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F06E96" w14:textId="77777777" w:rsidR="00535962" w:rsidRPr="00F7167E" w:rsidRDefault="00E66CDE" w:rsidP="0012732D">
      <w:pPr>
        <w:pStyle w:val="Sinespaciado"/>
      </w:pPr>
      <w:r>
        <w:rPr>
          <w:rStyle w:val="Institucion"/>
          <w:color w:val="FF0000"/>
          <w:sz w:val="28"/>
          <w:lang w:eastAsia="zh-TW"/>
        </w:rPr>
        <w:pict w14:anchorId="52292599"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4.3pt;width:260.75pt;height:37.15pt;z-index:251691008;mso-width-relative:margin;mso-height-relative:margin" stroked="f">
            <v:textbox style="mso-next-textbox:#_x0000_s1040">
              <w:txbxContent>
                <w:p w14:paraId="110A404B" w14:textId="77777777" w:rsidR="002E1412" w:rsidRPr="002E1412" w:rsidRDefault="00E66CDE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552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F6522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 w14:anchorId="0F944217">
          <v:group id="_x0000_s1045" style="position:absolute;margin-left:556.5pt;margin-top:-46pt;width:143.95pt;height:55.2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3C6CF5F" w14:textId="0F363556" w:rsidR="00957FDA" w:rsidRPr="00535962" w:rsidRDefault="00E32378" w:rsidP="00957FDA">
                          <w:pPr>
                            <w:jc w:val="center"/>
                          </w:pPr>
                          <w:r w:rsidRPr="00E32378">
                            <w:rPr>
                              <w:rStyle w:val="Style6"/>
                            </w:rPr>
                            <w:t>MIDE-DAF-CM-20</w:t>
                          </w:r>
                          <w:r w:rsidR="005118D6">
                            <w:rPr>
                              <w:rStyle w:val="Style6"/>
                            </w:rPr>
                            <w:t>2</w:t>
                          </w:r>
                          <w:r w:rsidR="007A1D49">
                            <w:rPr>
                              <w:rStyle w:val="Style6"/>
                            </w:rPr>
                            <w:t>6</w:t>
                          </w:r>
                          <w:r w:rsidR="00023709">
                            <w:rPr>
                              <w:rStyle w:val="Style6"/>
                            </w:rPr>
                            <w:t>-</w:t>
                          </w:r>
                          <w:r w:rsidR="00312283" w:rsidRPr="00312283">
                            <w:rPr>
                              <w:rStyle w:val="Style6"/>
                            </w:rPr>
                            <w:t>0</w:t>
                          </w:r>
                          <w:r w:rsidR="00E66CDE">
                            <w:rPr>
                              <w:rStyle w:val="Style6"/>
                            </w:rPr>
                            <w:t>145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54D69942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noProof/>
          <w:color w:val="FF0000"/>
          <w:sz w:val="28"/>
          <w:lang w:val="en-US"/>
        </w:rPr>
        <w:pict w14:anchorId="45B82839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079C0ED2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6ECF4472" w14:textId="77777777" w:rsidR="00535962" w:rsidRPr="00535962" w:rsidRDefault="00E66CDE" w:rsidP="00535962">
      <w:r>
        <w:rPr>
          <w:noProof/>
          <w:color w:val="FF0000"/>
          <w:lang w:eastAsia="zh-TW"/>
        </w:rPr>
        <w:pict w14:anchorId="44EBF191">
          <v:shape id="_x0000_s1042" type="#_x0000_t202" style="position:absolute;margin-left:247.5pt;margin-top:9.2pt;width:180.25pt;height:35.8pt;z-index:251695104;mso-width-relative:margin;mso-height-relative:margin" stroked="f">
            <v:textbox style="mso-next-textbox:#_x0000_s1042">
              <w:txbxContent>
                <w:p w14:paraId="2CE1B1F1" w14:textId="77777777" w:rsidR="00F7443C" w:rsidRPr="004767CC" w:rsidRDefault="00E66CDE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A9F1FDE">
          <v:shape id="_x0000_s1036" type="#_x0000_t202" style="position:absolute;margin-left:571pt;margin-top:2.75pt;width:147.5pt;height:21.9pt;z-index:251685888;mso-width-relative:margin;mso-height-relative:margin" filled="f" stroked="f">
            <v:textbox style="mso-next-textbox:#_x0000_s1036">
              <w:txbxContent>
                <w:p w14:paraId="2B34503A" w14:textId="317B8431" w:rsidR="0026335F" w:rsidRPr="0026335F" w:rsidRDefault="00E66CDE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023709">
                        <w:rPr>
                          <w:rStyle w:val="Style5"/>
                        </w:rPr>
                        <w:t xml:space="preserve">     </w:t>
                      </w:r>
                    </w:sdtContent>
                  </w:sdt>
                  <w:r w:rsidR="009E4629">
                    <w:rPr>
                      <w:rStyle w:val="Style5"/>
                    </w:rPr>
                    <w:t>00</w:t>
                  </w:r>
                  <w:r w:rsidR="00F77B51">
                    <w:rPr>
                      <w:rStyle w:val="Style5"/>
                    </w:rPr>
                    <w:t xml:space="preserve"> de </w:t>
                  </w:r>
                  <w:r w:rsidR="00980ACE">
                    <w:rPr>
                      <w:rStyle w:val="Style5"/>
                    </w:rPr>
                    <w:t>juli</w:t>
                  </w:r>
                  <w:r w:rsidR="009E4629">
                    <w:rPr>
                      <w:rStyle w:val="Style5"/>
                    </w:rPr>
                    <w:t xml:space="preserve">o </w:t>
                  </w:r>
                  <w:r w:rsidR="00F77B51">
                    <w:rPr>
                      <w:rStyle w:val="Style5"/>
                    </w:rPr>
                    <w:t>del 202</w:t>
                  </w:r>
                  <w:r w:rsidR="00023709">
                    <w:rPr>
                      <w:rStyle w:val="Style5"/>
                    </w:rPr>
                    <w:t>3</w:t>
                  </w:r>
                  <w:r w:rsidR="00F77B51">
                    <w:rPr>
                      <w:rStyle w:val="Style5"/>
                    </w:rPr>
                    <w:t xml:space="preserve"> del2022</w:t>
                  </w:r>
                  <w:r w:rsidR="00E32378">
                    <w:rPr>
                      <w:rStyle w:val="Style5"/>
                    </w:rPr>
                    <w:t xml:space="preserve"> </w:t>
                  </w:r>
                </w:p>
              </w:txbxContent>
            </v:textbox>
          </v:shape>
        </w:pict>
      </w:r>
    </w:p>
    <w:p w14:paraId="2081CABE" w14:textId="77777777" w:rsidR="00535962" w:rsidRDefault="00E66CDE" w:rsidP="00535962">
      <w:r>
        <w:rPr>
          <w:noProof/>
          <w:sz w:val="24"/>
          <w:szCs w:val="24"/>
          <w:lang w:eastAsia="es-ES"/>
        </w:rPr>
        <w:pict w14:anchorId="35965979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5E823B3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2E4BA248" w14:textId="77777777" w:rsidR="00FE2050" w:rsidRDefault="007B4164" w:rsidP="004F5457"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058"/>
        <w:gridCol w:w="5375"/>
        <w:gridCol w:w="1276"/>
        <w:gridCol w:w="1276"/>
        <w:gridCol w:w="1701"/>
        <w:gridCol w:w="1559"/>
        <w:gridCol w:w="1843"/>
      </w:tblGrid>
      <w:tr w:rsidR="0037246F" w14:paraId="5794C1B9" w14:textId="77777777" w:rsidTr="00312283">
        <w:trPr>
          <w:trHeight w:val="560"/>
          <w:jc w:val="center"/>
        </w:trPr>
        <w:tc>
          <w:tcPr>
            <w:tcW w:w="1058" w:type="dxa"/>
            <w:vAlign w:val="center"/>
          </w:tcPr>
          <w:p w14:paraId="269D740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375" w:type="dxa"/>
            <w:vAlign w:val="center"/>
          </w:tcPr>
          <w:p w14:paraId="0179228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F2DB9A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8373E9D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A69EC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C9B57A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E7DBF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9373FB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507D2FE" w14:textId="77777777" w:rsidTr="00312283">
        <w:trPr>
          <w:trHeight w:val="457"/>
          <w:jc w:val="center"/>
        </w:trPr>
        <w:tc>
          <w:tcPr>
            <w:tcW w:w="1058" w:type="dxa"/>
          </w:tcPr>
          <w:p w14:paraId="00D8B97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1550BDBD" w14:textId="77777777" w:rsidR="0037246F" w:rsidRDefault="0037246F" w:rsidP="00BB657B">
            <w:pPr>
              <w:spacing w:after="0" w:line="240" w:lineRule="auto"/>
            </w:pPr>
          </w:p>
          <w:p w14:paraId="558BC08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D6590E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7419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CF3BC9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976F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58F499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DFFB523" w14:textId="77777777" w:rsidTr="00312283">
        <w:trPr>
          <w:trHeight w:val="477"/>
          <w:jc w:val="center"/>
        </w:trPr>
        <w:tc>
          <w:tcPr>
            <w:tcW w:w="1058" w:type="dxa"/>
          </w:tcPr>
          <w:p w14:paraId="583634A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328E2D4E" w14:textId="77777777" w:rsidR="0037246F" w:rsidRDefault="0037246F" w:rsidP="00BB657B">
            <w:pPr>
              <w:spacing w:after="0" w:line="240" w:lineRule="auto"/>
            </w:pPr>
          </w:p>
          <w:p w14:paraId="136CC5E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EF0199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1268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95154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017F0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168011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0914E" w14:textId="77777777" w:rsidTr="00312283">
        <w:trPr>
          <w:trHeight w:val="477"/>
          <w:jc w:val="center"/>
        </w:trPr>
        <w:tc>
          <w:tcPr>
            <w:tcW w:w="1058" w:type="dxa"/>
          </w:tcPr>
          <w:p w14:paraId="35D4E6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43967825" w14:textId="77777777" w:rsidR="0037246F" w:rsidRDefault="0037246F" w:rsidP="00BB657B">
            <w:pPr>
              <w:spacing w:after="0" w:line="240" w:lineRule="auto"/>
            </w:pPr>
          </w:p>
          <w:p w14:paraId="7E8BEE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4FFE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D1E9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C0336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2486B9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F5369D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2884C70" w14:textId="77777777" w:rsidTr="00312283">
        <w:trPr>
          <w:trHeight w:val="477"/>
          <w:jc w:val="center"/>
        </w:trPr>
        <w:tc>
          <w:tcPr>
            <w:tcW w:w="1058" w:type="dxa"/>
          </w:tcPr>
          <w:p w14:paraId="3CA3579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61653305" w14:textId="77777777" w:rsidR="0037246F" w:rsidRDefault="0037246F" w:rsidP="00BB657B">
            <w:pPr>
              <w:spacing w:after="0" w:line="240" w:lineRule="auto"/>
            </w:pPr>
          </w:p>
          <w:p w14:paraId="026332D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A31F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6F3BC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F8857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C8476D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CF0F3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49503A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1E91DC9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7286B3B" w14:textId="15B191AF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4A68DA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3B907A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C67C5DE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41ECFE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D1BC816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7DD7B9AC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7FAF8D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E66CDE">
        <w:rPr>
          <w:noProof/>
          <w:color w:val="FF0000"/>
          <w:lang w:eastAsia="es-ES"/>
        </w:rPr>
        <w:pict w14:anchorId="63F337EB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243FF5E0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</w:p>
    <w:sectPr w:rsidR="007B4164" w:rsidRPr="0037246F" w:rsidSect="00957FDA">
      <w:headerReference w:type="default" r:id="rId7"/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FCCCEC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5C807FAB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76F93" w14:textId="77777777" w:rsidR="001007E7" w:rsidRDefault="00E66CDE">
    <w:pPr>
      <w:pStyle w:val="Piedepgina"/>
    </w:pPr>
    <w:r>
      <w:rPr>
        <w:rFonts w:ascii="Arial Narrow" w:hAnsi="Arial Narrow"/>
        <w:noProof/>
        <w:sz w:val="12"/>
        <w:lang w:val="es-DO"/>
      </w:rPr>
      <w:pict w14:anchorId="361256A8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44B7698E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B593D35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398E052D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68204E64" w14:textId="77777777" w:rsidR="001007E7" w:rsidRDefault="00E66CDE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789336DB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201D3ACB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3A6C3310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2AC68DE" wp14:editId="6B3FE97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63EFB36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B51EB9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42392C44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0DED15E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B6E59C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CBA72" w14:textId="4D9D1C96" w:rsidR="00FF6522" w:rsidRDefault="00640CA3">
    <w:pPr>
      <w:pStyle w:val="Encabezado"/>
    </w:pPr>
    <w:r w:rsidRPr="00640CA3">
      <w:rPr>
        <w:noProof/>
      </w:rPr>
      <w:drawing>
        <wp:anchor distT="0" distB="0" distL="114300" distR="114300" simplePos="0" relativeHeight="251658240" behindDoc="1" locked="0" layoutInCell="1" allowOverlap="1" wp14:anchorId="1F5E74B8" wp14:editId="14459D86">
          <wp:simplePos x="0" y="0"/>
          <wp:positionH relativeFrom="column">
            <wp:posOffset>3640347</wp:posOffset>
          </wp:positionH>
          <wp:positionV relativeFrom="paragraph">
            <wp:posOffset>-121776</wp:posOffset>
          </wp:positionV>
          <wp:extent cx="1335350" cy="586117"/>
          <wp:effectExtent l="0" t="0" r="0" b="0"/>
          <wp:wrapNone/>
          <wp:docPr id="1652671496" name="Imagen 1" descr="Imagen que contiene vistiendo, tabla, sombrero, sostener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2671496" name="Imagen 1" descr="Imagen que contiene vistiendo, tabla, sombrero, sostener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8303" cy="5874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23709"/>
    <w:rsid w:val="00025FB0"/>
    <w:rsid w:val="00034DD9"/>
    <w:rsid w:val="000549FA"/>
    <w:rsid w:val="000642B9"/>
    <w:rsid w:val="000C2887"/>
    <w:rsid w:val="001007E7"/>
    <w:rsid w:val="001020C0"/>
    <w:rsid w:val="001067DF"/>
    <w:rsid w:val="00123B8D"/>
    <w:rsid w:val="0012732D"/>
    <w:rsid w:val="00131CBD"/>
    <w:rsid w:val="00157600"/>
    <w:rsid w:val="00170EC5"/>
    <w:rsid w:val="00171D84"/>
    <w:rsid w:val="0017396F"/>
    <w:rsid w:val="0017409E"/>
    <w:rsid w:val="00194FF2"/>
    <w:rsid w:val="001A6226"/>
    <w:rsid w:val="001B5ADA"/>
    <w:rsid w:val="001E5BF1"/>
    <w:rsid w:val="001F73A7"/>
    <w:rsid w:val="001F762F"/>
    <w:rsid w:val="00200073"/>
    <w:rsid w:val="002119D2"/>
    <w:rsid w:val="00235C6B"/>
    <w:rsid w:val="00243681"/>
    <w:rsid w:val="002465AE"/>
    <w:rsid w:val="00253B77"/>
    <w:rsid w:val="00253DBA"/>
    <w:rsid w:val="0026335F"/>
    <w:rsid w:val="002860A4"/>
    <w:rsid w:val="002971F5"/>
    <w:rsid w:val="002B5773"/>
    <w:rsid w:val="002C4A7E"/>
    <w:rsid w:val="002C567B"/>
    <w:rsid w:val="002E1412"/>
    <w:rsid w:val="002F34B6"/>
    <w:rsid w:val="00312283"/>
    <w:rsid w:val="00314023"/>
    <w:rsid w:val="0031404A"/>
    <w:rsid w:val="0031441A"/>
    <w:rsid w:val="00351DE8"/>
    <w:rsid w:val="0037246F"/>
    <w:rsid w:val="00373799"/>
    <w:rsid w:val="003777E8"/>
    <w:rsid w:val="00392490"/>
    <w:rsid w:val="003A4539"/>
    <w:rsid w:val="003A4C06"/>
    <w:rsid w:val="003B29C3"/>
    <w:rsid w:val="003B38E0"/>
    <w:rsid w:val="003F2D26"/>
    <w:rsid w:val="00400A7C"/>
    <w:rsid w:val="00403697"/>
    <w:rsid w:val="0042490F"/>
    <w:rsid w:val="0042718B"/>
    <w:rsid w:val="0042744B"/>
    <w:rsid w:val="00447D50"/>
    <w:rsid w:val="004601CC"/>
    <w:rsid w:val="00464A46"/>
    <w:rsid w:val="00466B9C"/>
    <w:rsid w:val="004767CC"/>
    <w:rsid w:val="0049643D"/>
    <w:rsid w:val="004C4743"/>
    <w:rsid w:val="004E4F9F"/>
    <w:rsid w:val="004F4B7C"/>
    <w:rsid w:val="004F5457"/>
    <w:rsid w:val="00510029"/>
    <w:rsid w:val="005118D6"/>
    <w:rsid w:val="00535962"/>
    <w:rsid w:val="005734EB"/>
    <w:rsid w:val="00595C43"/>
    <w:rsid w:val="00597CFA"/>
    <w:rsid w:val="005B442B"/>
    <w:rsid w:val="005C3159"/>
    <w:rsid w:val="005D0D63"/>
    <w:rsid w:val="00611A07"/>
    <w:rsid w:val="0062592A"/>
    <w:rsid w:val="00640CA3"/>
    <w:rsid w:val="006506D0"/>
    <w:rsid w:val="00651E48"/>
    <w:rsid w:val="006621D8"/>
    <w:rsid w:val="00667F42"/>
    <w:rsid w:val="006709BC"/>
    <w:rsid w:val="0067219A"/>
    <w:rsid w:val="00693C31"/>
    <w:rsid w:val="00734F66"/>
    <w:rsid w:val="0074603E"/>
    <w:rsid w:val="00774A1B"/>
    <w:rsid w:val="00780880"/>
    <w:rsid w:val="007A0559"/>
    <w:rsid w:val="007A1D49"/>
    <w:rsid w:val="007B4164"/>
    <w:rsid w:val="007B6F6F"/>
    <w:rsid w:val="007C31B4"/>
    <w:rsid w:val="007E3B94"/>
    <w:rsid w:val="007F3819"/>
    <w:rsid w:val="00805CF0"/>
    <w:rsid w:val="00807895"/>
    <w:rsid w:val="00810515"/>
    <w:rsid w:val="0083342F"/>
    <w:rsid w:val="0083759F"/>
    <w:rsid w:val="00845564"/>
    <w:rsid w:val="00854B4F"/>
    <w:rsid w:val="00855808"/>
    <w:rsid w:val="008743F9"/>
    <w:rsid w:val="00874414"/>
    <w:rsid w:val="00882956"/>
    <w:rsid w:val="008A163C"/>
    <w:rsid w:val="008B3AE5"/>
    <w:rsid w:val="008C1410"/>
    <w:rsid w:val="009002B4"/>
    <w:rsid w:val="00913143"/>
    <w:rsid w:val="009419C2"/>
    <w:rsid w:val="00943A2C"/>
    <w:rsid w:val="00957FDA"/>
    <w:rsid w:val="009757CE"/>
    <w:rsid w:val="009773D3"/>
    <w:rsid w:val="00980ACE"/>
    <w:rsid w:val="00984597"/>
    <w:rsid w:val="009A2AEC"/>
    <w:rsid w:val="009A50BC"/>
    <w:rsid w:val="009B0931"/>
    <w:rsid w:val="009E0472"/>
    <w:rsid w:val="009E1F05"/>
    <w:rsid w:val="009E4629"/>
    <w:rsid w:val="00A16099"/>
    <w:rsid w:val="00A16201"/>
    <w:rsid w:val="00A24343"/>
    <w:rsid w:val="00A640BD"/>
    <w:rsid w:val="00A84980"/>
    <w:rsid w:val="00A91DE2"/>
    <w:rsid w:val="00A94874"/>
    <w:rsid w:val="00AB4966"/>
    <w:rsid w:val="00AB4DFB"/>
    <w:rsid w:val="00AC7631"/>
    <w:rsid w:val="00AD7919"/>
    <w:rsid w:val="00AF0D2F"/>
    <w:rsid w:val="00B240D9"/>
    <w:rsid w:val="00B3101F"/>
    <w:rsid w:val="00B420BA"/>
    <w:rsid w:val="00B42C94"/>
    <w:rsid w:val="00B61D08"/>
    <w:rsid w:val="00B62EEF"/>
    <w:rsid w:val="00B75403"/>
    <w:rsid w:val="00B800D7"/>
    <w:rsid w:val="00B82170"/>
    <w:rsid w:val="00B9237C"/>
    <w:rsid w:val="00B97B51"/>
    <w:rsid w:val="00BC1D0C"/>
    <w:rsid w:val="00BC1F41"/>
    <w:rsid w:val="00BC4787"/>
    <w:rsid w:val="00BC61BD"/>
    <w:rsid w:val="00BE314D"/>
    <w:rsid w:val="00BE4FB0"/>
    <w:rsid w:val="00BE5083"/>
    <w:rsid w:val="00BF1AD5"/>
    <w:rsid w:val="00C02780"/>
    <w:rsid w:val="00C07942"/>
    <w:rsid w:val="00C66D08"/>
    <w:rsid w:val="00C67405"/>
    <w:rsid w:val="00C707DA"/>
    <w:rsid w:val="00C80540"/>
    <w:rsid w:val="00CA4661"/>
    <w:rsid w:val="00CE67A3"/>
    <w:rsid w:val="00CE71A8"/>
    <w:rsid w:val="00D171FA"/>
    <w:rsid w:val="00D2470C"/>
    <w:rsid w:val="00D24FA7"/>
    <w:rsid w:val="00D64696"/>
    <w:rsid w:val="00D71024"/>
    <w:rsid w:val="00D75A1C"/>
    <w:rsid w:val="00D90D49"/>
    <w:rsid w:val="00DB3656"/>
    <w:rsid w:val="00DC5C57"/>
    <w:rsid w:val="00DC5D96"/>
    <w:rsid w:val="00DD4F3E"/>
    <w:rsid w:val="00DF24D9"/>
    <w:rsid w:val="00E13E55"/>
    <w:rsid w:val="00E1461C"/>
    <w:rsid w:val="00E30086"/>
    <w:rsid w:val="00E32378"/>
    <w:rsid w:val="00E3360B"/>
    <w:rsid w:val="00E33B6A"/>
    <w:rsid w:val="00E42331"/>
    <w:rsid w:val="00E559F2"/>
    <w:rsid w:val="00E62C30"/>
    <w:rsid w:val="00E66CDE"/>
    <w:rsid w:val="00E96D05"/>
    <w:rsid w:val="00EA4284"/>
    <w:rsid w:val="00EA7406"/>
    <w:rsid w:val="00EB128A"/>
    <w:rsid w:val="00EC73ED"/>
    <w:rsid w:val="00F116C5"/>
    <w:rsid w:val="00F16F7E"/>
    <w:rsid w:val="00F225BF"/>
    <w:rsid w:val="00F2592B"/>
    <w:rsid w:val="00F25B99"/>
    <w:rsid w:val="00F4086F"/>
    <w:rsid w:val="00F53753"/>
    <w:rsid w:val="00F7167E"/>
    <w:rsid w:val="00F7443C"/>
    <w:rsid w:val="00F77B51"/>
    <w:rsid w:val="00F97782"/>
    <w:rsid w:val="00FC280C"/>
    <w:rsid w:val="00FC2870"/>
    <w:rsid w:val="00FE2050"/>
    <w:rsid w:val="00FE68DB"/>
    <w:rsid w:val="00FF6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2FF681F5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DF24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DE18C-EF43-49C5-B6B7-9B846ED1B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24</TotalTime>
  <Pages>1</Pages>
  <Words>92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Alexis Leandro Santana Floria</cp:lastModifiedBy>
  <cp:revision>71</cp:revision>
  <cp:lastPrinted>2011-03-04T18:27:00Z</cp:lastPrinted>
  <dcterms:created xsi:type="dcterms:W3CDTF">2011-03-04T18:31:00Z</dcterms:created>
  <dcterms:modified xsi:type="dcterms:W3CDTF">2026-09-29T14:04:00Z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2023-04-26T20:39:41Z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8e261e04-ca7b-4645-98dc-c138936015a4</vt:lpwstr>
  </property>
  <property fmtid="{D5CDD505-2E9C-101B-9397-08002B2CF9AE}" pid="8" name="MSIP_Label_defa4170-0d19-0005-0004-bc88714345d2_ContentBits">
    <vt:lpwstr>0</vt:lpwstr>
  </property>
</Properties>
</file>