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59F0B8BC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5F6A21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42</w:t>
                                    </w:r>
                                  </w:p>
                                  <w:p w14:paraId="6DE12D6E" w14:textId="67501C5E" w:rsidR="001466B0" w:rsidRPr="00535962" w:rsidRDefault="007712B3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59F0B8BC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5F6A21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42</w:t>
                              </w:r>
                            </w:p>
                            <w:p w14:paraId="6DE12D6E" w14:textId="67501C5E" w:rsidR="001466B0" w:rsidRPr="00535962" w:rsidRDefault="007712B3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C3uQIAAMI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R2S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F2A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A3lR2S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48D4DCA1" w:rsidR="0026335F" w:rsidRPr="0026335F" w:rsidRDefault="007712B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F6A21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  <w:r w:rsidR="00D31981">
                                  <w:rPr>
                                    <w:rStyle w:val="Style5"/>
                                    <w:lang w:val="es-DO"/>
                                  </w:rPr>
                                  <w:t>9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" filled="f" stroked="f">
                <v:textbox>
                  <w:txbxContent>
                    <w:p w14:paraId="606892E7" w14:textId="48D4DCA1" w:rsidR="0026335F" w:rsidRPr="0026335F" w:rsidRDefault="00771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F6A21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  <w:r w:rsidR="00D31981">
                            <w:rPr>
                              <w:rStyle w:val="Style5"/>
                              <w:lang w:val="es-DO"/>
                            </w:rPr>
                            <w:t>9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712B3">
                              <w:fldChar w:fldCharType="begin"/>
                            </w:r>
                            <w:r w:rsidR="007712B3">
                              <w:instrText>NUMPAGES   \* MERGEFORMAT</w:instrText>
                            </w:r>
                            <w:r w:rsidR="007712B3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7712B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712B3">
                        <w:fldChar w:fldCharType="begin"/>
                      </w:r>
                      <w:r w:rsidR="007712B3">
                        <w:instrText>NUMPAGES   \* MERGEFORMAT</w:instrText>
                      </w:r>
                      <w:r w:rsidR="007712B3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7712B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7712B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35CD71AA" w14:textId="77777777" w:rsidR="002E1412" w:rsidRPr="002E1412" w:rsidRDefault="007712B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bookmarkStart w:id="0" w:name="_GoBack"/>
                          <w:p w14:paraId="2CE868F3" w14:textId="77777777" w:rsidR="002E1412" w:rsidRPr="002E1412" w:rsidRDefault="007712B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bookmarkStart w:id="1" w:name="_GoBack"/>
                    <w:p w14:paraId="2CE868F3" w14:textId="77777777" w:rsidR="002E1412" w:rsidRPr="002E1412" w:rsidRDefault="007712B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971F1" w14:textId="77777777" w:rsidR="007712B3" w:rsidRDefault="007712B3" w:rsidP="001007E7">
      <w:pPr>
        <w:spacing w:after="0" w:line="240" w:lineRule="auto"/>
      </w:pPr>
      <w:r>
        <w:separator/>
      </w:r>
    </w:p>
  </w:endnote>
  <w:endnote w:type="continuationSeparator" w:id="0">
    <w:p w14:paraId="748ED735" w14:textId="77777777" w:rsidR="007712B3" w:rsidRDefault="007712B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3723D" w14:textId="77777777" w:rsidR="007712B3" w:rsidRDefault="007712B3" w:rsidP="001007E7">
      <w:pPr>
        <w:spacing w:after="0" w:line="240" w:lineRule="auto"/>
      </w:pPr>
      <w:r>
        <w:separator/>
      </w:r>
    </w:p>
  </w:footnote>
  <w:footnote w:type="continuationSeparator" w:id="0">
    <w:p w14:paraId="0C65F7E2" w14:textId="77777777" w:rsidR="007712B3" w:rsidRDefault="007712B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5DF1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5F6A21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12B3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26C8E"/>
    <w:rsid w:val="00D31981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3AF53798-59A6-4B64-ABEA-24875EF26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62AA28-5E01-42C1-BF9F-DE22250D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43</cp:revision>
  <cp:lastPrinted>2011-03-04T18:48:00Z</cp:lastPrinted>
  <dcterms:created xsi:type="dcterms:W3CDTF">2023-11-09T13:13:00Z</dcterms:created>
  <dcterms:modified xsi:type="dcterms:W3CDTF">2026-09-28T22:09:00Z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