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BCE9B" w14:textId="7898D9F9" w:rsidR="00535962" w:rsidRPr="00F7167E" w:rsidRDefault="00741D43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7A06574" wp14:editId="706EAE62">
                <wp:simplePos x="0" y="0"/>
                <wp:positionH relativeFrom="column">
                  <wp:posOffset>7205663</wp:posOffset>
                </wp:positionH>
                <wp:positionV relativeFrom="paragraph">
                  <wp:posOffset>-585787</wp:posOffset>
                </wp:positionV>
                <wp:extent cx="1767205" cy="734060"/>
                <wp:effectExtent l="19050" t="0" r="23495" b="2794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205" cy="734060"/>
                          <a:chOff x="12749" y="523"/>
                          <a:chExt cx="2783" cy="1156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49" y="561"/>
                            <a:ext cx="2783" cy="1118"/>
                            <a:chOff x="8992" y="720"/>
                            <a:chExt cx="2317" cy="1039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92" y="1077"/>
                              <a:ext cx="2317" cy="68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5F4DAFD" w14:textId="2FDDBC19" w:rsidR="00957FDA" w:rsidRPr="00535962" w:rsidRDefault="0012232E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D9A92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A06574" id="Group 21" o:spid="_x0000_s1026" style="position:absolute;margin-left:567.4pt;margin-top:-46.1pt;width:139.15pt;height:57.8pt;z-index:251697152" coordorigin="12749,523" coordsize="2783,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749;top:561;width:2783;height:1118" coordorigin="8992,720" coordsize="2317,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92;top:1077;width:2317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5F4DAFD" w14:textId="2FDDBC19" w:rsidR="00957FDA" w:rsidRPr="00535962" w:rsidRDefault="0012232E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1D9A92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71342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271217" wp14:editId="44DAEA8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48D57" w14:textId="77777777" w:rsidR="002E1412" w:rsidRPr="002E1412" w:rsidRDefault="0012232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7121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" stroked="f">
                <v:textbox>
                  <w:txbxContent>
                    <w:p w14:paraId="13D48D57" w14:textId="77777777" w:rsidR="002E1412" w:rsidRPr="002E1412" w:rsidRDefault="0007134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39EDA6B1" wp14:editId="1AEF253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1342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60DA18" wp14:editId="6A1C2BC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61C7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0DA18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14561C7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071342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9BCB72" wp14:editId="2B39BD6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079F6E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2762D2A" wp14:editId="3AAF9CD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BCB72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079F6E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2762D2A" wp14:editId="3AAF9CD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47201E6" w14:textId="78B1BE93" w:rsidR="00535962" w:rsidRPr="00535962" w:rsidRDefault="00071342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D8B0A7" wp14:editId="78087D09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D902B" w14:textId="77777777" w:rsidR="00F7443C" w:rsidRPr="004767CC" w:rsidRDefault="0012232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8B0A7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3BED902B" w14:textId="77777777" w:rsidR="00F7443C" w:rsidRPr="004767CC" w:rsidRDefault="0007134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FDC125" wp14:editId="3C8672CC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88F3A" w14:textId="77777777" w:rsidR="0026335F" w:rsidRPr="0026335F" w:rsidRDefault="0012232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DC125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2C588F3A" w14:textId="77777777" w:rsidR="0026335F" w:rsidRPr="0026335F" w:rsidRDefault="0007134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4BFBC7A" w14:textId="72D46E8C" w:rsidR="00535962" w:rsidRDefault="0007134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E7976A" wp14:editId="57F5268A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9DB33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7976A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049DB33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AAE920D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2DF515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0625CE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37471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53A7B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A1B6F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9F61D05" w14:textId="02F7B0BD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31C40E2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95EBC2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26474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F9A8D35" w14:textId="77777777" w:rsidTr="00A24343">
        <w:trPr>
          <w:trHeight w:val="457"/>
          <w:jc w:val="center"/>
        </w:trPr>
        <w:tc>
          <w:tcPr>
            <w:tcW w:w="849" w:type="dxa"/>
          </w:tcPr>
          <w:p w14:paraId="7C3FAEBF" w14:textId="5F91C535" w:rsidR="0037246F" w:rsidRDefault="005658FE" w:rsidP="005658FE">
            <w:pPr>
              <w:pStyle w:val="Sinespaciado"/>
            </w:pPr>
            <w:r>
              <w:t xml:space="preserve">    </w:t>
            </w:r>
          </w:p>
        </w:tc>
        <w:tc>
          <w:tcPr>
            <w:tcW w:w="5584" w:type="dxa"/>
          </w:tcPr>
          <w:p w14:paraId="09382048" w14:textId="47353728" w:rsidR="0037246F" w:rsidRDefault="0037246F" w:rsidP="005658FE">
            <w:pPr>
              <w:pStyle w:val="Sinespaciado"/>
            </w:pPr>
          </w:p>
        </w:tc>
        <w:tc>
          <w:tcPr>
            <w:tcW w:w="1276" w:type="dxa"/>
          </w:tcPr>
          <w:p w14:paraId="493B1205" w14:textId="5D1E5E22" w:rsidR="0037246F" w:rsidRDefault="0037246F" w:rsidP="005658FE">
            <w:pPr>
              <w:pStyle w:val="Sinespaciado"/>
            </w:pPr>
          </w:p>
        </w:tc>
        <w:tc>
          <w:tcPr>
            <w:tcW w:w="1276" w:type="dxa"/>
          </w:tcPr>
          <w:p w14:paraId="7A2F1591" w14:textId="2D457821" w:rsidR="0037246F" w:rsidRDefault="0037246F" w:rsidP="005658FE">
            <w:pPr>
              <w:pStyle w:val="Sinespaciado"/>
            </w:pPr>
          </w:p>
        </w:tc>
        <w:tc>
          <w:tcPr>
            <w:tcW w:w="1701" w:type="dxa"/>
          </w:tcPr>
          <w:p w14:paraId="7B5B4E03" w14:textId="76476DA0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8CCD07B" w14:textId="710E1783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4670793" w14:textId="44A902A3" w:rsidR="0037246F" w:rsidRDefault="0037246F" w:rsidP="00BB657B">
            <w:pPr>
              <w:spacing w:after="0" w:line="240" w:lineRule="auto"/>
            </w:pPr>
          </w:p>
        </w:tc>
      </w:tr>
      <w:tr w:rsidR="0037246F" w14:paraId="51BB7021" w14:textId="77777777" w:rsidTr="00A24343">
        <w:trPr>
          <w:trHeight w:val="477"/>
          <w:jc w:val="center"/>
        </w:trPr>
        <w:tc>
          <w:tcPr>
            <w:tcW w:w="849" w:type="dxa"/>
          </w:tcPr>
          <w:p w14:paraId="47281F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454F71" w14:textId="77777777" w:rsidR="0037246F" w:rsidRDefault="0037246F" w:rsidP="00BB657B">
            <w:pPr>
              <w:spacing w:after="0" w:line="240" w:lineRule="auto"/>
            </w:pPr>
          </w:p>
          <w:p w14:paraId="2305A2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25C9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B6B13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9BA3E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F366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CB61E7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82584B" w14:textId="77777777" w:rsidTr="00A24343">
        <w:trPr>
          <w:trHeight w:val="477"/>
          <w:jc w:val="center"/>
        </w:trPr>
        <w:tc>
          <w:tcPr>
            <w:tcW w:w="849" w:type="dxa"/>
          </w:tcPr>
          <w:p w14:paraId="1EC984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3FEF5E9" w14:textId="77777777" w:rsidR="0037246F" w:rsidRDefault="0037246F" w:rsidP="00BB657B">
            <w:pPr>
              <w:spacing w:after="0" w:line="240" w:lineRule="auto"/>
            </w:pPr>
          </w:p>
          <w:p w14:paraId="572CC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F47F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0CB55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3A72A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F26D2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6C944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EC10CD4" w14:textId="77777777" w:rsidTr="00A24343">
        <w:trPr>
          <w:trHeight w:val="477"/>
          <w:jc w:val="center"/>
        </w:trPr>
        <w:tc>
          <w:tcPr>
            <w:tcW w:w="849" w:type="dxa"/>
          </w:tcPr>
          <w:p w14:paraId="5A81F4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8FFE72" w14:textId="77777777" w:rsidR="0037246F" w:rsidRDefault="0037246F" w:rsidP="00BB657B">
            <w:pPr>
              <w:spacing w:after="0" w:line="240" w:lineRule="auto"/>
            </w:pPr>
          </w:p>
          <w:p w14:paraId="1D2135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E1BCF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EAA90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4638F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84AAB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E9615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37D39EA" w14:textId="77777777" w:rsidTr="00A24343">
        <w:trPr>
          <w:trHeight w:val="477"/>
          <w:jc w:val="center"/>
        </w:trPr>
        <w:tc>
          <w:tcPr>
            <w:tcW w:w="849" w:type="dxa"/>
          </w:tcPr>
          <w:p w14:paraId="5F160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5C48AF" w14:textId="77777777" w:rsidR="0037246F" w:rsidRDefault="0037246F" w:rsidP="00BB657B">
            <w:pPr>
              <w:spacing w:after="0" w:line="240" w:lineRule="auto"/>
            </w:pPr>
          </w:p>
          <w:p w14:paraId="715D51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019D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05D3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38A3F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9B4B0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E42C1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FF159E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62396A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E56896A" w14:textId="22D6FF68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RD$</w:t>
            </w:r>
            <w:r w:rsidR="00EB3AB4" w:rsidRPr="00EB3AB4">
              <w:rPr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</w:p>
          <w:p w14:paraId="28E262B4" w14:textId="2D110A9B" w:rsidR="0037246F" w:rsidRPr="0037246F" w:rsidRDefault="0037246F" w:rsidP="00AA4FB6">
            <w:pPr>
              <w:pStyle w:val="Sinespaciado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="00AA4FB6">
              <w:t xml:space="preserve"> </w:t>
            </w:r>
            <w:r w:rsidRPr="00D90C2A">
              <w:rPr>
                <w:sz w:val="22"/>
                <w:szCs w:val="22"/>
              </w:rPr>
              <w:t>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162769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6282BAA" w14:textId="3454044E" w:rsidR="0037246F" w:rsidRDefault="007D0CC1" w:rsidP="00741D43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>
        <w:t>Nombre y apellido……………………</w:t>
      </w:r>
      <w:r w:rsidR="0055208E">
        <w:t>en calidad de</w:t>
      </w:r>
      <w:r w:rsidR="0012232E">
        <w:t>…</w:t>
      </w:r>
      <w:proofErr w:type="gramStart"/>
      <w:r w:rsidR="0012232E">
        <w:t>…….</w:t>
      </w:r>
      <w:proofErr w:type="gramEnd"/>
      <w:r w:rsidR="0037246F"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="0037246F"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9E3A6F3" w14:textId="77777777" w:rsidR="00591B84" w:rsidRPr="00741D43" w:rsidRDefault="00591B84" w:rsidP="00741D43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</w:p>
    <w:p w14:paraId="2E1FFAC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BE3FB29" w14:textId="0FE88E08" w:rsidR="007B4164" w:rsidRPr="0037246F" w:rsidRDefault="007B4164" w:rsidP="0037246F">
      <w:pPr>
        <w:ind w:right="66"/>
        <w:jc w:val="center"/>
        <w:rPr>
          <w:color w:val="000000"/>
          <w:sz w:val="20"/>
          <w:szCs w:val="20"/>
        </w:rPr>
      </w:pPr>
    </w:p>
    <w:sectPr w:rsidR="007B4164" w:rsidRPr="0037246F" w:rsidSect="00957FDA">
      <w:footerReference w:type="default" r:id="rId13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CECD5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46ED96B1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21E19" w14:textId="48454A34" w:rsidR="001007E7" w:rsidRDefault="00071342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549922" wp14:editId="550BFF1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1FE1C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267A8C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738171C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65499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7E1FE1C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8267A8C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738171C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199933A" w14:textId="71D95806" w:rsidR="001007E7" w:rsidRDefault="0007134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839727" wp14:editId="60066EE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40D2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839727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1AD40D2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BB1F25C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14A78EC" wp14:editId="510DFA0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54AB888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1A492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14EDE18A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203EE2E6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71342"/>
    <w:rsid w:val="000E26B2"/>
    <w:rsid w:val="001007E7"/>
    <w:rsid w:val="001020C0"/>
    <w:rsid w:val="0012232E"/>
    <w:rsid w:val="00123B8D"/>
    <w:rsid w:val="00157600"/>
    <w:rsid w:val="001613A0"/>
    <w:rsid w:val="00170EC5"/>
    <w:rsid w:val="00194FF2"/>
    <w:rsid w:val="00195363"/>
    <w:rsid w:val="001F73A7"/>
    <w:rsid w:val="00200073"/>
    <w:rsid w:val="002418EA"/>
    <w:rsid w:val="00247F40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468E4"/>
    <w:rsid w:val="0055208E"/>
    <w:rsid w:val="005658FE"/>
    <w:rsid w:val="005746FA"/>
    <w:rsid w:val="00591B84"/>
    <w:rsid w:val="005B442B"/>
    <w:rsid w:val="005D0D63"/>
    <w:rsid w:val="005D5ED5"/>
    <w:rsid w:val="00611A07"/>
    <w:rsid w:val="0062592A"/>
    <w:rsid w:val="006506D0"/>
    <w:rsid w:val="00651E48"/>
    <w:rsid w:val="006709BC"/>
    <w:rsid w:val="00741D43"/>
    <w:rsid w:val="00780880"/>
    <w:rsid w:val="007B4164"/>
    <w:rsid w:val="007B6F6F"/>
    <w:rsid w:val="007D0CC1"/>
    <w:rsid w:val="00810515"/>
    <w:rsid w:val="0083342F"/>
    <w:rsid w:val="00854B4F"/>
    <w:rsid w:val="00894CDF"/>
    <w:rsid w:val="008B3AE5"/>
    <w:rsid w:val="008F39B4"/>
    <w:rsid w:val="009002B4"/>
    <w:rsid w:val="00957FDA"/>
    <w:rsid w:val="009612D0"/>
    <w:rsid w:val="009773D3"/>
    <w:rsid w:val="009A2AEC"/>
    <w:rsid w:val="009B0931"/>
    <w:rsid w:val="009E0472"/>
    <w:rsid w:val="00A16099"/>
    <w:rsid w:val="00A24343"/>
    <w:rsid w:val="00A640BD"/>
    <w:rsid w:val="00A669A8"/>
    <w:rsid w:val="00AA4FB6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DD7792"/>
    <w:rsid w:val="00E13E55"/>
    <w:rsid w:val="00E3360B"/>
    <w:rsid w:val="00E96D05"/>
    <w:rsid w:val="00EA7406"/>
    <w:rsid w:val="00EB128A"/>
    <w:rsid w:val="00EB3AB4"/>
    <w:rsid w:val="00F116C5"/>
    <w:rsid w:val="00F15B15"/>
    <w:rsid w:val="00F225BF"/>
    <w:rsid w:val="00F25B99"/>
    <w:rsid w:val="00F4086F"/>
    <w:rsid w:val="00F53753"/>
    <w:rsid w:val="00F7167E"/>
    <w:rsid w:val="00F7443C"/>
    <w:rsid w:val="00F91FE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212F6FC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AA4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f480735257bef07aa96f70f819eda5c1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e38a5e6773fcd8a38478544117ef981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9A57A-5F47-42C5-A659-09EB8F616BD9}"/>
</file>

<file path=customXml/itemProps2.xml><?xml version="1.0" encoding="utf-8"?>
<ds:datastoreItem xmlns:ds="http://schemas.openxmlformats.org/officeDocument/2006/customXml" ds:itemID="{2DB2DCA2-5145-45D0-AC19-2B8D57FA92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F3A4D-749D-474C-B92F-560644AB60F1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4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Ecónomica.dotx</Template>
  <TotalTime>23</TotalTime>
  <Pages>1</Pages>
  <Words>79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Anyeli Durán</cp:lastModifiedBy>
  <cp:revision>23</cp:revision>
  <cp:lastPrinted>2011-03-04T18:27:00Z</cp:lastPrinted>
  <dcterms:created xsi:type="dcterms:W3CDTF">2021-11-22T14:53:00Z</dcterms:created>
  <dcterms:modified xsi:type="dcterms:W3CDTF">2025-04-24T15:26:00Z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1570400</vt:r8>
  </property>
  <property fmtid="{D5CDD505-2E9C-101B-9397-08002B2CF9AE}" pid="4" name="MediaServiceImageTags">
    <vt:lpwstr/>
  </property>
</Properties>
</file>