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5962" w:rsidRPr="00F7167E" w:rsidRDefault="00FA2AF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7B55B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    <v:textbox>
                  <w:txbxContent>
                    <w:p w:rsidR="0026335F" w:rsidRPr="0026335F" w:rsidRDefault="00FA2AF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lOXlm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A2AFA">
                        <w:fldChar w:fldCharType="begin"/>
                      </w:r>
                      <w:r w:rsidR="00FA2AFA">
                        <w:instrText xml:space="preserve"> NUMPAGES   \* MERGEFORMAT </w:instrText>
                      </w:r>
                      <w:r w:rsidR="00FA2AFA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A2AFA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7B55B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7B55B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FA2AF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5B1" w:rsidRDefault="007B55B1" w:rsidP="001007E7">
      <w:pPr>
        <w:spacing w:after="0" w:line="240" w:lineRule="auto"/>
      </w:pPr>
      <w:r>
        <w:separator/>
      </w:r>
    </w:p>
  </w:endnote>
  <w:endnote w:type="continuationSeparator" w:id="0">
    <w:p w:rsidR="007B55B1" w:rsidRDefault="007B55B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5B1" w:rsidRDefault="007B55B1" w:rsidP="001007E7">
      <w:pPr>
        <w:spacing w:after="0" w:line="240" w:lineRule="auto"/>
      </w:pPr>
      <w:r>
        <w:separator/>
      </w:r>
    </w:p>
  </w:footnote>
  <w:footnote w:type="continuationSeparator" w:id="0">
    <w:p w:rsidR="007B55B1" w:rsidRDefault="007B55B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A86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55B1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045F0A4A3F543BFA82D66E3B26064" ma:contentTypeVersion="15" ma:contentTypeDescription="Crear nuevo documento." ma:contentTypeScope="" ma:versionID="28d6e85674d8343361718b65c89bac7d">
  <xsd:schema xmlns:xsd="http://www.w3.org/2001/XMLSchema" xmlns:xs="http://www.w3.org/2001/XMLSchema" xmlns:p="http://schemas.microsoft.com/office/2006/metadata/properties" xmlns:ns2="327a20bc-41e6-4fd3-95cc-f8580842c1ae" xmlns:ns3="28489dc2-50cf-493e-a704-cb1420394a7d" targetNamespace="http://schemas.microsoft.com/office/2006/metadata/properties" ma:root="true" ma:fieldsID="8f5c142c68b86f8c58a0de19450b0531" ns2:_="" ns3:_="">
    <xsd:import namespace="327a20bc-41e6-4fd3-95cc-f8580842c1ae"/>
    <xsd:import namespace="28489dc2-50cf-493e-a704-cb1420394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20bc-41e6-4fd3-95cc-f8580842c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89dc2-50cf-493e-a704-cb1420394a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4cec46-a817-428a-87a7-9f7fdb4146ae}" ma:internalName="TaxCatchAll" ma:showField="CatchAllData" ma:web="28489dc2-50cf-493e-a704-cb1420394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89dc2-50cf-493e-a704-cb1420394a7d" xsi:nil="true"/>
    <lcf76f155ced4ddcb4097134ff3c332f xmlns="327a20bc-41e6-4fd3-95cc-f8580842c1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C67C83-BD9B-4533-BF22-39191DB4FC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7D4E52-B206-49E4-AA1A-0EC233AFB75D}"/>
</file>

<file path=customXml/itemProps3.xml><?xml version="1.0" encoding="utf-8"?>
<ds:datastoreItem xmlns:ds="http://schemas.openxmlformats.org/officeDocument/2006/customXml" ds:itemID="{D6599A95-EE70-4E16-BE04-11C20C26B0B5}"/>
</file>

<file path=customXml/itemProps4.xml><?xml version="1.0" encoding="utf-8"?>
<ds:datastoreItem xmlns:ds="http://schemas.openxmlformats.org/officeDocument/2006/customXml" ds:itemID="{7662A0D6-711B-4511-ADFE-CACA552050B3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Teresa A. Cruz Andújar</cp:lastModifiedBy>
  <cp:revision>2</cp:revision>
  <cp:lastPrinted>2011-03-04T18:48:00Z</cp:lastPrinted>
  <dcterms:created xsi:type="dcterms:W3CDTF">2020-02-14T18:52:00Z</dcterms:created>
  <dcterms:modified xsi:type="dcterms:W3CDTF">2020-02-14T18:52:00Z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0x0101001BF045F0A4A3F543BFA82D66E3B26064</vt:lpwstr>
  </property>
</Properties>
</file>