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91EBE" w14:textId="08DB9BB6" w:rsidR="0049266F" w:rsidRPr="0049266F" w:rsidRDefault="00BC5BD7" w:rsidP="00535962">
      <w:pPr>
        <w:rPr>
          <w:sz w:val="12"/>
        </w:rPr>
      </w:pPr>
      <w:r>
        <w:rPr>
          <w:noProof/>
          <w:sz w:val="20"/>
        </w:rPr>
        <w:drawing>
          <wp:anchor distT="0" distB="0" distL="114300" distR="114300" simplePos="0" relativeHeight="251664384" behindDoc="1" locked="0" layoutInCell="1" allowOverlap="1" wp14:anchorId="6BF13FD3" wp14:editId="5179B885">
            <wp:simplePos x="0" y="0"/>
            <wp:positionH relativeFrom="column">
              <wp:posOffset>3524250</wp:posOffset>
            </wp:positionH>
            <wp:positionV relativeFrom="paragraph">
              <wp:posOffset>-200660</wp:posOffset>
            </wp:positionV>
            <wp:extent cx="1947545" cy="946785"/>
            <wp:effectExtent l="0" t="0" r="0" b="0"/>
            <wp:wrapNone/>
            <wp:docPr id="1438409352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409352" name="Image 1" descr="Una caricatura de una persona&#10;&#10;El contenido generado por IA puede ser incorrec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05B3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58D7A13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2056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7286517D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</w:p>
    <w:p w14:paraId="65ED43E0" w14:textId="77777777" w:rsidR="0049266F" w:rsidRDefault="006405B3" w:rsidP="0049266F">
      <w:r>
        <w:rPr>
          <w:noProof/>
          <w:lang w:val="es-DO" w:eastAsia="es-DO"/>
        </w:rPr>
        <w:pict w14:anchorId="1F90CE7F">
          <v:group id="Group 20" o:spid="_x0000_s2051" style="position:absolute;margin-left:590pt;margin-top:7.3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205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2053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2054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style="mso-next-textbox:#Text Box 23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F230732" w14:textId="47A12942" w:rsidR="00840E00" w:rsidRPr="00535962" w:rsidRDefault="0049266F" w:rsidP="00840E00">
                          <w:pPr>
                            <w:jc w:val="center"/>
                          </w:pPr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 w:rsidR="00BB5C02">
                            <w:rPr>
                              <w:rStyle w:val="Style6"/>
                            </w:rPr>
                            <w:t>DE-DAF-CM</w:t>
                          </w:r>
                          <w:r w:rsidRPr="009D414F">
                            <w:rPr>
                              <w:rStyle w:val="Style6"/>
                            </w:rPr>
                            <w:t>-202</w:t>
                          </w:r>
                          <w:r w:rsidR="00C57B35">
                            <w:rPr>
                              <w:rStyle w:val="Style6"/>
                            </w:rPr>
                            <w:t>6</w:t>
                          </w:r>
                          <w:r w:rsidR="0081512A">
                            <w:rPr>
                              <w:rStyle w:val="Style6"/>
                            </w:rPr>
                            <w:t>-</w:t>
                          </w:r>
                          <w:r w:rsidR="0081512A" w:rsidRPr="0081512A">
                            <w:rPr>
                              <w:rStyle w:val="Style6"/>
                            </w:rPr>
                            <w:t>0</w:t>
                          </w:r>
                          <w:r w:rsidR="00C57B35">
                            <w:rPr>
                              <w:rStyle w:val="Style6"/>
                            </w:rPr>
                            <w:t>1</w:t>
                          </w:r>
                          <w:r w:rsidR="00BC5BD7">
                            <w:rPr>
                              <w:rStyle w:val="Style6"/>
                            </w:rPr>
                            <w:t>32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2055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 style="mso-next-textbox:#Text Box 24">
                  <w:txbxContent>
                    <w:p w14:paraId="0BF62884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5A51D4F2" w14:textId="77777777" w:rsidR="00535962" w:rsidRPr="00535962" w:rsidRDefault="006405B3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114E9C55">
          <v:shape id="Text Box 16" o:spid="_x0000_s2057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40D99A8C" w14:textId="77777777" w:rsidR="002E1412" w:rsidRPr="002E1412" w:rsidRDefault="006405B3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10632953" w14:textId="77777777" w:rsidR="0049266F" w:rsidRDefault="006405B3" w:rsidP="00E81276">
      <w:r>
        <w:rPr>
          <w:noProof/>
          <w:color w:val="FF0000"/>
          <w:lang w:val="es-DO" w:eastAsia="es-DO"/>
        </w:rPr>
        <w:pict w14:anchorId="0FD01337">
          <v:shape id="Text Box 18" o:spid="_x0000_s2059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7136AC90" w14:textId="77777777" w:rsidR="00F7443C" w:rsidRPr="004767CC" w:rsidRDefault="006405B3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47350DB9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595C515D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5AA50D9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1EC7C89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872563B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562F3B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0EA88A5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02BBA79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189D8063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6D5313E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2730739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8D04C71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3A114EF0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450E166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87DE5E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77FBF1D1" w14:textId="77777777" w:rsidTr="00822B7A">
        <w:trPr>
          <w:trHeight w:val="229"/>
          <w:jc w:val="center"/>
        </w:trPr>
        <w:tc>
          <w:tcPr>
            <w:tcW w:w="0" w:type="auto"/>
          </w:tcPr>
          <w:p w14:paraId="6088E9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7F7B3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5333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88EE5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D0C95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6BEF0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2539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D20A2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5D720F" w14:textId="77777777" w:rsidTr="00822B7A">
        <w:trPr>
          <w:trHeight w:val="211"/>
          <w:jc w:val="center"/>
        </w:trPr>
        <w:tc>
          <w:tcPr>
            <w:tcW w:w="0" w:type="auto"/>
          </w:tcPr>
          <w:p w14:paraId="1778D6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1DB74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B20C47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31D0C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C85ACD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F43F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0757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DB289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8D4962" w14:textId="77777777" w:rsidTr="00822B7A">
        <w:trPr>
          <w:trHeight w:val="229"/>
          <w:jc w:val="center"/>
        </w:trPr>
        <w:tc>
          <w:tcPr>
            <w:tcW w:w="0" w:type="auto"/>
          </w:tcPr>
          <w:p w14:paraId="1CED9B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275D5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D9528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E3C87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32C2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0025D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CC6F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EDB63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BC26E20" w14:textId="77777777" w:rsidTr="00822B7A">
        <w:trPr>
          <w:trHeight w:val="229"/>
          <w:jc w:val="center"/>
        </w:trPr>
        <w:tc>
          <w:tcPr>
            <w:tcW w:w="0" w:type="auto"/>
          </w:tcPr>
          <w:p w14:paraId="64450F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875D4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B6BEE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B6CF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3205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177E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04E43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58A0A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371AC7B" w14:textId="77777777" w:rsidTr="00822B7A">
        <w:trPr>
          <w:trHeight w:val="229"/>
          <w:jc w:val="center"/>
        </w:trPr>
        <w:tc>
          <w:tcPr>
            <w:tcW w:w="0" w:type="auto"/>
          </w:tcPr>
          <w:p w14:paraId="6D07AB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A455A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1B009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958F1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43C30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410D5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4EB21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B7FDD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594730C" w14:textId="77777777" w:rsidTr="00822B7A">
        <w:trPr>
          <w:trHeight w:val="229"/>
          <w:jc w:val="center"/>
        </w:trPr>
        <w:tc>
          <w:tcPr>
            <w:tcW w:w="0" w:type="auto"/>
          </w:tcPr>
          <w:p w14:paraId="4AF2CD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FBA6B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DB02D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C669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8DB18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83EE1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F4EEB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A9AE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EBADA1B" w14:textId="77777777" w:rsidTr="00822B7A">
        <w:trPr>
          <w:trHeight w:val="229"/>
          <w:jc w:val="center"/>
        </w:trPr>
        <w:tc>
          <w:tcPr>
            <w:tcW w:w="0" w:type="auto"/>
          </w:tcPr>
          <w:p w14:paraId="7B0E4D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EC8C58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74E36F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EA060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999570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ABC6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AFCA0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8945C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8588750" w14:textId="77777777" w:rsidTr="00822B7A">
        <w:trPr>
          <w:trHeight w:val="211"/>
          <w:jc w:val="center"/>
        </w:trPr>
        <w:tc>
          <w:tcPr>
            <w:tcW w:w="0" w:type="auto"/>
          </w:tcPr>
          <w:p w14:paraId="114E1F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D1EBF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F9F6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0DF01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63EE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D24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FE60A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736B2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3E95F01" w14:textId="77777777" w:rsidTr="00822B7A">
        <w:trPr>
          <w:trHeight w:val="229"/>
          <w:jc w:val="center"/>
        </w:trPr>
        <w:tc>
          <w:tcPr>
            <w:tcW w:w="0" w:type="auto"/>
          </w:tcPr>
          <w:p w14:paraId="274C00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CC37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68B4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3D10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A7F8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FE3EF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5987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3B9A4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F352E6D" w14:textId="77777777" w:rsidTr="00822B7A">
        <w:trPr>
          <w:trHeight w:val="229"/>
          <w:jc w:val="center"/>
        </w:trPr>
        <w:tc>
          <w:tcPr>
            <w:tcW w:w="0" w:type="auto"/>
          </w:tcPr>
          <w:p w14:paraId="7AEE7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6328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C0730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ACF7B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4B7F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A65E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7997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1A7D8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7642F26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015A14FD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77E3F0F8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EA049BC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6639AF6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E0AD0DE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6C7EE" w14:textId="77777777" w:rsidR="006405B3" w:rsidRDefault="006405B3" w:rsidP="001007E7">
      <w:pPr>
        <w:spacing w:after="0" w:line="240" w:lineRule="auto"/>
      </w:pPr>
      <w:r>
        <w:separator/>
      </w:r>
    </w:p>
  </w:endnote>
  <w:endnote w:type="continuationSeparator" w:id="0">
    <w:p w14:paraId="0E16B0CA" w14:textId="77777777" w:rsidR="006405B3" w:rsidRDefault="006405B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BC31D" w14:textId="77777777" w:rsidR="001007E7" w:rsidRDefault="006405B3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061AA56D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4CD9FDB0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4748F281">
        <v:shape id="Text Box 3" o:spid="_x0000_s1025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54A8BFC6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8D1FBA6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1878E26A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48C29A3" wp14:editId="202625D6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092BCCB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4861B21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CD8F2" w14:textId="77777777" w:rsidR="006405B3" w:rsidRDefault="006405B3" w:rsidP="001007E7">
      <w:pPr>
        <w:spacing w:after="0" w:line="240" w:lineRule="auto"/>
      </w:pPr>
      <w:r>
        <w:separator/>
      </w:r>
    </w:p>
  </w:footnote>
  <w:footnote w:type="continuationSeparator" w:id="0">
    <w:p w14:paraId="68F07B59" w14:textId="77777777" w:rsidR="006405B3" w:rsidRDefault="006405B3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3463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0EA"/>
    <w:rsid w:val="00006FF2"/>
    <w:rsid w:val="0001679F"/>
    <w:rsid w:val="00034DD9"/>
    <w:rsid w:val="00044819"/>
    <w:rsid w:val="00090E8D"/>
    <w:rsid w:val="000A5DAC"/>
    <w:rsid w:val="000A6B49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87392"/>
    <w:rsid w:val="00191842"/>
    <w:rsid w:val="00194FF2"/>
    <w:rsid w:val="001A3BCD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2F70BE"/>
    <w:rsid w:val="00314023"/>
    <w:rsid w:val="0031441A"/>
    <w:rsid w:val="0033003F"/>
    <w:rsid w:val="003830C1"/>
    <w:rsid w:val="003B38E0"/>
    <w:rsid w:val="003F0543"/>
    <w:rsid w:val="003F0596"/>
    <w:rsid w:val="0042490F"/>
    <w:rsid w:val="00455A5D"/>
    <w:rsid w:val="00466B9C"/>
    <w:rsid w:val="004741B8"/>
    <w:rsid w:val="004762B3"/>
    <w:rsid w:val="004767CC"/>
    <w:rsid w:val="0049266F"/>
    <w:rsid w:val="004C2609"/>
    <w:rsid w:val="004C4743"/>
    <w:rsid w:val="004D2B1A"/>
    <w:rsid w:val="0053293F"/>
    <w:rsid w:val="00535962"/>
    <w:rsid w:val="00551CCA"/>
    <w:rsid w:val="0056262D"/>
    <w:rsid w:val="005B442B"/>
    <w:rsid w:val="005D1C67"/>
    <w:rsid w:val="005E4306"/>
    <w:rsid w:val="00602C05"/>
    <w:rsid w:val="00611A07"/>
    <w:rsid w:val="0062592A"/>
    <w:rsid w:val="006405B3"/>
    <w:rsid w:val="006506D0"/>
    <w:rsid w:val="00651E48"/>
    <w:rsid w:val="006709BC"/>
    <w:rsid w:val="00674D6B"/>
    <w:rsid w:val="006758C0"/>
    <w:rsid w:val="00696249"/>
    <w:rsid w:val="006A43C4"/>
    <w:rsid w:val="006A7DDD"/>
    <w:rsid w:val="006C0B25"/>
    <w:rsid w:val="007061A4"/>
    <w:rsid w:val="00707A40"/>
    <w:rsid w:val="007372FF"/>
    <w:rsid w:val="007563D3"/>
    <w:rsid w:val="00780880"/>
    <w:rsid w:val="007B6F6F"/>
    <w:rsid w:val="007D608F"/>
    <w:rsid w:val="007F327E"/>
    <w:rsid w:val="00810515"/>
    <w:rsid w:val="0081512A"/>
    <w:rsid w:val="00822B7A"/>
    <w:rsid w:val="00830A6F"/>
    <w:rsid w:val="0083342F"/>
    <w:rsid w:val="00840E00"/>
    <w:rsid w:val="008610EA"/>
    <w:rsid w:val="00871AF4"/>
    <w:rsid w:val="00884D27"/>
    <w:rsid w:val="00887BE5"/>
    <w:rsid w:val="00896739"/>
    <w:rsid w:val="008A394C"/>
    <w:rsid w:val="008A68D0"/>
    <w:rsid w:val="008B3AE5"/>
    <w:rsid w:val="008D6AFC"/>
    <w:rsid w:val="008F705B"/>
    <w:rsid w:val="00933F5C"/>
    <w:rsid w:val="009A2AEC"/>
    <w:rsid w:val="009A41E5"/>
    <w:rsid w:val="009C4ABA"/>
    <w:rsid w:val="00A16099"/>
    <w:rsid w:val="00A21E4F"/>
    <w:rsid w:val="00A371BA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341D4"/>
    <w:rsid w:val="00B36E0A"/>
    <w:rsid w:val="00B420BA"/>
    <w:rsid w:val="00B62EEF"/>
    <w:rsid w:val="00B9495F"/>
    <w:rsid w:val="00B97B51"/>
    <w:rsid w:val="00BB5C02"/>
    <w:rsid w:val="00BC1D0C"/>
    <w:rsid w:val="00BC5BD7"/>
    <w:rsid w:val="00BC61BD"/>
    <w:rsid w:val="00BC61E0"/>
    <w:rsid w:val="00BE4FB0"/>
    <w:rsid w:val="00BF24F5"/>
    <w:rsid w:val="00C02595"/>
    <w:rsid w:val="00C3792D"/>
    <w:rsid w:val="00C465F9"/>
    <w:rsid w:val="00C470D0"/>
    <w:rsid w:val="00C57B35"/>
    <w:rsid w:val="00C60365"/>
    <w:rsid w:val="00C66D08"/>
    <w:rsid w:val="00C95ADE"/>
    <w:rsid w:val="00CA1147"/>
    <w:rsid w:val="00CA4661"/>
    <w:rsid w:val="00CE67A3"/>
    <w:rsid w:val="00CF0462"/>
    <w:rsid w:val="00CF6A88"/>
    <w:rsid w:val="00D24FA7"/>
    <w:rsid w:val="00D64696"/>
    <w:rsid w:val="00D67638"/>
    <w:rsid w:val="00D82E53"/>
    <w:rsid w:val="00D90D49"/>
    <w:rsid w:val="00DA6DED"/>
    <w:rsid w:val="00DB7FEB"/>
    <w:rsid w:val="00DC5D96"/>
    <w:rsid w:val="00DD4F3E"/>
    <w:rsid w:val="00E01DFC"/>
    <w:rsid w:val="00E13E55"/>
    <w:rsid w:val="00E240ED"/>
    <w:rsid w:val="00E37B1C"/>
    <w:rsid w:val="00E43904"/>
    <w:rsid w:val="00E81276"/>
    <w:rsid w:val="00E9021D"/>
    <w:rsid w:val="00E90AB7"/>
    <w:rsid w:val="00E97D20"/>
    <w:rsid w:val="00EA7406"/>
    <w:rsid w:val="00EC4E22"/>
    <w:rsid w:val="00ED39DD"/>
    <w:rsid w:val="00EE6960"/>
    <w:rsid w:val="00F001A0"/>
    <w:rsid w:val="00F116C5"/>
    <w:rsid w:val="00F2074A"/>
    <w:rsid w:val="00F225BF"/>
    <w:rsid w:val="00F24633"/>
    <w:rsid w:val="00F25B99"/>
    <w:rsid w:val="00F27EAA"/>
    <w:rsid w:val="00F4086F"/>
    <w:rsid w:val="00F50CCE"/>
    <w:rsid w:val="00F53753"/>
    <w:rsid w:val="00F56931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;"/>
  <w14:docId w14:val="21CE9B8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65BC4-E4EF-4080-8018-DA394DF89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27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Office365 Compras</cp:lastModifiedBy>
  <cp:revision>44</cp:revision>
  <cp:lastPrinted>2011-03-04T19:05:00Z</cp:lastPrinted>
  <dcterms:created xsi:type="dcterms:W3CDTF">2014-01-02T13:42:00Z</dcterms:created>
  <dcterms:modified xsi:type="dcterms:W3CDTF">2026-08-10T20:11:00Z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2023-04-26T20:38:27Z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68c20ca2-974b-4e15-b1de-a78fbf06ee04</vt:lpwstr>
  </property>
  <property fmtid="{D5CDD505-2E9C-101B-9397-08002B2CF9AE}" pid="8" name="MSIP_Label_defa4170-0d19-0005-0004-bc88714345d2_ContentBits">
    <vt:lpwstr>0</vt:lpwstr>
  </property>
</Properties>
</file>