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0350B" w14:textId="2C06461A" w:rsidR="00535962" w:rsidRPr="00F7167E" w:rsidRDefault="00A64CE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6809B4B" wp14:editId="4EA5F47B">
                <wp:simplePos x="0" y="0"/>
                <wp:positionH relativeFrom="column">
                  <wp:posOffset>3962401</wp:posOffset>
                </wp:positionH>
                <wp:positionV relativeFrom="paragraph">
                  <wp:posOffset>-762000</wp:posOffset>
                </wp:positionV>
                <wp:extent cx="2495550" cy="847725"/>
                <wp:effectExtent l="19050" t="0" r="1905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5550" cy="847725"/>
                          <a:chOff x="12594" y="523"/>
                          <a:chExt cx="3001" cy="1320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594" y="561"/>
                            <a:ext cx="3001" cy="1282"/>
                            <a:chOff x="8864" y="720"/>
                            <a:chExt cx="2499" cy="1192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64" y="1278"/>
                              <a:ext cx="2499" cy="63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23D35B" w14:textId="22DED502" w:rsidR="001466B0" w:rsidRPr="00535962" w:rsidRDefault="001719D2" w:rsidP="001466B0">
                                <w:pPr>
                                  <w:jc w:val="center"/>
                                </w:pPr>
                                <w:r w:rsidRPr="001719D2">
                                  <w:t>ARS SENASA-DAF-CM-2026-00</w:t>
                                </w:r>
                                <w:r w:rsidR="001924C2">
                                  <w:t>35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4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541B5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09B4B" id="Group 21" o:spid="_x0000_s1026" style="position:absolute;margin-left:312pt;margin-top:-60pt;width:196.5pt;height:66.75pt;z-index:251659776" coordorigin="12594,523" coordsize="3001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594;top:561;width:3001;height:1282" coordorigin="8864,720" coordsize="2499,1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864;top:1278;width:2499;height:6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F23D35B" w14:textId="22DED502" w:rsidR="001466B0" w:rsidRPr="00535962" w:rsidRDefault="001719D2" w:rsidP="001466B0">
                          <w:pPr>
                            <w:jc w:val="center"/>
                          </w:pPr>
                          <w:r w:rsidRPr="001719D2">
                            <w:t>ARS SENASA-DAF-CM-2026-00</w:t>
                          </w:r>
                          <w:r w:rsidR="001924C2">
                            <w:t>35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8541B5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73FDE6" wp14:editId="50E05298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181959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3FDE6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15181959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48CD7C97" wp14:editId="0E3191D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B57912" wp14:editId="07BC3049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6E64D1" w14:textId="54B91596" w:rsidR="0026335F" w:rsidRPr="0026335F" w:rsidRDefault="007636F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4-2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924C2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57912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546E64D1" w14:textId="54B91596" w:rsidR="0026335F" w:rsidRPr="0026335F" w:rsidRDefault="007636F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4-2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924C2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2A150DB" wp14:editId="41A7A6A5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C83A2F9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06C0B9D" wp14:editId="3C0662A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150D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C83A2F9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06C0B9D" wp14:editId="3C0662A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0BFBA77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7B0CD8C" wp14:editId="34CA6A3F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BDAF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0CD8C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BDAF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614E69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5ACC6D" wp14:editId="3A614D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5BDD38" w14:textId="77777777" w:rsidR="002E1412" w:rsidRPr="002E1412" w:rsidRDefault="007636F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CC6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5BDD38" w14:textId="77777777" w:rsidR="002E1412" w:rsidRPr="002E1412" w:rsidRDefault="009D4BA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E09CA4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8A16E6B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1F0F55A" wp14:editId="54014A6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2505A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0F55A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8C2505A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415BEF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90EB13" wp14:editId="62970993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937EC" w14:textId="77777777" w:rsidR="002E1412" w:rsidRPr="002E1412" w:rsidRDefault="007636F6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0EB13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63937EC" w14:textId="77777777" w:rsidR="002E1412" w:rsidRPr="002E1412" w:rsidRDefault="009D4BAF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4ABC4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B25C76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35EE17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79FCEE37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74BBF92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30012D2A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9C26119" w14:textId="77777777" w:rsidTr="00E82502">
        <w:trPr>
          <w:cantSplit/>
          <w:trHeight w:val="440"/>
        </w:trPr>
        <w:tc>
          <w:tcPr>
            <w:tcW w:w="9252" w:type="dxa"/>
          </w:tcPr>
          <w:p w14:paraId="382E781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45B29DE" w14:textId="77777777" w:rsidTr="00E82502">
        <w:trPr>
          <w:cantSplit/>
          <w:trHeight w:val="440"/>
        </w:trPr>
        <w:tc>
          <w:tcPr>
            <w:tcW w:w="9252" w:type="dxa"/>
          </w:tcPr>
          <w:p w14:paraId="6113EC3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30A25A2" w14:textId="77777777" w:rsidTr="00E82502">
        <w:trPr>
          <w:cantSplit/>
          <w:trHeight w:val="440"/>
        </w:trPr>
        <w:tc>
          <w:tcPr>
            <w:tcW w:w="9252" w:type="dxa"/>
          </w:tcPr>
          <w:p w14:paraId="486202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74432AE" w14:textId="77777777" w:rsidTr="00E82502">
        <w:trPr>
          <w:cantSplit/>
          <w:trHeight w:val="440"/>
        </w:trPr>
        <w:tc>
          <w:tcPr>
            <w:tcW w:w="9252" w:type="dxa"/>
          </w:tcPr>
          <w:p w14:paraId="67529C5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01A42BF" w14:textId="77777777" w:rsidTr="00E82502">
        <w:trPr>
          <w:cantSplit/>
          <w:trHeight w:val="440"/>
        </w:trPr>
        <w:tc>
          <w:tcPr>
            <w:tcW w:w="9252" w:type="dxa"/>
          </w:tcPr>
          <w:p w14:paraId="3E593A31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40C169C" w14:textId="77777777" w:rsidTr="00E82502">
        <w:trPr>
          <w:cantSplit/>
          <w:trHeight w:val="440"/>
        </w:trPr>
        <w:tc>
          <w:tcPr>
            <w:tcW w:w="9252" w:type="dxa"/>
          </w:tcPr>
          <w:p w14:paraId="0A7F3DC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E72C5F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420F9C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019F6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F0B6A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ECC08A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080FA" w14:textId="77777777" w:rsidR="007636F6" w:rsidRDefault="007636F6" w:rsidP="001007E7">
      <w:pPr>
        <w:spacing w:after="0" w:line="240" w:lineRule="auto"/>
      </w:pPr>
      <w:r>
        <w:separator/>
      </w:r>
    </w:p>
  </w:endnote>
  <w:endnote w:type="continuationSeparator" w:id="0">
    <w:p w14:paraId="55453CD3" w14:textId="77777777" w:rsidR="007636F6" w:rsidRDefault="007636F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4DD7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66AD094" wp14:editId="6AD0954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EFBCAFD" wp14:editId="7CA73209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03414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3EB81B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FBCA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C03414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3EB81B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377337" wp14:editId="2B4BC6D8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5AD53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37733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135AD53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B10123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D856C9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A2A9C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580C7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DE3DF0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1E441" w14:textId="77777777" w:rsidR="007636F6" w:rsidRDefault="007636F6" w:rsidP="001007E7">
      <w:pPr>
        <w:spacing w:after="0" w:line="240" w:lineRule="auto"/>
      </w:pPr>
      <w:r>
        <w:separator/>
      </w:r>
    </w:p>
  </w:footnote>
  <w:footnote w:type="continuationSeparator" w:id="0">
    <w:p w14:paraId="2FC049B4" w14:textId="77777777" w:rsidR="007636F6" w:rsidRDefault="007636F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04304"/>
    <w:rsid w:val="00021AF3"/>
    <w:rsid w:val="00034DD9"/>
    <w:rsid w:val="00045479"/>
    <w:rsid w:val="0005792C"/>
    <w:rsid w:val="000B0DCD"/>
    <w:rsid w:val="000B4839"/>
    <w:rsid w:val="000B6B7A"/>
    <w:rsid w:val="000E02D9"/>
    <w:rsid w:val="001007E7"/>
    <w:rsid w:val="001020C0"/>
    <w:rsid w:val="001466B0"/>
    <w:rsid w:val="00157600"/>
    <w:rsid w:val="00170EC5"/>
    <w:rsid w:val="001719D2"/>
    <w:rsid w:val="00181E8D"/>
    <w:rsid w:val="001924C2"/>
    <w:rsid w:val="00194FF2"/>
    <w:rsid w:val="001A3F92"/>
    <w:rsid w:val="001F73A7"/>
    <w:rsid w:val="002009A7"/>
    <w:rsid w:val="0022443A"/>
    <w:rsid w:val="00253DBA"/>
    <w:rsid w:val="0026335F"/>
    <w:rsid w:val="00295BD4"/>
    <w:rsid w:val="002D451D"/>
    <w:rsid w:val="002E0C90"/>
    <w:rsid w:val="002E1412"/>
    <w:rsid w:val="00314023"/>
    <w:rsid w:val="00341484"/>
    <w:rsid w:val="00350696"/>
    <w:rsid w:val="00392351"/>
    <w:rsid w:val="003A6141"/>
    <w:rsid w:val="003F231D"/>
    <w:rsid w:val="00404131"/>
    <w:rsid w:val="0042490F"/>
    <w:rsid w:val="004379A6"/>
    <w:rsid w:val="0044234A"/>
    <w:rsid w:val="00456C17"/>
    <w:rsid w:val="0046365E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777D2"/>
    <w:rsid w:val="006971A8"/>
    <w:rsid w:val="006F567F"/>
    <w:rsid w:val="00725091"/>
    <w:rsid w:val="00757585"/>
    <w:rsid w:val="007636F6"/>
    <w:rsid w:val="00780880"/>
    <w:rsid w:val="007B0E1F"/>
    <w:rsid w:val="007B6F6F"/>
    <w:rsid w:val="007E08F8"/>
    <w:rsid w:val="00820C9F"/>
    <w:rsid w:val="0082707E"/>
    <w:rsid w:val="008315B0"/>
    <w:rsid w:val="008817D8"/>
    <w:rsid w:val="008B3AE5"/>
    <w:rsid w:val="008C388B"/>
    <w:rsid w:val="00966EEE"/>
    <w:rsid w:val="00977C54"/>
    <w:rsid w:val="00995B1A"/>
    <w:rsid w:val="009D4BAF"/>
    <w:rsid w:val="00A16099"/>
    <w:rsid w:val="00A640BD"/>
    <w:rsid w:val="00A641A7"/>
    <w:rsid w:val="00A64CE8"/>
    <w:rsid w:val="00A72F42"/>
    <w:rsid w:val="00AD7919"/>
    <w:rsid w:val="00AF2E6B"/>
    <w:rsid w:val="00B11E5A"/>
    <w:rsid w:val="00B15B38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16ECD"/>
    <w:rsid w:val="00E82502"/>
    <w:rsid w:val="00EA6B34"/>
    <w:rsid w:val="00EA7406"/>
    <w:rsid w:val="00EE1E7B"/>
    <w:rsid w:val="00EF0607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F46D3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Anavelli Peralta Segura</cp:lastModifiedBy>
  <cp:revision>11</cp:revision>
  <cp:lastPrinted>2011-03-04T18:48:00Z</cp:lastPrinted>
  <dcterms:created xsi:type="dcterms:W3CDTF">2025-06-17T15:21:00Z</dcterms:created>
  <dcterms:modified xsi:type="dcterms:W3CDTF">2026-09-28T16:57:00Z</dcterms:modified>
</cp:coreProperties>
</file>