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C76FC" w14:textId="0846E4C7" w:rsidR="009F0299" w:rsidRPr="00991A13" w:rsidRDefault="00991A13">
      <w:r w:rsidRPr="00991A13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9102E76" wp14:editId="0640A4EC">
                <wp:simplePos x="0" y="0"/>
                <wp:positionH relativeFrom="column">
                  <wp:posOffset>4216400</wp:posOffset>
                </wp:positionH>
                <wp:positionV relativeFrom="paragraph">
                  <wp:posOffset>234950</wp:posOffset>
                </wp:positionV>
                <wp:extent cx="2112645" cy="701040"/>
                <wp:effectExtent l="0" t="0" r="2095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264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330413601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36072C4F" w14:textId="77777777" w:rsidR="00991A13" w:rsidRDefault="00EF336D" w:rsidP="00991A13">
                                        <w:pPr>
                                          <w:jc w:val="center"/>
                                          <w:rPr>
                                            <w:sz w:val="16"/>
                                          </w:rPr>
                                        </w:pPr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758523159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  <w:sz w:val="20"/>
                                            </w:rPr>
                                          </w:sdtEndPr>
                                          <w:sdtContent>
                                            <w:r w:rsidR="00991A13" w:rsidRPr="00371055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PASAPORTES-</w:t>
                                            </w:r>
                                            <w:r w:rsidR="00991A13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DAF</w:t>
                                            </w:r>
                                            <w:r w:rsidR="00991A13" w:rsidRPr="00371055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-C</w:t>
                                            </w:r>
                                            <w:r w:rsidR="00991A13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M</w:t>
                                            </w:r>
                                            <w:r w:rsidR="00991A13" w:rsidRPr="00371055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-202</w:t>
                                            </w:r>
                                            <w:r w:rsidR="00991A13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5</w:t>
                                            </w:r>
                                            <w:r w:rsidR="00991A13" w:rsidRPr="00371055">
                                              <w:rPr>
                                                <w:rStyle w:val="Style2"/>
                                                <w:sz w:val="20"/>
                                              </w:rPr>
                                              <w:t>-00</w:t>
                                            </w:r>
                                          </w:sdtContent>
                                        </w:sdt>
                                        <w:r w:rsidR="00991A13">
                                          <w:rPr>
                                            <w:rStyle w:val="Style2"/>
                                            <w:sz w:val="20"/>
                                          </w:rPr>
                                          <w:t>21</w:t>
                                        </w:r>
                                      </w:p>
                                      <w:p w14:paraId="4C3B9709" w14:textId="77777777" w:rsidR="00991A13" w:rsidRDefault="00EF336D" w:rsidP="00991A13">
                                        <w:pPr>
                                          <w:jc w:val="center"/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229E0058" w14:textId="251E00EC" w:rsidR="009F0299" w:rsidRDefault="00EF336D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49DA087" w14:textId="77777777" w:rsidR="009F0299" w:rsidRDefault="00D916AE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02E76" id="Group 21" o:spid="_x0000_s1026" style="position:absolute;margin-left:332pt;margin-top:18.5pt;width:166.3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330413601"/>
                              </w:sdtPr>
                              <w:sdtContent>
                                <w:p w14:paraId="36072C4F" w14:textId="77777777" w:rsidR="00991A13" w:rsidRDefault="00991A13" w:rsidP="00991A13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-758523159"/>
                                    </w:sdtPr>
                                    <w:sdtEndPr>
                                      <w:rPr>
                                        <w:rStyle w:val="Style2"/>
                                        <w:sz w:val="20"/>
                                      </w:rPr>
                                    </w:sdtEndPr>
                                    <w:sdtContent>
                                      <w:r w:rsidRPr="00371055">
                                        <w:rPr>
                                          <w:rStyle w:val="Style2"/>
                                          <w:sz w:val="20"/>
                                        </w:rPr>
                                        <w:t>PASAPORTES-</w:t>
                                      </w:r>
                                      <w:r>
                                        <w:rPr>
                                          <w:rStyle w:val="Style2"/>
                                          <w:sz w:val="20"/>
                                        </w:rPr>
                                        <w:t>DAF</w:t>
                                      </w:r>
                                      <w:r w:rsidRPr="00371055">
                                        <w:rPr>
                                          <w:rStyle w:val="Style2"/>
                                          <w:sz w:val="20"/>
                                        </w:rPr>
                                        <w:t>-C</w:t>
                                      </w:r>
                                      <w:r>
                                        <w:rPr>
                                          <w:rStyle w:val="Style2"/>
                                          <w:sz w:val="20"/>
                                        </w:rPr>
                                        <w:t>M</w:t>
                                      </w:r>
                                      <w:r w:rsidRPr="00371055">
                                        <w:rPr>
                                          <w:rStyle w:val="Style2"/>
                                          <w:sz w:val="20"/>
                                        </w:rPr>
                                        <w:t>-202</w:t>
                                      </w:r>
                                      <w:r>
                                        <w:rPr>
                                          <w:rStyle w:val="Style2"/>
                                          <w:sz w:val="20"/>
                                        </w:rPr>
                                        <w:t>5</w:t>
                                      </w:r>
                                      <w:r w:rsidRPr="00371055">
                                        <w:rPr>
                                          <w:rStyle w:val="Style2"/>
                                          <w:sz w:val="20"/>
                                        </w:rPr>
                                        <w:t>-00</w:t>
                                      </w:r>
                                    </w:sdtContent>
                                  </w:sdt>
                                  <w:r>
                                    <w:rPr>
                                      <w:rStyle w:val="Style2"/>
                                      <w:sz w:val="20"/>
                                    </w:rPr>
                                    <w:t>21</w:t>
                                  </w:r>
                                </w:p>
                                <w:p w14:paraId="4C3B9709" w14:textId="77777777" w:rsidR="00991A13" w:rsidRDefault="00991A13" w:rsidP="00991A13">
                                  <w:pPr>
                                    <w:jc w:val="center"/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  <w:p w14:paraId="229E0058" w14:textId="251E00EC" w:rsidR="009F0299" w:rsidRDefault="00D916AE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49DA087" w14:textId="77777777" w:rsidR="009F0299" w:rsidRDefault="00D916AE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A0D74A5" w14:textId="77777777" w:rsidR="009F0299" w:rsidRPr="00991A13" w:rsidRDefault="00D916AE">
      <w:r w:rsidRPr="00991A13">
        <w:rPr>
          <w:noProof/>
          <w:lang w:eastAsia="es-ES"/>
        </w:rPr>
        <w:drawing>
          <wp:anchor distT="0" distB="0" distL="114300" distR="114300" simplePos="0" relativeHeight="251661824" behindDoc="0" locked="0" layoutInCell="1" allowOverlap="1" wp14:anchorId="32347341" wp14:editId="213647FA">
            <wp:simplePos x="0" y="0"/>
            <wp:positionH relativeFrom="margin">
              <wp:posOffset>2485390</wp:posOffset>
            </wp:positionH>
            <wp:positionV relativeFrom="margin">
              <wp:posOffset>338455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40A246" w14:textId="3FA0AF78" w:rsidR="009F0299" w:rsidRPr="00991A13" w:rsidRDefault="009F0299"/>
    <w:p w14:paraId="079E4A73" w14:textId="4D261636" w:rsidR="009F0299" w:rsidRPr="00991A13" w:rsidRDefault="00D916AE">
      <w:r w:rsidRPr="00991A1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74009C" wp14:editId="28DEAA9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71F40" w14:textId="77777777" w:rsidR="009F0299" w:rsidRDefault="00D916AE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74009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A71F40" w14:textId="77777777" w:rsidR="009F0299" w:rsidRDefault="00D916AE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991A1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235B709" wp14:editId="1229A205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20F5AE" w14:textId="7978EBFA" w:rsidR="009F0299" w:rsidRDefault="00EF336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91A13">
                                  <w:rPr>
                                    <w:rStyle w:val="Style5"/>
                                  </w:rPr>
                                  <w:t>04 de junio de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5B709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5A20F5AE" w14:textId="7978EBFA" w:rsidR="009F0299" w:rsidRDefault="00991A1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>
                            <w:rPr>
                              <w:rStyle w:val="Style5"/>
                            </w:rPr>
                            <w:t>04 de junio de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E9ACA49" w14:textId="3BF4AD5A" w:rsidR="009F0299" w:rsidRPr="00991A13" w:rsidRDefault="009F0299"/>
    <w:p w14:paraId="734F284F" w14:textId="20D1E3E3" w:rsidR="009F0299" w:rsidRPr="00991A13" w:rsidRDefault="00D916AE">
      <w:r w:rsidRPr="00991A13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227B4B1" wp14:editId="01E097C7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9A502" w14:textId="0EB8D964" w:rsidR="009F0299" w:rsidRDefault="00D916A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02D6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02D69" w:rsidRPr="00B02D69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7B4B1" id="Text Box 13" o:spid="_x0000_s1033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" filled="f" stroked="f">
                <v:textbox>
                  <w:txbxContent>
                    <w:p w14:paraId="6069A502" w14:textId="0EB8D964" w:rsidR="009F0299" w:rsidRDefault="00D916A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02D69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02D69" w:rsidRPr="00B02D69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Pr="00991A13"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738AF1" wp14:editId="6BA5E23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0E2D1" w14:textId="77777777" w:rsidR="00991A13" w:rsidRPr="0086003D" w:rsidRDefault="00EF336D" w:rsidP="00991A13">
                            <w:pPr>
                              <w:jc w:val="center"/>
                              <w:rPr>
                                <w:rFonts w:eastAsia="Calibr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Fuentedeprrafopredeter"/>
                                  <w:rFonts w:ascii="Arial" w:eastAsia="Calibri" w:hAnsi="Arial"/>
                                  <w:b w:val="0"/>
                                  <w:spacing w:val="0"/>
                                  <w:w w:val="100"/>
                                  <w:sz w:val="22"/>
                                  <w:szCs w:val="22"/>
                                </w:rPr>
                              </w:sdtEndPr>
                              <w:sdtContent>
                                <w:r w:rsidR="00991A13" w:rsidRPr="0086003D">
                                  <w:rPr>
                                    <w:rFonts w:eastAsia="Calibri"/>
                                    <w:b/>
                                    <w:sz w:val="22"/>
                                    <w:szCs w:val="22"/>
                                  </w:rPr>
                                  <w:t>Direcci</w:t>
                                </w:r>
                                <w:r w:rsidR="00991A13" w:rsidRPr="0086003D">
                                  <w:rPr>
                                    <w:rFonts w:eastAsia="Calibri" w:hint="eastAsia"/>
                                    <w:b/>
                                    <w:sz w:val="22"/>
                                    <w:szCs w:val="22"/>
                                  </w:rPr>
                                  <w:t>ó</w:t>
                                </w:r>
                                <w:r w:rsidR="00991A13" w:rsidRPr="0086003D">
                                  <w:rPr>
                                    <w:rFonts w:eastAsia="Calibri"/>
                                    <w:b/>
                                    <w:sz w:val="22"/>
                                    <w:szCs w:val="22"/>
                                  </w:rPr>
                                  <w:t>n General de Pasaportes</w:t>
                                </w:r>
                              </w:sdtContent>
                            </w:sdt>
                          </w:p>
                          <w:p w14:paraId="31C38B28" w14:textId="75619653" w:rsidR="009F0299" w:rsidRDefault="009F029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38AF1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BD0E2D1" w14:textId="77777777" w:rsidR="00991A13" w:rsidRPr="0086003D" w:rsidRDefault="00991A13" w:rsidP="00991A13">
                      <w:pPr>
                        <w:jc w:val="center"/>
                        <w:rPr>
                          <w:rFonts w:eastAsia="Calibri"/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Fuentedeprrafopredeter"/>
                            <w:rFonts w:ascii="Arial" w:eastAsia="Calibri" w:hAnsi="Arial"/>
                            <w:spacing w:val="0"/>
                            <w:w w:val="100"/>
                            <w:sz w:val="22"/>
                            <w:szCs w:val="22"/>
                          </w:rPr>
                        </w:sdtEndPr>
                        <w:sdtContent>
                          <w:r w:rsidRPr="0086003D">
                            <w:rPr>
                              <w:rFonts w:eastAsia="Calibri"/>
                              <w:b/>
                              <w:sz w:val="22"/>
                              <w:szCs w:val="22"/>
                            </w:rPr>
                            <w:t>Direcci</w:t>
                          </w:r>
                          <w:r w:rsidRPr="0086003D">
                            <w:rPr>
                              <w:rFonts w:eastAsia="Calibri" w:hint="eastAsia"/>
                              <w:b/>
                              <w:sz w:val="22"/>
                              <w:szCs w:val="22"/>
                            </w:rPr>
                            <w:t>ó</w:t>
                          </w:r>
                          <w:r w:rsidRPr="0086003D">
                            <w:rPr>
                              <w:rFonts w:eastAsia="Calibri"/>
                              <w:b/>
                              <w:sz w:val="22"/>
                              <w:szCs w:val="22"/>
                            </w:rPr>
                            <w:t>n General de Pasaportes</w:t>
                          </w:r>
                        </w:sdtContent>
                      </w:sdt>
                    </w:p>
                    <w:p w14:paraId="31C38B28" w14:textId="75619653" w:rsidR="009F0299" w:rsidRDefault="009F0299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CA5E14" w14:textId="77777777" w:rsidR="009F0299" w:rsidRPr="00991A13" w:rsidRDefault="009F0299">
      <w:pPr>
        <w:tabs>
          <w:tab w:val="left" w:pos="6267"/>
        </w:tabs>
        <w:spacing w:after="0" w:line="240" w:lineRule="auto"/>
        <w:jc w:val="center"/>
      </w:pPr>
    </w:p>
    <w:p w14:paraId="7487F702" w14:textId="77777777" w:rsidR="009F0299" w:rsidRPr="00991A13" w:rsidRDefault="00D916AE">
      <w:pPr>
        <w:tabs>
          <w:tab w:val="left" w:pos="6267"/>
        </w:tabs>
        <w:jc w:val="center"/>
        <w:rPr>
          <w:sz w:val="24"/>
          <w:szCs w:val="24"/>
        </w:rPr>
      </w:pPr>
      <w:r w:rsidRPr="00991A13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E5422F" wp14:editId="5728EC6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245A2" w14:textId="77777777" w:rsidR="009F0299" w:rsidRDefault="00D916AE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5422F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FB245A2" w14:textId="77777777" w:rsidR="009F0299" w:rsidRDefault="00D916AE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59695B96" w14:textId="4B97BF91" w:rsidR="009F0299" w:rsidRPr="00991A13" w:rsidRDefault="009F0299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991A13" w:rsidRPr="00991A13" w14:paraId="15C76BA2" w14:textId="77777777">
        <w:trPr>
          <w:cantSplit/>
          <w:trHeight w:val="440"/>
        </w:trPr>
        <w:tc>
          <w:tcPr>
            <w:tcW w:w="9252" w:type="dxa"/>
          </w:tcPr>
          <w:p w14:paraId="39EB5FCF" w14:textId="1A2F7A48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 w:rsidRPr="00991A13">
              <w:rPr>
                <w:sz w:val="22"/>
                <w:szCs w:val="22"/>
                <w:lang w:val="es-DO"/>
              </w:rPr>
              <w:t xml:space="preserve">  </w:t>
            </w:r>
            <w:r w:rsidR="00991A13" w:rsidRPr="00991A13">
              <w:rPr>
                <w:bCs/>
                <w:i/>
                <w:iCs/>
                <w:sz w:val="22"/>
                <w:szCs w:val="22"/>
                <w:lang w:val="es-DO"/>
              </w:rPr>
              <w:t xml:space="preserve">KHALICCO INVESTMENTS, SRL </w:t>
            </w:r>
          </w:p>
        </w:tc>
      </w:tr>
      <w:tr w:rsidR="00991A13" w:rsidRPr="00991A13" w14:paraId="1D6CDABC" w14:textId="77777777">
        <w:trPr>
          <w:cantSplit/>
          <w:trHeight w:val="440"/>
        </w:trPr>
        <w:tc>
          <w:tcPr>
            <w:tcW w:w="9252" w:type="dxa"/>
          </w:tcPr>
          <w:p w14:paraId="1E78DAC1" w14:textId="55CDDFFE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991A13" w:rsidRPr="00991A13" w14:paraId="27390E18" w14:textId="77777777">
        <w:trPr>
          <w:cantSplit/>
          <w:trHeight w:val="440"/>
        </w:trPr>
        <w:tc>
          <w:tcPr>
            <w:tcW w:w="9252" w:type="dxa"/>
          </w:tcPr>
          <w:p w14:paraId="74100FBF" w14:textId="1C8A1013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  <w:r w:rsidR="00991A13" w:rsidRPr="00991A13">
              <w:rPr>
                <w:spacing w:val="-2"/>
                <w:sz w:val="22"/>
                <w:szCs w:val="22"/>
                <w:lang w:val="es-DO"/>
              </w:rPr>
              <w:t>131048447</w:t>
            </w:r>
          </w:p>
        </w:tc>
      </w:tr>
      <w:tr w:rsidR="00991A13" w:rsidRPr="00991A13" w14:paraId="3D88AEDD" w14:textId="77777777">
        <w:trPr>
          <w:cantSplit/>
          <w:trHeight w:val="440"/>
        </w:trPr>
        <w:tc>
          <w:tcPr>
            <w:tcW w:w="9252" w:type="dxa"/>
          </w:tcPr>
          <w:p w14:paraId="52DE845C" w14:textId="526EB3F4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991A13"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>39703</w:t>
            </w:r>
          </w:p>
        </w:tc>
      </w:tr>
      <w:tr w:rsidR="00991A13" w:rsidRPr="00991A13" w14:paraId="58611309" w14:textId="77777777">
        <w:trPr>
          <w:cantSplit/>
          <w:trHeight w:val="440"/>
        </w:trPr>
        <w:tc>
          <w:tcPr>
            <w:tcW w:w="9252" w:type="dxa"/>
          </w:tcPr>
          <w:p w14:paraId="3FA92E46" w14:textId="3E843B2B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</w:rPr>
              <w:t>5</w:t>
            </w:r>
            <w:r w:rsidRPr="00991A13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  <w:r w:rsidR="00991A13" w:rsidRPr="00991A13">
              <w:rPr>
                <w:spacing w:val="-2"/>
                <w:sz w:val="22"/>
                <w:szCs w:val="22"/>
                <w:lang w:val="es-DO"/>
              </w:rPr>
              <w:t xml:space="preserve">Av. Los proceres No. 31, edificio Don Juan, Local 2ª, Villa Marina, Sto. </w:t>
            </w:r>
            <w:proofErr w:type="spellStart"/>
            <w:r w:rsidR="00991A13" w:rsidRPr="00991A13">
              <w:rPr>
                <w:spacing w:val="-2"/>
                <w:sz w:val="22"/>
                <w:szCs w:val="22"/>
                <w:lang w:val="es-DO"/>
              </w:rPr>
              <w:t>Dgo</w:t>
            </w:r>
            <w:proofErr w:type="spellEnd"/>
            <w:r w:rsidR="00991A13" w:rsidRPr="00991A13">
              <w:rPr>
                <w:spacing w:val="-2"/>
                <w:sz w:val="22"/>
                <w:szCs w:val="22"/>
                <w:lang w:val="es-DO"/>
              </w:rPr>
              <w:t xml:space="preserve">. República Dominicana. </w:t>
            </w:r>
          </w:p>
        </w:tc>
      </w:tr>
      <w:tr w:rsidR="00991A13" w:rsidRPr="00991A13" w14:paraId="0E2C2FE1" w14:textId="77777777">
        <w:trPr>
          <w:cantSplit/>
          <w:trHeight w:val="440"/>
        </w:trPr>
        <w:tc>
          <w:tcPr>
            <w:tcW w:w="9252" w:type="dxa"/>
          </w:tcPr>
          <w:p w14:paraId="1F2437C8" w14:textId="31DD3DC0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 w:rsidRPr="00991A13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7CC2A1" w14:textId="0BDD2D21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="00991A13"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Julio Cesar Díaz </w:t>
            </w:r>
          </w:p>
          <w:p w14:paraId="0C438590" w14:textId="1EEA835F" w:rsidR="009F0299" w:rsidRPr="00991A13" w:rsidRDefault="00D916AE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="00991A13" w:rsidRPr="00991A13">
              <w:rPr>
                <w:spacing w:val="-2"/>
                <w:sz w:val="22"/>
                <w:szCs w:val="22"/>
                <w:lang w:val="es-DO"/>
              </w:rPr>
              <w:t xml:space="preserve">Av. Los proceres No. 31, edificio Don Juan, Local 2ª, Villa Marina, Sto. </w:t>
            </w:r>
            <w:proofErr w:type="spellStart"/>
            <w:r w:rsidR="00991A13" w:rsidRPr="00991A13">
              <w:rPr>
                <w:spacing w:val="-2"/>
                <w:sz w:val="22"/>
                <w:szCs w:val="22"/>
                <w:lang w:val="es-DO"/>
              </w:rPr>
              <w:t>Dgo</w:t>
            </w:r>
            <w:proofErr w:type="spellEnd"/>
            <w:r w:rsidR="00991A13" w:rsidRPr="00991A13">
              <w:rPr>
                <w:spacing w:val="-2"/>
                <w:sz w:val="22"/>
                <w:szCs w:val="22"/>
                <w:lang w:val="es-DO"/>
              </w:rPr>
              <w:t>. República Dominicana.</w:t>
            </w:r>
          </w:p>
          <w:p w14:paraId="1567AE72" w14:textId="282AB8F5" w:rsidR="009F0299" w:rsidRPr="00991A13" w:rsidRDefault="00D916AE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="00991A13" w:rsidRPr="00991A13">
              <w:rPr>
                <w:i/>
                <w:iCs/>
                <w:spacing w:val="-2"/>
                <w:sz w:val="22"/>
                <w:szCs w:val="22"/>
                <w:lang w:val="es-DO"/>
              </w:rPr>
              <w:t>829995-9210 / 829-518-6026</w:t>
            </w:r>
          </w:p>
          <w:p w14:paraId="459C09AE" w14:textId="387C3993" w:rsidR="009F0299" w:rsidRPr="00991A13" w:rsidRDefault="00D916AE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991A13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  <w:r w:rsidR="00991A13" w:rsidRPr="00991A13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hyperlink r:id="rId8" w:history="1">
              <w:r w:rsidR="00991A13" w:rsidRPr="00991A13">
                <w:rPr>
                  <w:rStyle w:val="Hipervnculo"/>
                  <w:color w:val="auto"/>
                  <w:spacing w:val="-2"/>
                  <w:sz w:val="22"/>
                  <w:szCs w:val="22"/>
                  <w:lang w:val="es-DO"/>
                </w:rPr>
                <w:t>khaliccoi@gmail.com</w:t>
              </w:r>
            </w:hyperlink>
            <w:r w:rsidR="00991A13" w:rsidRPr="00991A13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</w:tbl>
    <w:p w14:paraId="50359225" w14:textId="0F96BA0E" w:rsidR="009F0299" w:rsidRPr="00991A13" w:rsidRDefault="00B02D6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  <w:r w:rsidRPr="00B02D69">
        <w:rPr>
          <w:b/>
          <w:sz w:val="22"/>
          <w:szCs w:val="22"/>
          <w:lang w:val="es-DO"/>
        </w:rPr>
        <w:drawing>
          <wp:anchor distT="0" distB="0" distL="114300" distR="114300" simplePos="0" relativeHeight="251696128" behindDoc="1" locked="0" layoutInCell="1" allowOverlap="1" wp14:anchorId="6608B1F1" wp14:editId="2AC31CAD">
            <wp:simplePos x="0" y="0"/>
            <wp:positionH relativeFrom="column">
              <wp:posOffset>1117851</wp:posOffset>
            </wp:positionH>
            <wp:positionV relativeFrom="paragraph">
              <wp:posOffset>172297</wp:posOffset>
            </wp:positionV>
            <wp:extent cx="2060090" cy="1082420"/>
            <wp:effectExtent l="133350" t="323850" r="130810" b="327660"/>
            <wp:wrapNone/>
            <wp:docPr id="1468904865" name="Imagen 1" descr="Texto, Pizar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904865" name="Imagen 1" descr="Texto, Pizarra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432778">
                      <a:off x="0" y="0"/>
                      <a:ext cx="2071980" cy="1088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F0299" w:rsidRPr="00991A13" w:rsidSect="00991A13">
      <w:footerReference w:type="default" r:id="rId10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C4967" w14:textId="77777777" w:rsidR="009F0299" w:rsidRDefault="00D916AE">
      <w:pPr>
        <w:spacing w:after="0" w:line="240" w:lineRule="auto"/>
      </w:pPr>
      <w:r>
        <w:separator/>
      </w:r>
    </w:p>
  </w:endnote>
  <w:endnote w:type="continuationSeparator" w:id="0">
    <w:p w14:paraId="616FAED3" w14:textId="77777777" w:rsidR="009F0299" w:rsidRDefault="00D91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D9BBC" w14:textId="77777777" w:rsidR="009F0299" w:rsidRDefault="00D916A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CE5D9F7" wp14:editId="38E7941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7287159" wp14:editId="5591320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A963A6" w14:textId="77777777" w:rsidR="009F0299" w:rsidRDefault="00D916AE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E60AD7A" w14:textId="77777777" w:rsidR="009F0299" w:rsidRDefault="00D916AE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28715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5A963A6" w14:textId="77777777" w:rsidR="009F0299" w:rsidRDefault="00D916AE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E60AD7A" w14:textId="77777777" w:rsidR="009F0299" w:rsidRDefault="00D916AE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3845ED" wp14:editId="0FDF6EB7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A8AF48" w14:textId="77777777" w:rsidR="009F0299" w:rsidRDefault="00D916AE">
                          <w:pPr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3845ED"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AA8AF48" w14:textId="77777777" w:rsidR="009F0299" w:rsidRDefault="00D916AE">
                    <w:pPr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shape>
          </w:pict>
        </mc:Fallback>
      </mc:AlternateContent>
    </w:r>
  </w:p>
  <w:p w14:paraId="16FC6C37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6CD0498D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0DA2A2AF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3347BBD0" w14:textId="77777777" w:rsidR="009F0299" w:rsidRDefault="009F0299">
    <w:pPr>
      <w:pStyle w:val="Piedepgina"/>
      <w:rPr>
        <w:rFonts w:ascii="Arial Narrow" w:hAnsi="Arial Narrow"/>
        <w:sz w:val="12"/>
      </w:rPr>
    </w:pPr>
  </w:p>
  <w:p w14:paraId="61FCE2CB" w14:textId="77777777" w:rsidR="009F0299" w:rsidRDefault="009F029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9E028" w14:textId="77777777" w:rsidR="009F0299" w:rsidRDefault="00D916AE">
      <w:pPr>
        <w:spacing w:after="0" w:line="240" w:lineRule="auto"/>
      </w:pPr>
      <w:r>
        <w:separator/>
      </w:r>
    </w:p>
  </w:footnote>
  <w:footnote w:type="continuationSeparator" w:id="0">
    <w:p w14:paraId="361AE8C5" w14:textId="77777777" w:rsidR="009F0299" w:rsidRDefault="00D916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299"/>
    <w:rsid w:val="00991A13"/>
    <w:rsid w:val="009F0299"/>
    <w:rsid w:val="00B02D69"/>
    <w:rsid w:val="00D916AE"/>
    <w:rsid w:val="00E10737"/>
    <w:rsid w:val="00EC561D"/>
    <w:rsid w:val="00E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18729D4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character" w:customStyle="1" w:styleId="Style1">
    <w:name w:val="Style1"/>
    <w:basedOn w:val="Fuentedeprrafopredeter"/>
    <w:uiPriority w:val="1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Pr>
      <w:b/>
    </w:rPr>
  </w:style>
  <w:style w:type="character" w:customStyle="1" w:styleId="Style13">
    <w:name w:val="Style13"/>
    <w:basedOn w:val="Fuentedeprrafopredeter"/>
    <w:uiPriority w:val="1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Pr>
      <w:rFonts w:ascii="Arial" w:hAnsi="Arial"/>
      <w:color w:val="auto"/>
      <w:sz w:val="16"/>
    </w:rPr>
  </w:style>
  <w:style w:type="character" w:styleId="Hipervnculo">
    <w:name w:val="Hyperlink"/>
    <w:basedOn w:val="Fuentedeprrafopredeter"/>
    <w:uiPriority w:val="99"/>
    <w:unhideWhenUsed/>
    <w:rsid w:val="00991A1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91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aliccoi@gmail.com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F9A380-C57C-430A-A2C0-543D51299D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97AE9F-3B7E-4E37-B7A3-2FB190BC9181}"/>
</file>

<file path=customXml/itemProps3.xml><?xml version="1.0" encoding="utf-8"?>
<ds:datastoreItem xmlns:ds="http://schemas.openxmlformats.org/officeDocument/2006/customXml" ds:itemID="{384179E7-8CA6-4785-B02F-E96E6D909A74}"/>
</file>

<file path=customXml/itemProps4.xml><?xml version="1.0" encoding="utf-8"?>
<ds:datastoreItem xmlns:ds="http://schemas.openxmlformats.org/officeDocument/2006/customXml" ds:itemID="{56314397-241A-4688-82C5-D490EF6378DF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27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Edwin Antigua</cp:lastModifiedBy>
  <cp:revision>5</cp:revision>
  <cp:lastPrinted>2025-06-11T12:37:00Z</cp:lastPrinted>
  <dcterms:created xsi:type="dcterms:W3CDTF">2020-12-04T13:39:00Z</dcterms:created>
  <dcterms:modified xsi:type="dcterms:W3CDTF">2025-06-11T12:58:00Z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