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D7BFFA" w14:textId="6BB5AD0E" w:rsidR="00351E02" w:rsidRDefault="0090258E" w:rsidP="00BC3D52">
      <w:pPr>
        <w:pStyle w:val="Sinespaciado"/>
      </w:pPr>
      <w:r>
        <w:rPr>
          <w:noProof/>
          <w:sz w:val="20"/>
        </w:rPr>
        <w:drawing>
          <wp:anchor distT="0" distB="0" distL="114300" distR="114300" simplePos="0" relativeHeight="251697152" behindDoc="1" locked="0" layoutInCell="1" allowOverlap="1" wp14:anchorId="33BCD7C4" wp14:editId="0326EEDE">
            <wp:simplePos x="0" y="0"/>
            <wp:positionH relativeFrom="column">
              <wp:posOffset>1990725</wp:posOffset>
            </wp:positionH>
            <wp:positionV relativeFrom="paragraph">
              <wp:posOffset>-381000</wp:posOffset>
            </wp:positionV>
            <wp:extent cx="1741336" cy="826726"/>
            <wp:effectExtent l="0" t="0" r="0" b="0"/>
            <wp:wrapNone/>
            <wp:docPr id="1" name="Image 1" descr="Una caricatura de una persona&#10;&#10;Descripción generada automáticamente con confianza baj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Una caricatura de una persona&#10;&#10;Descripción generada automáticamente con confianza baja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1336" cy="8267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5C59">
        <w:rPr>
          <w:noProof/>
          <w:lang w:val="es-DO" w:eastAsia="es-DO"/>
        </w:rPr>
        <w:pict w14:anchorId="53417504">
          <v:group id="Group 21" o:spid="_x0000_s1028" style="position:absolute;margin-left:384.55pt;margin-top:7.95pt;width:132.2pt;height:55.2pt;z-index:251659776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">
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31" type="#_x0000_t202" style="position:absolute;left:9151;top:1077;width:2009;height:543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<v:textbox style="mso-next-textbox:#Text Box 24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18064030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44CD2411" w14:textId="19E1B69A" w:rsidR="001C593A" w:rsidRPr="00535962" w:rsidRDefault="00BC3D52" w:rsidP="001C593A">
                          <w:pPr>
                            <w:jc w:val="both"/>
                          </w:pPr>
                          <w:r>
                            <w:rPr>
                              <w:rStyle w:val="Style2"/>
                              <w:sz w:val="20"/>
                              <w:szCs w:val="20"/>
                            </w:rPr>
                            <w:t>MIDE-DAF-CM-202</w:t>
                          </w:r>
                          <w:r w:rsidR="006A5C59">
                            <w:rPr>
                              <w:rStyle w:val="Style2"/>
                              <w:sz w:val="20"/>
                              <w:szCs w:val="20"/>
                            </w:rPr>
                            <w:t>6</w:t>
                          </w:r>
                          <w:r w:rsidR="001C593A" w:rsidRPr="001C593A">
                            <w:rPr>
                              <w:rStyle w:val="Style2"/>
                              <w:sz w:val="20"/>
                              <w:szCs w:val="20"/>
                            </w:rPr>
                            <w:t>-0</w:t>
                          </w:r>
                          <w:r w:rsidR="006A5C59">
                            <w:rPr>
                              <w:rStyle w:val="Style2"/>
                              <w:sz w:val="20"/>
                              <w:szCs w:val="20"/>
                            </w:rPr>
                            <w:t>043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<v:textbox style="mso-next-textbox:#Text Box 25">
                  <w:txbxContent>
                    <w:p w14:paraId="0C5229EF" w14:textId="77777777" w:rsidR="001C593A" w:rsidRPr="00535962" w:rsidRDefault="001C593A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6A5C59">
        <w:rPr>
          <w:noProof/>
          <w:lang w:val="es-DO" w:eastAsia="es-DO"/>
        </w:rPr>
        <w:pict w14:anchorId="1132FF03">
          <v:shape id="Text Box 20" o:spid="_x0000_s1026" type="#_x0000_t202" style="position:absolute;margin-left:-21.35pt;margin-top:19.65pt;width:74.65pt;height:24.05pt;z-index:2516577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jj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Q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BvTjjhsAIAALEFAAAO&#10;AAAAAAAAAAAAAAAAAC4CAABkcnMvZTJvRG9jLnhtbFBLAQItABQABgAIAAAAIQBWI5sX4AAAAAoB&#10;AAAPAAAAAAAAAAAAAAAAAAoFAABkcnMvZG93bnJldi54bWxQSwUGAAAAAAQABADzAAAAFwYAAAAA&#10;" filled="f" stroked="f">
            <v:textbox style="mso-next-textbox:#Text Box 20" inset="0,0,0,0">
              <w:txbxContent>
                <w:p w14:paraId="18ECB99B" w14:textId="77777777" w:rsidR="001C593A" w:rsidRPr="00D7710E" w:rsidRDefault="001C593A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</w:p>
    <w:p w14:paraId="59ECE1AA" w14:textId="77777777" w:rsidR="001C593A" w:rsidRDefault="001C593A"/>
    <w:p w14:paraId="6F9A1CBC" w14:textId="77777777" w:rsidR="006506D0" w:rsidRDefault="006A5C59" w:rsidP="001C593A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6C6DC06C">
          <v:shape id="Text Box 16" o:spid="_x0000_s1035" type="#_x0000_t202" style="position:absolute;margin-left:100.35pt;margin-top:-.1pt;width:249.75pt;height:22pt;z-index:25169100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<v:textbox style="mso-next-textbox:#Text Box 16">
              <w:txbxContent>
                <w:p w14:paraId="2DFCFAF9" w14:textId="77777777" w:rsidR="001C593A" w:rsidRPr="002E1412" w:rsidRDefault="006A5C59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8064033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1C593A">
                        <w:rPr>
                          <w:rStyle w:val="Style6"/>
                          <w:sz w:val="24"/>
                          <w:szCs w:val="24"/>
                        </w:rPr>
                        <w:t>Ministerio de Defensa</w:t>
                      </w:r>
                    </w:sdtContent>
                  </w:sdt>
                </w:p>
              </w:txbxContent>
            </v:textbox>
          </v:shape>
        </w:pict>
      </w:r>
    </w:p>
    <w:p w14:paraId="064D3A4F" w14:textId="77777777" w:rsidR="00A640BD" w:rsidRPr="00C66D08" w:rsidRDefault="006A5C59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  <w:lang w:val="es-DO" w:eastAsia="es-DO"/>
        </w:rPr>
        <w:pict w14:anchorId="497BE120">
          <v:shape id="Text Box 13" o:spid="_x0000_s1034" type="#_x0000_t202" style="position:absolute;left:0;text-align:left;margin-left:411pt;margin-top:19.45pt;width:83.6pt;height:19.85pt;z-index:25165619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<v:textbox style="mso-next-textbox:#Text Box 13">
              <w:txbxContent>
                <w:p w14:paraId="51028C59" w14:textId="77777777" w:rsidR="001C593A" w:rsidRPr="0026335F" w:rsidRDefault="001C593A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FD538B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FD538B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FD538B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D7710E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30786610">
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<v:textbox style="mso-next-textbox:#Text Box 18">
              <w:txbxContent>
                <w:p w14:paraId="45B13590" w14:textId="77777777" w:rsidR="001C593A" w:rsidRPr="00E82502" w:rsidRDefault="001C593A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5BC28C4A" w14:textId="77777777" w:rsidR="00A640BD" w:rsidRPr="00C66D08" w:rsidRDefault="006A5C59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noProof/>
          <w:lang w:val="es-DO" w:eastAsia="es-DO"/>
        </w:rPr>
        <w:pict w14:anchorId="15F03AB3">
          <v:shape id="Text Box 12" o:spid="_x0000_s1027" type="#_x0000_t202" style="position:absolute;left:0;text-align:left;margin-left:330.75pt;margin-top:13.4pt;width:183.05pt;height:21.9pt;z-index:25165670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7WMtgIAALs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" filled="f" stroked="f">
            <v:textbox style="mso-next-textbox:#Text Box 12">
              <w:txbxContent>
                <w:p w14:paraId="2B544F85" w14:textId="273D26B5" w:rsidR="001C593A" w:rsidRPr="0026335F" w:rsidRDefault="006A5C59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248307898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6B4CCE">
                        <w:rPr>
                          <w:rStyle w:val="Style5"/>
                        </w:rPr>
                        <w:t xml:space="preserve">       </w:t>
                      </w:r>
                    </w:sdtContent>
                  </w:sdt>
                </w:p>
              </w:txbxContent>
            </v:textbox>
          </v:shape>
        </w:pict>
      </w:r>
      <w:r>
        <w:rPr>
          <w:rFonts w:ascii="Arial Bold" w:hAnsi="Arial Bold"/>
          <w:b/>
          <w:caps/>
          <w:noProof/>
          <w:sz w:val="28"/>
          <w:lang w:val="es-DO" w:eastAsia="es-DO"/>
        </w:rPr>
        <w:pict w14:anchorId="3C08920F">
          <v:shape id="Text Box 17" o:spid="_x0000_s1037" type="#_x0000_t202" style="position:absolute;left:0;text-align:left;margin-left:45.1pt;margin-top:6.2pt;width:320.9pt;height:23.35pt;z-index:25169305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<v:textbox style="mso-next-textbox:#Text Box 17">
              <w:txbxContent>
                <w:p w14:paraId="07C06440" w14:textId="77777777" w:rsidR="001C593A" w:rsidRPr="002E1412" w:rsidRDefault="006A5C59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  <w:sz w:val="22"/>
                        <w:szCs w:val="22"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  <w:sz w:val="24"/>
                        <w:szCs w:val="18"/>
                      </w:rPr>
                    </w:sdtEndPr>
                    <w:sdtContent>
                      <w:r w:rsidR="001C593A">
                        <w:rPr>
                          <w:rStyle w:val="Style8"/>
                          <w:smallCaps/>
                          <w:sz w:val="22"/>
                          <w:szCs w:val="22"/>
                        </w:rPr>
                        <w:t xml:space="preserve">SUB-DIRRECION DE COMPRAS, MIDE. </w:t>
                      </w:r>
                    </w:sdtContent>
                  </w:sdt>
                </w:p>
              </w:txbxContent>
            </v:textbox>
          </v:shape>
        </w:pict>
      </w:r>
    </w:p>
    <w:p w14:paraId="518CD770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2331B463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4E2057E" w14:textId="77777777" w:rsidR="00861F79" w:rsidRDefault="00861F79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DF99036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5A1E2E80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2EAB7E5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119DAC67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3388F9DD" w14:textId="77777777" w:rsidTr="00E82502">
        <w:trPr>
          <w:cantSplit/>
          <w:trHeight w:val="440"/>
        </w:trPr>
        <w:tc>
          <w:tcPr>
            <w:tcW w:w="9252" w:type="dxa"/>
          </w:tcPr>
          <w:p w14:paraId="68EBA795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Razón Social del 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Oferente: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283D9598" w14:textId="77777777" w:rsidTr="00E82502">
        <w:trPr>
          <w:cantSplit/>
          <w:trHeight w:val="440"/>
        </w:trPr>
        <w:tc>
          <w:tcPr>
            <w:tcW w:w="9252" w:type="dxa"/>
          </w:tcPr>
          <w:p w14:paraId="28E65AF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B2A8C27" w14:textId="77777777" w:rsidTr="00E82502">
        <w:trPr>
          <w:cantSplit/>
          <w:trHeight w:val="440"/>
        </w:trPr>
        <w:tc>
          <w:tcPr>
            <w:tcW w:w="9252" w:type="dxa"/>
          </w:tcPr>
          <w:p w14:paraId="5DA0C17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DE73C58" w14:textId="77777777" w:rsidTr="00E82502">
        <w:trPr>
          <w:cantSplit/>
          <w:trHeight w:val="440"/>
        </w:trPr>
        <w:tc>
          <w:tcPr>
            <w:tcW w:w="9252" w:type="dxa"/>
          </w:tcPr>
          <w:p w14:paraId="2A4FAE8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79F8F387" w14:textId="77777777" w:rsidTr="00E82502">
        <w:trPr>
          <w:cantSplit/>
          <w:trHeight w:val="440"/>
        </w:trPr>
        <w:tc>
          <w:tcPr>
            <w:tcW w:w="9252" w:type="dxa"/>
          </w:tcPr>
          <w:p w14:paraId="3B02EADD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111D1685" w14:textId="77777777" w:rsidTr="00E82502">
        <w:trPr>
          <w:cantSplit/>
          <w:trHeight w:val="440"/>
        </w:trPr>
        <w:tc>
          <w:tcPr>
            <w:tcW w:w="9252" w:type="dxa"/>
          </w:tcPr>
          <w:p w14:paraId="5EA37AAD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40A629C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419D4C2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Dirección: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indicar la dirección del representante autorizado]</w:t>
            </w:r>
          </w:p>
          <w:p w14:paraId="4A7E2E2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5BCA54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23F5A69D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8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A3667A" w14:textId="77777777" w:rsidR="001C593A" w:rsidRDefault="001C593A" w:rsidP="001007E7">
      <w:pPr>
        <w:spacing w:after="0" w:line="240" w:lineRule="auto"/>
      </w:pPr>
      <w:r>
        <w:separator/>
      </w:r>
    </w:p>
  </w:endnote>
  <w:endnote w:type="continuationSeparator" w:id="0">
    <w:p w14:paraId="1FF0679A" w14:textId="77777777" w:rsidR="001C593A" w:rsidRDefault="001C593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51B2C8" w14:textId="77777777" w:rsidR="001C593A" w:rsidRDefault="001C593A">
    <w:pPr>
      <w:pStyle w:val="Piedepgina"/>
    </w:pPr>
    <w:r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 wp14:anchorId="07E923A2" wp14:editId="1608B20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A5C59">
      <w:rPr>
        <w:rFonts w:ascii="Arial Narrow" w:hAnsi="Arial Narrow"/>
        <w:noProof/>
        <w:sz w:val="12"/>
        <w:lang w:val="es-DO" w:eastAsia="es-DO"/>
      </w:rPr>
      <w:pict w14:anchorId="66A19406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8194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<v:textbox inset="0,0,0,0">
            <w:txbxContent>
              <w:p w14:paraId="0630230B" w14:textId="77777777" w:rsidR="001C593A" w:rsidRPr="008C388B" w:rsidRDefault="001C593A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7FBD07A0" w14:textId="77777777" w:rsidR="001C593A" w:rsidRPr="008C388B" w:rsidRDefault="001C593A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>Original 1 – Expediente de Compras</w:t>
                </w:r>
              </w:p>
            </w:txbxContent>
          </v:textbox>
        </v:shape>
      </w:pict>
    </w:r>
    <w:r w:rsidR="006A5C59">
      <w:rPr>
        <w:rFonts w:ascii="Arial Narrow" w:hAnsi="Arial Narrow"/>
        <w:noProof/>
        <w:sz w:val="12"/>
        <w:lang w:val="es-DO" w:eastAsia="es-DO"/>
      </w:rPr>
      <w:pict w14:anchorId="5FB884D7">
        <v:shape id="Text Box 1" o:spid="_x0000_s8193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<v:textbox inset="0,0,0,0">
            <w:txbxContent>
              <w:p w14:paraId="094201C8" w14:textId="77777777" w:rsidR="001C593A" w:rsidRPr="008C388B" w:rsidRDefault="001C593A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UR.01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>
                  <w:rPr>
                    <w:sz w:val="14"/>
                    <w:lang w:val="es-DO"/>
                  </w:rPr>
                  <w:t>4</w:t>
                </w:r>
              </w:p>
            </w:txbxContent>
          </v:textbox>
        </v:shape>
      </w:pict>
    </w:r>
  </w:p>
  <w:p w14:paraId="3D446438" w14:textId="77777777" w:rsidR="001C593A" w:rsidRDefault="001C593A">
    <w:pPr>
      <w:pStyle w:val="Piedepgina"/>
      <w:rPr>
        <w:rFonts w:ascii="Arial Narrow" w:hAnsi="Arial Narrow"/>
        <w:sz w:val="12"/>
      </w:rPr>
    </w:pPr>
  </w:p>
  <w:p w14:paraId="03C58FB7" w14:textId="77777777" w:rsidR="001C593A" w:rsidRDefault="001C593A">
    <w:pPr>
      <w:pStyle w:val="Piedepgina"/>
      <w:rPr>
        <w:rFonts w:ascii="Arial Narrow" w:hAnsi="Arial Narrow"/>
        <w:sz w:val="12"/>
      </w:rPr>
    </w:pPr>
  </w:p>
  <w:p w14:paraId="4D270B03" w14:textId="77777777" w:rsidR="001C593A" w:rsidRDefault="001C593A">
    <w:pPr>
      <w:pStyle w:val="Piedepgina"/>
      <w:rPr>
        <w:rFonts w:ascii="Arial Narrow" w:hAnsi="Arial Narrow"/>
        <w:sz w:val="12"/>
      </w:rPr>
    </w:pPr>
  </w:p>
  <w:p w14:paraId="6DDE6062" w14:textId="77777777" w:rsidR="001C593A" w:rsidRDefault="001C593A" w:rsidP="00B97B51">
    <w:pPr>
      <w:pStyle w:val="Piedepgina"/>
      <w:rPr>
        <w:rFonts w:ascii="Arial Narrow" w:hAnsi="Arial Narrow"/>
        <w:sz w:val="12"/>
      </w:rPr>
    </w:pPr>
  </w:p>
  <w:p w14:paraId="072477D5" w14:textId="77777777" w:rsidR="001C593A" w:rsidRDefault="001C593A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D829A9" w14:textId="77777777" w:rsidR="001C593A" w:rsidRDefault="001C593A" w:rsidP="001007E7">
      <w:pPr>
        <w:spacing w:after="0" w:line="240" w:lineRule="auto"/>
      </w:pPr>
      <w:r>
        <w:separator/>
      </w:r>
    </w:p>
  </w:footnote>
  <w:footnote w:type="continuationSeparator" w:id="0">
    <w:p w14:paraId="5C2D0CAE" w14:textId="77777777" w:rsidR="001C593A" w:rsidRDefault="001C593A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77BB3"/>
    <w:rsid w:val="000A2257"/>
    <w:rsid w:val="000B0DCD"/>
    <w:rsid w:val="000D20A3"/>
    <w:rsid w:val="000E02D9"/>
    <w:rsid w:val="000E437F"/>
    <w:rsid w:val="0010000D"/>
    <w:rsid w:val="001007E7"/>
    <w:rsid w:val="001020C0"/>
    <w:rsid w:val="00135732"/>
    <w:rsid w:val="00142F54"/>
    <w:rsid w:val="001451DC"/>
    <w:rsid w:val="00145242"/>
    <w:rsid w:val="001466B0"/>
    <w:rsid w:val="00157600"/>
    <w:rsid w:val="00170EC5"/>
    <w:rsid w:val="0018067B"/>
    <w:rsid w:val="00181E8D"/>
    <w:rsid w:val="00182337"/>
    <w:rsid w:val="00190DCB"/>
    <w:rsid w:val="00192C17"/>
    <w:rsid w:val="00193A16"/>
    <w:rsid w:val="00194FF2"/>
    <w:rsid w:val="001A3F92"/>
    <w:rsid w:val="001C593A"/>
    <w:rsid w:val="001E6075"/>
    <w:rsid w:val="001F73A7"/>
    <w:rsid w:val="002009A7"/>
    <w:rsid w:val="00217E66"/>
    <w:rsid w:val="00220E44"/>
    <w:rsid w:val="00234DCF"/>
    <w:rsid w:val="00241EDB"/>
    <w:rsid w:val="00253DA4"/>
    <w:rsid w:val="00253DBA"/>
    <w:rsid w:val="0026335F"/>
    <w:rsid w:val="00291982"/>
    <w:rsid w:val="00295BD4"/>
    <w:rsid w:val="002D451D"/>
    <w:rsid w:val="002D4D83"/>
    <w:rsid w:val="002D5332"/>
    <w:rsid w:val="002E1412"/>
    <w:rsid w:val="003005B4"/>
    <w:rsid w:val="00314023"/>
    <w:rsid w:val="00341484"/>
    <w:rsid w:val="00351E02"/>
    <w:rsid w:val="0038681C"/>
    <w:rsid w:val="00392351"/>
    <w:rsid w:val="003A39A3"/>
    <w:rsid w:val="003A6141"/>
    <w:rsid w:val="003E0968"/>
    <w:rsid w:val="003E3C11"/>
    <w:rsid w:val="00404131"/>
    <w:rsid w:val="00406222"/>
    <w:rsid w:val="0042490F"/>
    <w:rsid w:val="0042796E"/>
    <w:rsid w:val="00432461"/>
    <w:rsid w:val="004379A6"/>
    <w:rsid w:val="0044234A"/>
    <w:rsid w:val="00446DCC"/>
    <w:rsid w:val="00453988"/>
    <w:rsid w:val="00456C17"/>
    <w:rsid w:val="00466B9C"/>
    <w:rsid w:val="00484FB4"/>
    <w:rsid w:val="004B30DA"/>
    <w:rsid w:val="004B34A5"/>
    <w:rsid w:val="004D45A8"/>
    <w:rsid w:val="004D6162"/>
    <w:rsid w:val="00535962"/>
    <w:rsid w:val="00550697"/>
    <w:rsid w:val="00570EE5"/>
    <w:rsid w:val="005A682F"/>
    <w:rsid w:val="00611A07"/>
    <w:rsid w:val="0062592A"/>
    <w:rsid w:val="006506D0"/>
    <w:rsid w:val="00651E48"/>
    <w:rsid w:val="00653AF3"/>
    <w:rsid w:val="00655AD5"/>
    <w:rsid w:val="00666D56"/>
    <w:rsid w:val="006709BC"/>
    <w:rsid w:val="006946F0"/>
    <w:rsid w:val="006A459A"/>
    <w:rsid w:val="006A5C59"/>
    <w:rsid w:val="006B4CCE"/>
    <w:rsid w:val="006C0B87"/>
    <w:rsid w:val="006D2C9B"/>
    <w:rsid w:val="006D504E"/>
    <w:rsid w:val="006F567F"/>
    <w:rsid w:val="006F75A6"/>
    <w:rsid w:val="00705CF6"/>
    <w:rsid w:val="00716824"/>
    <w:rsid w:val="007203FC"/>
    <w:rsid w:val="00725091"/>
    <w:rsid w:val="00780880"/>
    <w:rsid w:val="007B0E1F"/>
    <w:rsid w:val="007B3B8B"/>
    <w:rsid w:val="007B6F6F"/>
    <w:rsid w:val="007C4D00"/>
    <w:rsid w:val="00820293"/>
    <w:rsid w:val="00820C9F"/>
    <w:rsid w:val="0082707E"/>
    <w:rsid w:val="008315B0"/>
    <w:rsid w:val="00861F79"/>
    <w:rsid w:val="008A7CA9"/>
    <w:rsid w:val="008B3AE5"/>
    <w:rsid w:val="008C388B"/>
    <w:rsid w:val="008D3A95"/>
    <w:rsid w:val="008D53A7"/>
    <w:rsid w:val="008F5957"/>
    <w:rsid w:val="008F5CFD"/>
    <w:rsid w:val="0090258E"/>
    <w:rsid w:val="00911661"/>
    <w:rsid w:val="00911FA7"/>
    <w:rsid w:val="009410E8"/>
    <w:rsid w:val="00966EEE"/>
    <w:rsid w:val="00977C54"/>
    <w:rsid w:val="00A16099"/>
    <w:rsid w:val="00A2602F"/>
    <w:rsid w:val="00A37204"/>
    <w:rsid w:val="00A423F5"/>
    <w:rsid w:val="00A640BD"/>
    <w:rsid w:val="00A641A7"/>
    <w:rsid w:val="00A71C2D"/>
    <w:rsid w:val="00A72F42"/>
    <w:rsid w:val="00AB5B2B"/>
    <w:rsid w:val="00AD7919"/>
    <w:rsid w:val="00AF2E6B"/>
    <w:rsid w:val="00B171CD"/>
    <w:rsid w:val="00B62EEF"/>
    <w:rsid w:val="00B94B4F"/>
    <w:rsid w:val="00B94FAC"/>
    <w:rsid w:val="00B97B51"/>
    <w:rsid w:val="00BA0007"/>
    <w:rsid w:val="00BB1D79"/>
    <w:rsid w:val="00BC1D0C"/>
    <w:rsid w:val="00BC3D52"/>
    <w:rsid w:val="00BC61BD"/>
    <w:rsid w:val="00BD1586"/>
    <w:rsid w:val="00BD2888"/>
    <w:rsid w:val="00BE6F14"/>
    <w:rsid w:val="00BF4F76"/>
    <w:rsid w:val="00C078CB"/>
    <w:rsid w:val="00C22DBE"/>
    <w:rsid w:val="00C5078F"/>
    <w:rsid w:val="00C66D08"/>
    <w:rsid w:val="00C7470C"/>
    <w:rsid w:val="00C74D35"/>
    <w:rsid w:val="00C8617B"/>
    <w:rsid w:val="00C9508D"/>
    <w:rsid w:val="00C96042"/>
    <w:rsid w:val="00CA0E82"/>
    <w:rsid w:val="00CA164C"/>
    <w:rsid w:val="00CA2264"/>
    <w:rsid w:val="00CA4661"/>
    <w:rsid w:val="00CC41C0"/>
    <w:rsid w:val="00CE67A3"/>
    <w:rsid w:val="00D1201E"/>
    <w:rsid w:val="00D12671"/>
    <w:rsid w:val="00D13AAC"/>
    <w:rsid w:val="00D24FA7"/>
    <w:rsid w:val="00D45A3E"/>
    <w:rsid w:val="00D47408"/>
    <w:rsid w:val="00D64696"/>
    <w:rsid w:val="00D64907"/>
    <w:rsid w:val="00D7710E"/>
    <w:rsid w:val="00D90D49"/>
    <w:rsid w:val="00D9600B"/>
    <w:rsid w:val="00DC5D96"/>
    <w:rsid w:val="00DD4F3E"/>
    <w:rsid w:val="00E114A3"/>
    <w:rsid w:val="00E13E55"/>
    <w:rsid w:val="00E16C0F"/>
    <w:rsid w:val="00E23879"/>
    <w:rsid w:val="00E42B51"/>
    <w:rsid w:val="00E47C79"/>
    <w:rsid w:val="00E82502"/>
    <w:rsid w:val="00EA6B34"/>
    <w:rsid w:val="00EA7406"/>
    <w:rsid w:val="00EE1E7B"/>
    <w:rsid w:val="00EE2995"/>
    <w:rsid w:val="00F225BF"/>
    <w:rsid w:val="00F2510B"/>
    <w:rsid w:val="00F4746E"/>
    <w:rsid w:val="00F53753"/>
    <w:rsid w:val="00F6518A"/>
    <w:rsid w:val="00F6752F"/>
    <w:rsid w:val="00F7167E"/>
    <w:rsid w:val="00F7443C"/>
    <w:rsid w:val="00F84D68"/>
    <w:rsid w:val="00F9504D"/>
    <w:rsid w:val="00FA01DC"/>
    <w:rsid w:val="00FA11BB"/>
    <w:rsid w:val="00FA2AFA"/>
    <w:rsid w:val="00FC2870"/>
    <w:rsid w:val="00FC5F9D"/>
    <w:rsid w:val="00FD538B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."/>
  <w:listSeparator w:val=";"/>
  <w14:docId w14:val="01F861D7"/>
  <w15:docId w15:val="{9C194DD2-4AD4-4352-B090-66CAA826F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Sinespaciado">
    <w:name w:val="No Spacing"/>
    <w:uiPriority w:val="1"/>
    <w:qFormat/>
    <w:rsid w:val="00BC3D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35C13-741D-419A-B12A-9B599C68B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72</TotalTime>
  <Pages>1</Pages>
  <Words>154</Words>
  <Characters>852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Alexis Leandro Santana Floria</cp:lastModifiedBy>
  <cp:revision>64</cp:revision>
  <cp:lastPrinted>2011-03-04T18:48:00Z</cp:lastPrinted>
  <dcterms:created xsi:type="dcterms:W3CDTF">2014-01-15T13:04:00Z</dcterms:created>
  <dcterms:modified xsi:type="dcterms:W3CDTF">2026-03-09T13:31:00Z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2023-04-18T16:56:49Z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ba1c78e0-0de5-4d25-816a-2646eb604b47</vt:lpwstr>
  </property>
  <property fmtid="{D5CDD505-2E9C-101B-9397-08002B2CF9AE}" pid="8" name="MSIP_Label_defa4170-0d19-0005-0004-bc88714345d2_ContentBits">
    <vt:lpwstr>0</vt:lpwstr>
  </property>
</Properties>
</file>