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05273" w14:textId="6E761E28" w:rsidR="00535962" w:rsidRPr="00F7167E" w:rsidRDefault="003D65FF" w:rsidP="0012732D">
      <w:pPr>
        <w:pStyle w:val="Sinespaciado"/>
      </w:pPr>
      <w:r>
        <w:rPr>
          <w:rFonts w:ascii="Arial Bold" w:hAnsi="Arial Bold"/>
          <w:noProof/>
          <w:color w:val="FF0000"/>
          <w:sz w:val="28"/>
          <w:lang w:val="en-US"/>
        </w:rPr>
        <w:pict w14:anchorId="0683423C"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1pt;margin-top:-50.1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210793ED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 w14:anchorId="0B645C2E">
          <v:group id="_x0000_s1045" style="position:absolute;margin-left:557.2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59939EC0" w14:textId="1A7BBE57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MIDE-DAF-CM-202</w:t>
                          </w:r>
                          <w:r w:rsidR="003D65FF">
                            <w:rPr>
                              <w:rStyle w:val="Style6"/>
                            </w:rPr>
                            <w:t>6</w:t>
                          </w:r>
                          <w:r w:rsidRPr="00E32378">
                            <w:rPr>
                              <w:rStyle w:val="Style6"/>
                            </w:rPr>
                            <w:t>-0</w:t>
                          </w:r>
                          <w:r w:rsidR="003D65FF">
                            <w:rPr>
                              <w:rStyle w:val="Style6"/>
                            </w:rPr>
                            <w:t>043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B324EF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2430FDBF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529C1FCA" w14:textId="77777777" w:rsidR="002E1412" w:rsidRPr="002E1412" w:rsidRDefault="003D65F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7DD7EA07" w14:textId="77777777" w:rsidR="00535962" w:rsidRPr="00535962" w:rsidRDefault="003D65FF" w:rsidP="00535962">
      <w:r>
        <w:rPr>
          <w:noProof/>
          <w:color w:val="FF0000"/>
          <w:lang w:eastAsia="zh-TW"/>
        </w:rPr>
        <w:pict w14:anchorId="7490B3F6">
          <v:shape id="_x0000_s1042" type="#_x0000_t202" style="position:absolute;margin-left:250.5pt;margin-top:20.75pt;width:177.25pt;height:42.4pt;z-index:251695104;mso-width-relative:margin;mso-height-relative:margin" stroked="f">
            <v:textbox style="mso-next-textbox:#_x0000_s1042">
              <w:txbxContent>
                <w:p w14:paraId="56FCA291" w14:textId="77777777" w:rsidR="00F7443C" w:rsidRPr="004767CC" w:rsidRDefault="003D65F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E54DF19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45F9B6FF" w14:textId="601A42A2" w:rsidR="0026335F" w:rsidRPr="0026335F" w:rsidRDefault="003D65FF">
                  <w:r>
                    <w:rPr>
                      <w:rStyle w:val="Style5"/>
                    </w:rPr>
                    <w:t>F</w:t>
                  </w:r>
                  <w:r w:rsidR="00E32378">
                    <w:rPr>
                      <w:rStyle w:val="Style5"/>
                    </w:rPr>
                    <w:t>echa</w:t>
                  </w:r>
                  <w:r>
                    <w:rPr>
                      <w:rStyle w:val="Style5"/>
                    </w:rPr>
                    <w:t>_________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5F3A1018" w14:textId="77777777" w:rsidR="00535962" w:rsidRDefault="003D65FF" w:rsidP="00535962">
      <w:r>
        <w:rPr>
          <w:noProof/>
          <w:sz w:val="24"/>
          <w:szCs w:val="24"/>
          <w:lang w:eastAsia="es-ES"/>
        </w:rPr>
        <w:pict w14:anchorId="48FFB04D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281DA89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18844CE" w14:textId="77777777" w:rsidR="00FE2050" w:rsidRDefault="007B4164" w:rsidP="004F5457">
      <w:r>
        <w:rPr>
          <w:rFonts w:ascii="Arial Bold" w:hAnsi="Arial Bold"/>
          <w:b/>
          <w:caps/>
          <w:sz w:val="20"/>
        </w:rPr>
        <w:t xml:space="preserve">nombre del </w:t>
      </w:r>
      <w:r w:rsidR="00BE4CAD">
        <w:rPr>
          <w:rFonts w:ascii="Arial Bold" w:hAnsi="Arial Bold"/>
          <w:b/>
          <w:caps/>
          <w:sz w:val="20"/>
        </w:rPr>
        <w:t xml:space="preserve">OFERENTE: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26772E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3C475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2E5CA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4A4A68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964B6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FD6D8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3B8D0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79EDF3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4E5793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984AEB9" w14:textId="77777777" w:rsidTr="00A24343">
        <w:trPr>
          <w:trHeight w:val="457"/>
          <w:jc w:val="center"/>
        </w:trPr>
        <w:tc>
          <w:tcPr>
            <w:tcW w:w="849" w:type="dxa"/>
          </w:tcPr>
          <w:p w14:paraId="45B06F9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CB60C56" w14:textId="77777777" w:rsidR="0037246F" w:rsidRDefault="0037246F" w:rsidP="00BB657B">
            <w:pPr>
              <w:spacing w:after="0" w:line="240" w:lineRule="auto"/>
            </w:pPr>
          </w:p>
          <w:p w14:paraId="0F040B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2F44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5939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032B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A8989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F23F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4F7AFF" w14:textId="77777777" w:rsidTr="00A24343">
        <w:trPr>
          <w:trHeight w:val="477"/>
          <w:jc w:val="center"/>
        </w:trPr>
        <w:tc>
          <w:tcPr>
            <w:tcW w:w="849" w:type="dxa"/>
          </w:tcPr>
          <w:p w14:paraId="022FC0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F33208" w14:textId="77777777" w:rsidR="0037246F" w:rsidRDefault="0037246F" w:rsidP="00BB657B">
            <w:pPr>
              <w:spacing w:after="0" w:line="240" w:lineRule="auto"/>
            </w:pPr>
          </w:p>
          <w:p w14:paraId="18D347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7D48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4C26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8090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3646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53DFE3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66CDB3" w14:textId="77777777" w:rsidTr="00A24343">
        <w:trPr>
          <w:trHeight w:val="477"/>
          <w:jc w:val="center"/>
        </w:trPr>
        <w:tc>
          <w:tcPr>
            <w:tcW w:w="849" w:type="dxa"/>
          </w:tcPr>
          <w:p w14:paraId="222E66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288C9E" w14:textId="77777777" w:rsidR="0037246F" w:rsidRDefault="0037246F" w:rsidP="00BB657B">
            <w:pPr>
              <w:spacing w:after="0" w:line="240" w:lineRule="auto"/>
            </w:pPr>
          </w:p>
          <w:p w14:paraId="53A784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9053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E1BE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A4F9D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B5E8E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59F680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4D232F9" w14:textId="77777777" w:rsidTr="00A24343">
        <w:trPr>
          <w:trHeight w:val="477"/>
          <w:jc w:val="center"/>
        </w:trPr>
        <w:tc>
          <w:tcPr>
            <w:tcW w:w="849" w:type="dxa"/>
          </w:tcPr>
          <w:p w14:paraId="25EE41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04B9810" w14:textId="77777777" w:rsidR="0037246F" w:rsidRDefault="0037246F" w:rsidP="00BB657B">
            <w:pPr>
              <w:spacing w:after="0" w:line="240" w:lineRule="auto"/>
            </w:pPr>
          </w:p>
          <w:p w14:paraId="2F1572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4C47D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DC4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25C8A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34016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CA6C4A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06F60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EFA562B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4C8960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312FE2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19270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DFA680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A76528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849BBEC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FBB184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79E9FC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D65FF">
        <w:rPr>
          <w:noProof/>
          <w:color w:val="FF0000"/>
          <w:lang w:eastAsia="es-ES"/>
        </w:rPr>
        <w:pict w14:anchorId="141B5B4F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AF4F8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0B8FA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03180859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B74AE" w14:textId="77777777" w:rsidR="001007E7" w:rsidRDefault="003D65FF">
    <w:pPr>
      <w:pStyle w:val="Piedepgina"/>
    </w:pPr>
    <w:r>
      <w:rPr>
        <w:rFonts w:ascii="Arial Narrow" w:hAnsi="Arial Narrow"/>
        <w:noProof/>
        <w:sz w:val="12"/>
        <w:lang w:val="es-DO"/>
      </w:rPr>
      <w:pict w14:anchorId="486F322D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CD97B0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E5203E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B6C838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36E83564" w14:textId="77777777" w:rsidR="001007E7" w:rsidRDefault="003D65F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CE4D19F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52F1D198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55512A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214AA278" wp14:editId="4747AA0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BBA2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A974C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326FB30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2353104F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A575E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92F05" w14:textId="42709393" w:rsidR="00FF6522" w:rsidRDefault="001D2930">
    <w:pPr>
      <w:pStyle w:val="Encabezado"/>
    </w:pPr>
    <w:r w:rsidRPr="001D2930">
      <w:rPr>
        <w:noProof/>
      </w:rPr>
      <w:drawing>
        <wp:anchor distT="0" distB="0" distL="114300" distR="114300" simplePos="0" relativeHeight="251657216" behindDoc="1" locked="0" layoutInCell="1" allowOverlap="1" wp14:anchorId="73DA4577" wp14:editId="4684E376">
          <wp:simplePos x="0" y="0"/>
          <wp:positionH relativeFrom="column">
            <wp:posOffset>3724275</wp:posOffset>
          </wp:positionH>
          <wp:positionV relativeFrom="paragraph">
            <wp:posOffset>-163830</wp:posOffset>
          </wp:positionV>
          <wp:extent cx="1352550" cy="542865"/>
          <wp:effectExtent l="0" t="0" r="0" b="0"/>
          <wp:wrapNone/>
          <wp:docPr id="1" name="Image 1" descr="Una caricatura de una persona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a caricatura de una persona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542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5FB0"/>
    <w:rsid w:val="00034DD9"/>
    <w:rsid w:val="00080FFB"/>
    <w:rsid w:val="000E437F"/>
    <w:rsid w:val="001007E7"/>
    <w:rsid w:val="001020C0"/>
    <w:rsid w:val="001067DF"/>
    <w:rsid w:val="00123B8D"/>
    <w:rsid w:val="0012732D"/>
    <w:rsid w:val="00131CBD"/>
    <w:rsid w:val="0015645E"/>
    <w:rsid w:val="00157600"/>
    <w:rsid w:val="00170EC5"/>
    <w:rsid w:val="00194FF2"/>
    <w:rsid w:val="001A2D30"/>
    <w:rsid w:val="001A6226"/>
    <w:rsid w:val="001B5ADA"/>
    <w:rsid w:val="001D2930"/>
    <w:rsid w:val="001E5BF1"/>
    <w:rsid w:val="001F73A7"/>
    <w:rsid w:val="001F762F"/>
    <w:rsid w:val="00200073"/>
    <w:rsid w:val="00243681"/>
    <w:rsid w:val="002465AE"/>
    <w:rsid w:val="00253DBA"/>
    <w:rsid w:val="0026335F"/>
    <w:rsid w:val="002860A4"/>
    <w:rsid w:val="002971F5"/>
    <w:rsid w:val="002B5773"/>
    <w:rsid w:val="002C4A7E"/>
    <w:rsid w:val="002C567B"/>
    <w:rsid w:val="002E1412"/>
    <w:rsid w:val="00314023"/>
    <w:rsid w:val="0031441A"/>
    <w:rsid w:val="00351DE8"/>
    <w:rsid w:val="0037246F"/>
    <w:rsid w:val="00373799"/>
    <w:rsid w:val="00392490"/>
    <w:rsid w:val="003A4539"/>
    <w:rsid w:val="003A4C06"/>
    <w:rsid w:val="003B29C3"/>
    <w:rsid w:val="003B38E0"/>
    <w:rsid w:val="003D65FF"/>
    <w:rsid w:val="003F2D26"/>
    <w:rsid w:val="00400A7C"/>
    <w:rsid w:val="00403697"/>
    <w:rsid w:val="0042490F"/>
    <w:rsid w:val="0042718B"/>
    <w:rsid w:val="004601CC"/>
    <w:rsid w:val="00464A46"/>
    <w:rsid w:val="00466B9C"/>
    <w:rsid w:val="004767CC"/>
    <w:rsid w:val="0049643D"/>
    <w:rsid w:val="004C4743"/>
    <w:rsid w:val="004E4F9F"/>
    <w:rsid w:val="004F5457"/>
    <w:rsid w:val="00510029"/>
    <w:rsid w:val="005118D6"/>
    <w:rsid w:val="005324DA"/>
    <w:rsid w:val="00535962"/>
    <w:rsid w:val="005734EB"/>
    <w:rsid w:val="00597CFA"/>
    <w:rsid w:val="005A682F"/>
    <w:rsid w:val="005B442B"/>
    <w:rsid w:val="005D0D63"/>
    <w:rsid w:val="00611A07"/>
    <w:rsid w:val="0062592A"/>
    <w:rsid w:val="006506D0"/>
    <w:rsid w:val="00651E48"/>
    <w:rsid w:val="006621D8"/>
    <w:rsid w:val="00667F42"/>
    <w:rsid w:val="006709BC"/>
    <w:rsid w:val="0067219A"/>
    <w:rsid w:val="00693C31"/>
    <w:rsid w:val="006C1E35"/>
    <w:rsid w:val="00734F66"/>
    <w:rsid w:val="0074603E"/>
    <w:rsid w:val="00774A1B"/>
    <w:rsid w:val="00780880"/>
    <w:rsid w:val="007B4164"/>
    <w:rsid w:val="007B6F6F"/>
    <w:rsid w:val="007C31B4"/>
    <w:rsid w:val="00807895"/>
    <w:rsid w:val="00810515"/>
    <w:rsid w:val="0083342F"/>
    <w:rsid w:val="0083759F"/>
    <w:rsid w:val="00847799"/>
    <w:rsid w:val="00854B4F"/>
    <w:rsid w:val="00855808"/>
    <w:rsid w:val="008743F9"/>
    <w:rsid w:val="00874414"/>
    <w:rsid w:val="00882956"/>
    <w:rsid w:val="008A163C"/>
    <w:rsid w:val="008B3AE5"/>
    <w:rsid w:val="008C1410"/>
    <w:rsid w:val="008D53A7"/>
    <w:rsid w:val="009002B4"/>
    <w:rsid w:val="00913143"/>
    <w:rsid w:val="009419C2"/>
    <w:rsid w:val="00943A2C"/>
    <w:rsid w:val="00943F1F"/>
    <w:rsid w:val="00957FDA"/>
    <w:rsid w:val="0096325D"/>
    <w:rsid w:val="009773D3"/>
    <w:rsid w:val="009A2AEC"/>
    <w:rsid w:val="009A50BC"/>
    <w:rsid w:val="009B0931"/>
    <w:rsid w:val="009E0472"/>
    <w:rsid w:val="009E1F05"/>
    <w:rsid w:val="009F761F"/>
    <w:rsid w:val="00A16099"/>
    <w:rsid w:val="00A16201"/>
    <w:rsid w:val="00A24343"/>
    <w:rsid w:val="00A640BD"/>
    <w:rsid w:val="00A84980"/>
    <w:rsid w:val="00A91DE2"/>
    <w:rsid w:val="00AB4966"/>
    <w:rsid w:val="00AC7631"/>
    <w:rsid w:val="00AD64D8"/>
    <w:rsid w:val="00AD7919"/>
    <w:rsid w:val="00AF0D2F"/>
    <w:rsid w:val="00AF709B"/>
    <w:rsid w:val="00B3101F"/>
    <w:rsid w:val="00B420BA"/>
    <w:rsid w:val="00B42C94"/>
    <w:rsid w:val="00B61D08"/>
    <w:rsid w:val="00B62EEF"/>
    <w:rsid w:val="00B800D7"/>
    <w:rsid w:val="00B82170"/>
    <w:rsid w:val="00B9237C"/>
    <w:rsid w:val="00B97B51"/>
    <w:rsid w:val="00BC1D0C"/>
    <w:rsid w:val="00BC1F41"/>
    <w:rsid w:val="00BC4787"/>
    <w:rsid w:val="00BC61BD"/>
    <w:rsid w:val="00BD1687"/>
    <w:rsid w:val="00BE314D"/>
    <w:rsid w:val="00BE4CAD"/>
    <w:rsid w:val="00BE4FB0"/>
    <w:rsid w:val="00BF1AD5"/>
    <w:rsid w:val="00C02780"/>
    <w:rsid w:val="00C66D08"/>
    <w:rsid w:val="00C67405"/>
    <w:rsid w:val="00C707DA"/>
    <w:rsid w:val="00CA4661"/>
    <w:rsid w:val="00CB305E"/>
    <w:rsid w:val="00CE67A3"/>
    <w:rsid w:val="00CE71A8"/>
    <w:rsid w:val="00D12671"/>
    <w:rsid w:val="00D171FA"/>
    <w:rsid w:val="00D24FA7"/>
    <w:rsid w:val="00D53387"/>
    <w:rsid w:val="00D53C01"/>
    <w:rsid w:val="00D64696"/>
    <w:rsid w:val="00D71024"/>
    <w:rsid w:val="00D75A1C"/>
    <w:rsid w:val="00D90D49"/>
    <w:rsid w:val="00DB11DE"/>
    <w:rsid w:val="00DB3656"/>
    <w:rsid w:val="00DC5D96"/>
    <w:rsid w:val="00DD4F3E"/>
    <w:rsid w:val="00DF24D9"/>
    <w:rsid w:val="00E13E55"/>
    <w:rsid w:val="00E26A89"/>
    <w:rsid w:val="00E32378"/>
    <w:rsid w:val="00E3360B"/>
    <w:rsid w:val="00E62C30"/>
    <w:rsid w:val="00E96D05"/>
    <w:rsid w:val="00EA18DD"/>
    <w:rsid w:val="00EA4284"/>
    <w:rsid w:val="00EA7406"/>
    <w:rsid w:val="00EB128A"/>
    <w:rsid w:val="00ED5ED5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C280C"/>
    <w:rsid w:val="00FC2870"/>
    <w:rsid w:val="00FC29D0"/>
    <w:rsid w:val="00FE205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520C0206"/>
  <w15:docId w15:val="{9C194DD2-4AD4-4352-B090-66CAA826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6967D-037A-4B0B-ADE9-0F5E31539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85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66</cp:revision>
  <cp:lastPrinted>2011-03-04T18:27:00Z</cp:lastPrinted>
  <dcterms:created xsi:type="dcterms:W3CDTF">2011-03-04T18:31:00Z</dcterms:created>
  <dcterms:modified xsi:type="dcterms:W3CDTF">2026-03-09T13:30:00Z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2023-04-18T16:57:16Z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ad846188-3380-4794-9c84-8651e1b7c839</vt:lpwstr>
  </property>
  <property fmtid="{D5CDD505-2E9C-101B-9397-08002B2CF9AE}" pid="8" name="MSIP_Label_defa4170-0d19-0005-0004-bc88714345d2_ContentBits">
    <vt:lpwstr>0</vt:lpwstr>
  </property>
</Properties>
</file>