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4105C5D5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251032">
                                  <w:rPr>
                                    <w:rStyle w:val="Style7"/>
                                  </w:rPr>
                                  <w:t>52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4105C5D5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251032">
                            <w:rPr>
                              <w:rStyle w:val="Style7"/>
                            </w:rPr>
                            <w:t>52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20681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za</w:t>
      </w:r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6CF2CEF1" w:rsidR="0026335F" w:rsidRPr="0026335F" w:rsidRDefault="0020681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6365">
                                  <w:rPr>
                                    <w:rStyle w:val="Style5"/>
                                  </w:rPr>
                                  <w:t>XXXXX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6CF2CEF1" w:rsidR="0026335F" w:rsidRPr="0026335F" w:rsidRDefault="00825E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6365">
                            <w:rPr>
                              <w:rStyle w:val="Style5"/>
                            </w:rPr>
                            <w:t>XXXXX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20681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2B09AD4" w:rsidR="0037246F" w:rsidRPr="00192A3B" w:rsidRDefault="008F13D7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Lote</w:t>
            </w:r>
            <w:r w:rsidR="006A6793" w:rsidRPr="00192A3B">
              <w:rPr>
                <w:rStyle w:val="Style13"/>
              </w:rPr>
              <w:t xml:space="preserve"> </w:t>
            </w:r>
            <w:r w:rsidR="0086682F">
              <w:rPr>
                <w:rStyle w:val="Style13"/>
              </w:rPr>
              <w:t>1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24F5F875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A15A0D" w:rsidRPr="00192A3B" w14:paraId="68EBD4DD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7B85300" w14:textId="0B495B7A" w:rsidR="00A15A0D" w:rsidRDefault="00A15A0D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6554E57D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4F4D8FC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034F697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AE4DDCA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91D6D8B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003B33" w14:textId="77777777" w:rsidR="00A15A0D" w:rsidRPr="00192A3B" w:rsidRDefault="00A15A0D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………………………………………………………………………………………………………………………</w:t>
            </w:r>
          </w:p>
        </w:tc>
      </w:tr>
    </w:tbl>
    <w:p w14:paraId="643CC66F" w14:textId="719217A7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11EE3" w14:textId="77777777" w:rsidR="00206815" w:rsidRDefault="00206815" w:rsidP="001007E7">
      <w:pPr>
        <w:spacing w:after="0" w:line="240" w:lineRule="auto"/>
      </w:pPr>
      <w:r>
        <w:separator/>
      </w:r>
    </w:p>
  </w:endnote>
  <w:endnote w:type="continuationSeparator" w:id="0">
    <w:p w14:paraId="34268B6C" w14:textId="77777777" w:rsidR="00206815" w:rsidRDefault="002068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F8F08" w14:textId="77777777" w:rsidR="00206815" w:rsidRDefault="00206815" w:rsidP="001007E7">
      <w:pPr>
        <w:spacing w:after="0" w:line="240" w:lineRule="auto"/>
      </w:pPr>
      <w:r>
        <w:separator/>
      </w:r>
    </w:p>
  </w:footnote>
  <w:footnote w:type="continuationSeparator" w:id="0">
    <w:p w14:paraId="5E553641" w14:textId="77777777" w:rsidR="00206815" w:rsidRDefault="0020681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44CF"/>
    <w:rsid w:val="000A211A"/>
    <w:rsid w:val="000A4562"/>
    <w:rsid w:val="000B75D3"/>
    <w:rsid w:val="000D26B9"/>
    <w:rsid w:val="000E7149"/>
    <w:rsid w:val="001007E7"/>
    <w:rsid w:val="001020C0"/>
    <w:rsid w:val="00107ADB"/>
    <w:rsid w:val="0011358B"/>
    <w:rsid w:val="001213F6"/>
    <w:rsid w:val="00123B8D"/>
    <w:rsid w:val="00135606"/>
    <w:rsid w:val="00152587"/>
    <w:rsid w:val="00157600"/>
    <w:rsid w:val="00170EC5"/>
    <w:rsid w:val="00186EB5"/>
    <w:rsid w:val="00192A3B"/>
    <w:rsid w:val="00194FF2"/>
    <w:rsid w:val="001A6365"/>
    <w:rsid w:val="001D087F"/>
    <w:rsid w:val="001F73A7"/>
    <w:rsid w:val="00200073"/>
    <w:rsid w:val="00202458"/>
    <w:rsid w:val="00206815"/>
    <w:rsid w:val="00251032"/>
    <w:rsid w:val="002526E1"/>
    <w:rsid w:val="00253DBA"/>
    <w:rsid w:val="0026335F"/>
    <w:rsid w:val="002746AA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92DE0"/>
    <w:rsid w:val="006A6793"/>
    <w:rsid w:val="006E3A02"/>
    <w:rsid w:val="006F66CB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137DC"/>
    <w:rsid w:val="00825E1D"/>
    <w:rsid w:val="0083342F"/>
    <w:rsid w:val="00854B4F"/>
    <w:rsid w:val="0086682F"/>
    <w:rsid w:val="00866B8E"/>
    <w:rsid w:val="008B2CC8"/>
    <w:rsid w:val="008B3AE5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80FF7"/>
    <w:rsid w:val="00AB2785"/>
    <w:rsid w:val="00AB4966"/>
    <w:rsid w:val="00AC7631"/>
    <w:rsid w:val="00AD7919"/>
    <w:rsid w:val="00AF0D2F"/>
    <w:rsid w:val="00B125AB"/>
    <w:rsid w:val="00B249E4"/>
    <w:rsid w:val="00B3101F"/>
    <w:rsid w:val="00B420BA"/>
    <w:rsid w:val="00B61D08"/>
    <w:rsid w:val="00B62EEF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24FA7"/>
    <w:rsid w:val="00D5782C"/>
    <w:rsid w:val="00D629CE"/>
    <w:rsid w:val="00D64696"/>
    <w:rsid w:val="00D74DD5"/>
    <w:rsid w:val="00D90D49"/>
    <w:rsid w:val="00DC156E"/>
    <w:rsid w:val="00DC5D96"/>
    <w:rsid w:val="00DD4F3E"/>
    <w:rsid w:val="00DD5480"/>
    <w:rsid w:val="00DE0A14"/>
    <w:rsid w:val="00DE506D"/>
    <w:rsid w:val="00E035A7"/>
    <w:rsid w:val="00E13E55"/>
    <w:rsid w:val="00E22DD5"/>
    <w:rsid w:val="00E3360B"/>
    <w:rsid w:val="00E93A40"/>
    <w:rsid w:val="00E96D05"/>
    <w:rsid w:val="00EA021B"/>
    <w:rsid w:val="00EA7406"/>
    <w:rsid w:val="00EB128A"/>
    <w:rsid w:val="00EC28A1"/>
    <w:rsid w:val="00EE64AF"/>
    <w:rsid w:val="00F116C5"/>
    <w:rsid w:val="00F225BF"/>
    <w:rsid w:val="00F25B99"/>
    <w:rsid w:val="00F26C7B"/>
    <w:rsid w:val="00F4086F"/>
    <w:rsid w:val="00F53753"/>
    <w:rsid w:val="00F7167E"/>
    <w:rsid w:val="00F7443C"/>
    <w:rsid w:val="00F91F1E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189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Miguelina Paulino Rodriguez</cp:lastModifiedBy>
  <cp:revision>81</cp:revision>
  <cp:lastPrinted>2022-10-05T14:45:00Z</cp:lastPrinted>
  <dcterms:created xsi:type="dcterms:W3CDTF">2015-08-06T16:49:00Z</dcterms:created>
  <dcterms:modified xsi:type="dcterms:W3CDTF">2026-09-15T20:04:00Z</dcterms:modified>
</cp:coreProperties>
</file>