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DDB34" w14:textId="02956AB6" w:rsidR="00535962" w:rsidRPr="00F7167E" w:rsidRDefault="00506038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6D8A6B9" wp14:editId="28606177">
                <wp:simplePos x="0" y="0"/>
                <wp:positionH relativeFrom="column">
                  <wp:posOffset>4713605</wp:posOffset>
                </wp:positionH>
                <wp:positionV relativeFrom="paragraph">
                  <wp:posOffset>-593725</wp:posOffset>
                </wp:positionV>
                <wp:extent cx="1615440" cy="755650"/>
                <wp:effectExtent l="0" t="0" r="2286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55650"/>
                          <a:chOff x="12866" y="523"/>
                          <a:chExt cx="2544" cy="1190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152"/>
                            <a:chOff x="9151" y="720"/>
                            <a:chExt cx="2009" cy="1071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71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534E0E" w14:textId="53F7D0BB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AD599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8A6B9" id="Group 21" o:spid="_x0000_s1026" style="position:absolute;margin-left:371.15pt;margin-top:-46.75pt;width:127.2pt;height:59.5pt;z-index:251659776" coordorigin="12866,523" coordsize="2544,1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1152" coordorigin="9151,720" coordsize="2009,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D534E0E" w14:textId="53F7D0BB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3AD599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53F2D8" wp14:editId="4998446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172EA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3F2D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A172EA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184E786" wp14:editId="12B30428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8B32B66" wp14:editId="392B6A9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516A7" w14:textId="73E1E5EA" w:rsidR="0026335F" w:rsidRPr="0026335F" w:rsidRDefault="007452A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4-06-10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F79D7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32B66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6D516A7" w14:textId="73E1E5EA" w:rsidR="0026335F" w:rsidRPr="0026335F" w:rsidRDefault="007452A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4-06-10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F79D7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9EA8AAD" wp14:editId="65D70E8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174890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D203E2" wp14:editId="68EBDDA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A8AAD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174890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D203E2" wp14:editId="68EBDDA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3F1143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5523C5" wp14:editId="0B49DE1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AB238" w14:textId="2D3AAF8D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EB35A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EB35A8" w:rsidRPr="00EB35A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23C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10AB238" w14:textId="2D3AAF8D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EB35A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EB35A8" w:rsidRPr="00EB35A8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E861A1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8C6B5" wp14:editId="364BDEC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A6E51" w14:textId="77777777" w:rsidR="002E1412" w:rsidRPr="002E1412" w:rsidRDefault="007452A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8C6B5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CFA6E51" w14:textId="77777777" w:rsidR="002E1412" w:rsidRPr="002E1412" w:rsidRDefault="007452A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9A3F3F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1D4390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AD5327" wp14:editId="6F5BCC1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34D8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D5327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E334D8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59DA980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FB289A5" wp14:editId="6F574466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4D542" w14:textId="77777777" w:rsidR="002E1412" w:rsidRPr="002E1412" w:rsidRDefault="007452A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89A5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3C4D542" w14:textId="77777777" w:rsidR="002E1412" w:rsidRPr="002E1412" w:rsidRDefault="007452A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7C5E0D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A310EA9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370C3F7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BEC6CE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37DC1B6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E2B9C20" w14:textId="77777777" w:rsidTr="00E82502">
        <w:trPr>
          <w:cantSplit/>
          <w:trHeight w:val="440"/>
        </w:trPr>
        <w:tc>
          <w:tcPr>
            <w:tcW w:w="9252" w:type="dxa"/>
          </w:tcPr>
          <w:p w14:paraId="5A7D261A" w14:textId="7A1D31AD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3E42468B" w14:textId="77777777" w:rsidTr="00E82502">
        <w:trPr>
          <w:cantSplit/>
          <w:trHeight w:val="440"/>
        </w:trPr>
        <w:tc>
          <w:tcPr>
            <w:tcW w:w="9252" w:type="dxa"/>
          </w:tcPr>
          <w:p w14:paraId="3A112196" w14:textId="707F0C3B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E82502" w:rsidRPr="00E82502" w14:paraId="7DC1995A" w14:textId="77777777" w:rsidTr="00E82502">
        <w:trPr>
          <w:cantSplit/>
          <w:trHeight w:val="440"/>
        </w:trPr>
        <w:tc>
          <w:tcPr>
            <w:tcW w:w="9252" w:type="dxa"/>
          </w:tcPr>
          <w:p w14:paraId="0F990E2D" w14:textId="4D07A080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5D8C2F5" w14:textId="77777777" w:rsidTr="00E82502">
        <w:trPr>
          <w:cantSplit/>
          <w:trHeight w:val="440"/>
        </w:trPr>
        <w:tc>
          <w:tcPr>
            <w:tcW w:w="9252" w:type="dxa"/>
          </w:tcPr>
          <w:p w14:paraId="07251D11" w14:textId="38A522A5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63DEF34D" w14:textId="77777777" w:rsidTr="00E82502">
        <w:trPr>
          <w:cantSplit/>
          <w:trHeight w:val="440"/>
        </w:trPr>
        <w:tc>
          <w:tcPr>
            <w:tcW w:w="9252" w:type="dxa"/>
          </w:tcPr>
          <w:p w14:paraId="57BC0A2B" w14:textId="322EED1B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.  Domicilio legal del Oferente:</w:t>
            </w:r>
            <w:r w:rsidR="00ED044F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  <w:tr w:rsidR="00E82502" w:rsidRPr="00E82502" w14:paraId="7774F504" w14:textId="77777777" w:rsidTr="00E82502">
        <w:trPr>
          <w:cantSplit/>
          <w:trHeight w:val="440"/>
        </w:trPr>
        <w:tc>
          <w:tcPr>
            <w:tcW w:w="9252" w:type="dxa"/>
          </w:tcPr>
          <w:p w14:paraId="7B28CF7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7AB5FFE" w14:textId="4D4B047E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348E7ECC" w14:textId="51F82DE3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</w:t>
            </w:r>
            <w:r w:rsidR="00DF2571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0F204F95" w14:textId="77777777" w:rsidR="006F67E4" w:rsidRDefault="00E82502" w:rsidP="006F67E4">
            <w:pPr>
              <w:suppressAutoHyphens/>
              <w:spacing w:before="240" w:line="240" w:lineRule="auto"/>
              <w:ind w:left="360" w:hanging="18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="00DF2571">
              <w:rPr>
                <w:spacing w:val="-2"/>
                <w:sz w:val="22"/>
                <w:szCs w:val="22"/>
                <w:lang w:val="es-DO"/>
              </w:rPr>
              <w:t xml:space="preserve">. </w:t>
            </w:r>
          </w:p>
          <w:p w14:paraId="62C33FD7" w14:textId="6599AFBD" w:rsidR="00E82502" w:rsidRPr="00E82502" w:rsidRDefault="00E82502" w:rsidP="006F67E4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</w:t>
            </w:r>
            <w:r w:rsidR="00C03599">
              <w:rPr>
                <w:spacing w:val="-2"/>
                <w:sz w:val="22"/>
                <w:szCs w:val="22"/>
                <w:lang w:val="es-DO"/>
              </w:rPr>
              <w:t xml:space="preserve">. </w:t>
            </w:r>
          </w:p>
        </w:tc>
      </w:tr>
    </w:tbl>
    <w:p w14:paraId="5CE8997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A16AC" w14:textId="77777777" w:rsidR="00393CC0" w:rsidRDefault="00393CC0" w:rsidP="001007E7">
      <w:pPr>
        <w:spacing w:after="0" w:line="240" w:lineRule="auto"/>
      </w:pPr>
      <w:r>
        <w:separator/>
      </w:r>
    </w:p>
  </w:endnote>
  <w:endnote w:type="continuationSeparator" w:id="0">
    <w:p w14:paraId="02568EE2" w14:textId="77777777" w:rsidR="00393CC0" w:rsidRDefault="00393CC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BC32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8EBA08A" wp14:editId="027AB816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F4D179" wp14:editId="2314F29E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22BE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77A07AA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4D1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BA22BE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77A07AA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AC51D7" wp14:editId="6ECC990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E01CC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AC51D7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AE01CC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38A363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84E924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94F88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2B48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8C589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0CD9B" w14:textId="77777777" w:rsidR="00393CC0" w:rsidRDefault="00393CC0" w:rsidP="001007E7">
      <w:pPr>
        <w:spacing w:after="0" w:line="240" w:lineRule="auto"/>
      </w:pPr>
      <w:r>
        <w:separator/>
      </w:r>
    </w:p>
  </w:footnote>
  <w:footnote w:type="continuationSeparator" w:id="0">
    <w:p w14:paraId="0E93F688" w14:textId="77777777" w:rsidR="00393CC0" w:rsidRDefault="00393CC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98A"/>
    <w:rsid w:val="000030D2"/>
    <w:rsid w:val="00034DD9"/>
    <w:rsid w:val="00045479"/>
    <w:rsid w:val="0005792C"/>
    <w:rsid w:val="000B0DCD"/>
    <w:rsid w:val="000C189C"/>
    <w:rsid w:val="000E02D9"/>
    <w:rsid w:val="001007E7"/>
    <w:rsid w:val="001020C0"/>
    <w:rsid w:val="0012282B"/>
    <w:rsid w:val="001466B0"/>
    <w:rsid w:val="00150A51"/>
    <w:rsid w:val="001552D1"/>
    <w:rsid w:val="00157600"/>
    <w:rsid w:val="00170EC5"/>
    <w:rsid w:val="00181E8D"/>
    <w:rsid w:val="00194FF2"/>
    <w:rsid w:val="001A3F92"/>
    <w:rsid w:val="001D1381"/>
    <w:rsid w:val="001E5834"/>
    <w:rsid w:val="001F73A7"/>
    <w:rsid w:val="002009A7"/>
    <w:rsid w:val="002366C4"/>
    <w:rsid w:val="00253DBA"/>
    <w:rsid w:val="0026335F"/>
    <w:rsid w:val="00295BD4"/>
    <w:rsid w:val="002D451D"/>
    <w:rsid w:val="002E1412"/>
    <w:rsid w:val="002E2521"/>
    <w:rsid w:val="00307CD9"/>
    <w:rsid w:val="00314023"/>
    <w:rsid w:val="00341484"/>
    <w:rsid w:val="00392351"/>
    <w:rsid w:val="00393CC0"/>
    <w:rsid w:val="003A6141"/>
    <w:rsid w:val="003F79D7"/>
    <w:rsid w:val="00404131"/>
    <w:rsid w:val="00421E1E"/>
    <w:rsid w:val="0042490F"/>
    <w:rsid w:val="004379A6"/>
    <w:rsid w:val="0044234A"/>
    <w:rsid w:val="00456C17"/>
    <w:rsid w:val="00466B9C"/>
    <w:rsid w:val="00485321"/>
    <w:rsid w:val="004B30DA"/>
    <w:rsid w:val="004B3B55"/>
    <w:rsid w:val="004B3F8F"/>
    <w:rsid w:val="004D45A8"/>
    <w:rsid w:val="00506038"/>
    <w:rsid w:val="005274F7"/>
    <w:rsid w:val="00535962"/>
    <w:rsid w:val="005B630E"/>
    <w:rsid w:val="00603607"/>
    <w:rsid w:val="00611A07"/>
    <w:rsid w:val="0062592A"/>
    <w:rsid w:val="00625D56"/>
    <w:rsid w:val="006300B7"/>
    <w:rsid w:val="006506D0"/>
    <w:rsid w:val="00651E48"/>
    <w:rsid w:val="00666D56"/>
    <w:rsid w:val="006709BC"/>
    <w:rsid w:val="006F567F"/>
    <w:rsid w:val="006F67E4"/>
    <w:rsid w:val="00723F79"/>
    <w:rsid w:val="00725091"/>
    <w:rsid w:val="007452AB"/>
    <w:rsid w:val="00780880"/>
    <w:rsid w:val="007B0E1F"/>
    <w:rsid w:val="007B6F6F"/>
    <w:rsid w:val="00820C9F"/>
    <w:rsid w:val="0082707E"/>
    <w:rsid w:val="008315B0"/>
    <w:rsid w:val="00874D91"/>
    <w:rsid w:val="008A3275"/>
    <w:rsid w:val="008B3AE5"/>
    <w:rsid w:val="008C388B"/>
    <w:rsid w:val="008C4288"/>
    <w:rsid w:val="00966EEE"/>
    <w:rsid w:val="00977C54"/>
    <w:rsid w:val="009D5780"/>
    <w:rsid w:val="00A16099"/>
    <w:rsid w:val="00A640BD"/>
    <w:rsid w:val="00A641A7"/>
    <w:rsid w:val="00A72F42"/>
    <w:rsid w:val="00AD7919"/>
    <w:rsid w:val="00AF2E6B"/>
    <w:rsid w:val="00B51046"/>
    <w:rsid w:val="00B62EEF"/>
    <w:rsid w:val="00B97B51"/>
    <w:rsid w:val="00BA0007"/>
    <w:rsid w:val="00BA616A"/>
    <w:rsid w:val="00BB1D79"/>
    <w:rsid w:val="00BC1D0C"/>
    <w:rsid w:val="00BC61BD"/>
    <w:rsid w:val="00BD1586"/>
    <w:rsid w:val="00C03599"/>
    <w:rsid w:val="00C078CB"/>
    <w:rsid w:val="00C22DBE"/>
    <w:rsid w:val="00C25E9C"/>
    <w:rsid w:val="00C37FC5"/>
    <w:rsid w:val="00C46B3A"/>
    <w:rsid w:val="00C5078F"/>
    <w:rsid w:val="00C649A6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45CD5"/>
    <w:rsid w:val="00D57920"/>
    <w:rsid w:val="00D64696"/>
    <w:rsid w:val="00D7710E"/>
    <w:rsid w:val="00D90D49"/>
    <w:rsid w:val="00D9600B"/>
    <w:rsid w:val="00DA1C69"/>
    <w:rsid w:val="00DC5D96"/>
    <w:rsid w:val="00DD4F3E"/>
    <w:rsid w:val="00DF2571"/>
    <w:rsid w:val="00E13E55"/>
    <w:rsid w:val="00E46D23"/>
    <w:rsid w:val="00E82502"/>
    <w:rsid w:val="00EA6B34"/>
    <w:rsid w:val="00EA7406"/>
    <w:rsid w:val="00EB35A8"/>
    <w:rsid w:val="00EB7E34"/>
    <w:rsid w:val="00ED044F"/>
    <w:rsid w:val="00EE1E7B"/>
    <w:rsid w:val="00F00F9A"/>
    <w:rsid w:val="00F225BF"/>
    <w:rsid w:val="00F50C5E"/>
    <w:rsid w:val="00F535FA"/>
    <w:rsid w:val="00F53753"/>
    <w:rsid w:val="00F7167E"/>
    <w:rsid w:val="00F7443C"/>
    <w:rsid w:val="00F84D68"/>
    <w:rsid w:val="00F9504D"/>
    <w:rsid w:val="00F96843"/>
    <w:rsid w:val="00FA01DC"/>
    <w:rsid w:val="00FA2AFA"/>
    <w:rsid w:val="00FC2870"/>
    <w:rsid w:val="00FD393C"/>
    <w:rsid w:val="00FD759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2E425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88</Words>
  <Characters>484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Clara Rivero</cp:lastModifiedBy>
  <cp:revision>2</cp:revision>
  <cp:lastPrinted>2024-06-10T16:07:00Z</cp:lastPrinted>
  <dcterms:created xsi:type="dcterms:W3CDTF">2026-04-23T17:37:00Z</dcterms:created>
  <dcterms:modified xsi:type="dcterms:W3CDTF">2026-04-23T17:37:00Z</dcterms:modified>
</cp:coreProperties>
</file>