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0E2E1" w14:textId="0273A0B6" w:rsidR="00535962" w:rsidRPr="00F7167E" w:rsidRDefault="0098577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7293652" wp14:editId="530F065B">
                <wp:simplePos x="0" y="0"/>
                <wp:positionH relativeFrom="column">
                  <wp:posOffset>6556375</wp:posOffset>
                </wp:positionH>
                <wp:positionV relativeFrom="paragraph">
                  <wp:posOffset>-584200</wp:posOffset>
                </wp:positionV>
                <wp:extent cx="2339340" cy="638810"/>
                <wp:effectExtent l="12700" t="6350" r="10160" b="12065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9340" cy="63881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C772026" w14:textId="3C49E454" w:rsidR="00957FDA" w:rsidRPr="00535962" w:rsidRDefault="00985777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BAGRICOLA-</w:t>
                                    </w:r>
                                    <w:r w:rsidR="00ED36DD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F93907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ED36DD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E443C9">
                                      <w:rPr>
                                        <w:rStyle w:val="Style2"/>
                                      </w:rPr>
                                      <w:t>47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69221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293652" id="Group 21" o:spid="_x0000_s1026" style="position:absolute;margin-left:516.25pt;margin-top:-46pt;width:184.2pt;height:50.3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C772026" w14:textId="3C49E454" w:rsidR="00957FDA" w:rsidRPr="00535962" w:rsidRDefault="00985777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BAGRICOLA-</w:t>
                              </w:r>
                              <w:r w:rsidR="00ED36DD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F93907">
                                <w:rPr>
                                  <w:rStyle w:val="Style2"/>
                                </w:rPr>
                                <w:t>D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ED36DD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E443C9">
                                <w:rPr>
                                  <w:rStyle w:val="Style2"/>
                                </w:rPr>
                                <w:t>47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57769221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F4CFF7" wp14:editId="56DA011A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5C496" w14:textId="1BC2A1F7" w:rsidR="002E1412" w:rsidRPr="002E1412" w:rsidRDefault="00371A3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85777">
                                  <w:rPr>
                                    <w:rStyle w:val="Style6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4CFF7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03E5C496" w14:textId="1BC2A1F7" w:rsidR="002E1412" w:rsidRPr="002E1412" w:rsidRDefault="00371A3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85777">
                            <w:rPr>
                              <w:rStyle w:val="Style6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7ADB2CAA" wp14:editId="454D725D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15CE25" wp14:editId="584107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E9BDB2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5CE25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AE9BDB2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921990" wp14:editId="5B5C126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7F8E15F" w14:textId="01E0F724" w:rsidR="00BC61BD" w:rsidRPr="00BC61BD" w:rsidRDefault="0098577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85777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E75C3BF" wp14:editId="76E33B8B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2199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7F8E15F" w14:textId="01E0F724" w:rsidR="00BC61BD" w:rsidRPr="00BC61BD" w:rsidRDefault="00985777">
                          <w:pPr>
                            <w:rPr>
                              <w:lang w:val="en-US"/>
                            </w:rPr>
                          </w:pPr>
                          <w:r w:rsidRPr="00985777">
                            <w:rPr>
                              <w:noProof/>
                            </w:rPr>
                            <w:drawing>
                              <wp:inline distT="0" distB="0" distL="0" distR="0" wp14:anchorId="2E75C3BF" wp14:editId="76E33B8B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r:link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8BC9B05" w14:textId="69585FD2" w:rsidR="00535962" w:rsidRPr="00535962" w:rsidRDefault="00376D47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5B1D9A" wp14:editId="7AF37EFA">
                <wp:simplePos x="0" y="0"/>
                <wp:positionH relativeFrom="column">
                  <wp:posOffset>7239000</wp:posOffset>
                </wp:positionH>
                <wp:positionV relativeFrom="paragraph">
                  <wp:posOffset>36195</wp:posOffset>
                </wp:positionV>
                <wp:extent cx="188595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32C52" w14:textId="47C29234" w:rsidR="0026335F" w:rsidRPr="0026335F" w:rsidRDefault="00371A3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00A65">
                                  <w:rPr>
                                    <w:rStyle w:val="Style5"/>
                                    <w:lang w:val="es-DO"/>
                                  </w:rPr>
                                  <w:t>28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B1D9A" id="Text Box 12" o:spid="_x0000_s1034" type="#_x0000_t202" style="position:absolute;margin-left:570pt;margin-top:2.85pt;width:148.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" filled="f" stroked="f">
                <v:textbox>
                  <w:txbxContent>
                    <w:p w14:paraId="74C32C52" w14:textId="47C29234" w:rsidR="0026335F" w:rsidRPr="0026335F" w:rsidRDefault="00371A3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00A65">
                            <w:rPr>
                              <w:rStyle w:val="Style5"/>
                              <w:lang w:val="es-DO"/>
                            </w:rPr>
                            <w:t>28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85777"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EB8506" wp14:editId="64316AAC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872AA" w14:textId="77777777" w:rsidR="00F7443C" w:rsidRPr="004767CC" w:rsidRDefault="00371A3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B8506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736872AA" w14:textId="77777777" w:rsidR="00F7443C" w:rsidRPr="004767CC" w:rsidRDefault="00371A3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93DB06" w14:textId="2F80FCA6" w:rsidR="00535962" w:rsidRDefault="00985777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8BA8D6" wp14:editId="16E021E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23FB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BA8D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9123FB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1461E3D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3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85"/>
        <w:gridCol w:w="5584"/>
        <w:gridCol w:w="1276"/>
        <w:gridCol w:w="1276"/>
        <w:gridCol w:w="1701"/>
        <w:gridCol w:w="1559"/>
        <w:gridCol w:w="1848"/>
      </w:tblGrid>
      <w:tr w:rsidR="0037246F" w14:paraId="24174CDD" w14:textId="77777777" w:rsidTr="006A2E73">
        <w:trPr>
          <w:trHeight w:val="560"/>
          <w:jc w:val="center"/>
        </w:trPr>
        <w:tc>
          <w:tcPr>
            <w:tcW w:w="1085" w:type="dxa"/>
            <w:vAlign w:val="center"/>
          </w:tcPr>
          <w:p w14:paraId="2A02F8A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F0B020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45A9A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2E89174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F20F4D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E5CE2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C6723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8" w:type="dxa"/>
            <w:vAlign w:val="center"/>
          </w:tcPr>
          <w:p w14:paraId="1BD060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983F8C" w14:paraId="56FDCE1E" w14:textId="77777777" w:rsidTr="006A2E73">
        <w:trPr>
          <w:trHeight w:val="457"/>
          <w:jc w:val="center"/>
        </w:trPr>
        <w:tc>
          <w:tcPr>
            <w:tcW w:w="1085" w:type="dxa"/>
          </w:tcPr>
          <w:p w14:paraId="2CEC8E5B" w14:textId="4FC3EF51" w:rsidR="00983F8C" w:rsidRPr="00983F8C" w:rsidRDefault="00983F8C" w:rsidP="00983F8C">
            <w:r w:rsidRPr="00983F8C">
              <w:t>1</w:t>
            </w:r>
          </w:p>
        </w:tc>
        <w:tc>
          <w:tcPr>
            <w:tcW w:w="5584" w:type="dxa"/>
          </w:tcPr>
          <w:p w14:paraId="3DA2A06B" w14:textId="7BF5189B" w:rsidR="00983F8C" w:rsidRPr="00983F8C" w:rsidRDefault="00983F8C" w:rsidP="00983F8C">
            <w:r w:rsidRPr="00983F8C">
              <w:t>CAPSULA CALIBRE 9MM.</w:t>
            </w:r>
          </w:p>
        </w:tc>
        <w:tc>
          <w:tcPr>
            <w:tcW w:w="1276" w:type="dxa"/>
          </w:tcPr>
          <w:p w14:paraId="22F1009D" w14:textId="0338FDEE" w:rsidR="00983F8C" w:rsidRPr="00983F8C" w:rsidRDefault="00983F8C" w:rsidP="00983F8C">
            <w:r w:rsidRPr="00983F8C">
              <w:t>CAJA</w:t>
            </w:r>
          </w:p>
        </w:tc>
        <w:tc>
          <w:tcPr>
            <w:tcW w:w="1276" w:type="dxa"/>
          </w:tcPr>
          <w:p w14:paraId="12B1556A" w14:textId="0879C6F5" w:rsidR="00983F8C" w:rsidRPr="00983F8C" w:rsidRDefault="00983F8C" w:rsidP="00983F8C">
            <w:r w:rsidRPr="00983F8C">
              <w:t>03</w:t>
            </w:r>
          </w:p>
        </w:tc>
        <w:tc>
          <w:tcPr>
            <w:tcW w:w="1701" w:type="dxa"/>
          </w:tcPr>
          <w:p w14:paraId="382676D6" w14:textId="77777777" w:rsidR="00983F8C" w:rsidRPr="00983F8C" w:rsidRDefault="00983F8C" w:rsidP="00983F8C"/>
        </w:tc>
        <w:tc>
          <w:tcPr>
            <w:tcW w:w="1559" w:type="dxa"/>
          </w:tcPr>
          <w:p w14:paraId="36A9B37A" w14:textId="77777777" w:rsidR="00983F8C" w:rsidRPr="00983F8C" w:rsidRDefault="00983F8C" w:rsidP="00983F8C"/>
        </w:tc>
        <w:tc>
          <w:tcPr>
            <w:tcW w:w="1848" w:type="dxa"/>
          </w:tcPr>
          <w:p w14:paraId="275730F4" w14:textId="77777777" w:rsidR="00983F8C" w:rsidRPr="00983F8C" w:rsidRDefault="00983F8C" w:rsidP="00983F8C"/>
        </w:tc>
      </w:tr>
      <w:tr w:rsidR="00983F8C" w14:paraId="67A9404A" w14:textId="77777777" w:rsidTr="006A2E73">
        <w:trPr>
          <w:trHeight w:val="477"/>
          <w:jc w:val="center"/>
        </w:trPr>
        <w:tc>
          <w:tcPr>
            <w:tcW w:w="1085" w:type="dxa"/>
          </w:tcPr>
          <w:p w14:paraId="61D927B1" w14:textId="2AC0C4A7" w:rsidR="00983F8C" w:rsidRPr="00983F8C" w:rsidRDefault="00983F8C" w:rsidP="00983F8C">
            <w:r w:rsidRPr="00983F8C">
              <w:t>2</w:t>
            </w:r>
          </w:p>
        </w:tc>
        <w:tc>
          <w:tcPr>
            <w:tcW w:w="5584" w:type="dxa"/>
          </w:tcPr>
          <w:p w14:paraId="1303E68D" w14:textId="1CC11F87" w:rsidR="00983F8C" w:rsidRPr="00983F8C" w:rsidRDefault="00983F8C" w:rsidP="00983F8C">
            <w:r w:rsidRPr="00983F8C">
              <w:t>CAPSULA CALIBRE 38 MM.</w:t>
            </w:r>
          </w:p>
        </w:tc>
        <w:tc>
          <w:tcPr>
            <w:tcW w:w="1276" w:type="dxa"/>
          </w:tcPr>
          <w:p w14:paraId="17B05A3C" w14:textId="240634F0" w:rsidR="00983F8C" w:rsidRPr="00983F8C" w:rsidRDefault="00983F8C" w:rsidP="00983F8C">
            <w:r w:rsidRPr="00983F8C">
              <w:t xml:space="preserve">CAJA </w:t>
            </w:r>
          </w:p>
        </w:tc>
        <w:tc>
          <w:tcPr>
            <w:tcW w:w="1276" w:type="dxa"/>
          </w:tcPr>
          <w:p w14:paraId="63826D50" w14:textId="5E5E60E9" w:rsidR="00983F8C" w:rsidRPr="00983F8C" w:rsidRDefault="00983F8C" w:rsidP="00983F8C">
            <w:r w:rsidRPr="00983F8C">
              <w:t>40</w:t>
            </w:r>
          </w:p>
        </w:tc>
        <w:tc>
          <w:tcPr>
            <w:tcW w:w="1701" w:type="dxa"/>
          </w:tcPr>
          <w:p w14:paraId="1DA874C6" w14:textId="77777777" w:rsidR="00983F8C" w:rsidRPr="00983F8C" w:rsidRDefault="00983F8C" w:rsidP="00983F8C"/>
        </w:tc>
        <w:tc>
          <w:tcPr>
            <w:tcW w:w="1559" w:type="dxa"/>
          </w:tcPr>
          <w:p w14:paraId="62949A2F" w14:textId="77777777" w:rsidR="00983F8C" w:rsidRPr="00983F8C" w:rsidRDefault="00983F8C" w:rsidP="00983F8C"/>
        </w:tc>
        <w:tc>
          <w:tcPr>
            <w:tcW w:w="1848" w:type="dxa"/>
          </w:tcPr>
          <w:p w14:paraId="79EBD723" w14:textId="77777777" w:rsidR="00983F8C" w:rsidRPr="00983F8C" w:rsidRDefault="00983F8C" w:rsidP="00983F8C"/>
        </w:tc>
      </w:tr>
      <w:tr w:rsidR="00983F8C" w14:paraId="2A457FA2" w14:textId="77777777" w:rsidTr="006A2E73">
        <w:trPr>
          <w:trHeight w:val="477"/>
          <w:jc w:val="center"/>
        </w:trPr>
        <w:tc>
          <w:tcPr>
            <w:tcW w:w="1085" w:type="dxa"/>
          </w:tcPr>
          <w:p w14:paraId="63144A58" w14:textId="4045066C" w:rsidR="00983F8C" w:rsidRPr="00983F8C" w:rsidRDefault="00983F8C" w:rsidP="00983F8C">
            <w:r w:rsidRPr="00983F8C">
              <w:t>3</w:t>
            </w:r>
          </w:p>
        </w:tc>
        <w:tc>
          <w:tcPr>
            <w:tcW w:w="5584" w:type="dxa"/>
          </w:tcPr>
          <w:p w14:paraId="51BFD9BC" w14:textId="220D186E" w:rsidR="00983F8C" w:rsidRPr="00983F8C" w:rsidRDefault="00983F8C" w:rsidP="00983F8C">
            <w:r w:rsidRPr="00983F8C">
              <w:t>C</w:t>
            </w:r>
            <w:r w:rsidR="00870D1D">
              <w:t>ARTUCHO</w:t>
            </w:r>
            <w:r w:rsidRPr="00983F8C">
              <w:t xml:space="preserve"> CALIBRE 12MM. </w:t>
            </w:r>
          </w:p>
        </w:tc>
        <w:tc>
          <w:tcPr>
            <w:tcW w:w="1276" w:type="dxa"/>
          </w:tcPr>
          <w:p w14:paraId="4810DC8F" w14:textId="24BEEC17" w:rsidR="00983F8C" w:rsidRPr="00983F8C" w:rsidRDefault="00983F8C" w:rsidP="00983F8C">
            <w:r w:rsidRPr="00983F8C">
              <w:t xml:space="preserve">CAJA </w:t>
            </w:r>
          </w:p>
        </w:tc>
        <w:tc>
          <w:tcPr>
            <w:tcW w:w="1276" w:type="dxa"/>
          </w:tcPr>
          <w:p w14:paraId="49EA3CEE" w14:textId="3AE474EF" w:rsidR="00983F8C" w:rsidRPr="00983F8C" w:rsidRDefault="00983F8C" w:rsidP="00983F8C">
            <w:r w:rsidRPr="00983F8C">
              <w:t>55</w:t>
            </w:r>
          </w:p>
        </w:tc>
        <w:tc>
          <w:tcPr>
            <w:tcW w:w="1701" w:type="dxa"/>
          </w:tcPr>
          <w:p w14:paraId="3A304E47" w14:textId="77777777" w:rsidR="00983F8C" w:rsidRPr="00983F8C" w:rsidRDefault="00983F8C" w:rsidP="00983F8C"/>
        </w:tc>
        <w:tc>
          <w:tcPr>
            <w:tcW w:w="1559" w:type="dxa"/>
          </w:tcPr>
          <w:p w14:paraId="6A37CF22" w14:textId="77777777" w:rsidR="00983F8C" w:rsidRPr="00983F8C" w:rsidRDefault="00983F8C" w:rsidP="00983F8C"/>
        </w:tc>
        <w:tc>
          <w:tcPr>
            <w:tcW w:w="1848" w:type="dxa"/>
          </w:tcPr>
          <w:p w14:paraId="7A124748" w14:textId="77777777" w:rsidR="00983F8C" w:rsidRPr="00983F8C" w:rsidRDefault="00983F8C" w:rsidP="00983F8C"/>
        </w:tc>
      </w:tr>
      <w:tr w:rsidR="0037246F" w14:paraId="260B35C3" w14:textId="77777777" w:rsidTr="00ED36DD">
        <w:trPr>
          <w:trHeight w:val="477"/>
          <w:jc w:val="center"/>
        </w:trPr>
        <w:tc>
          <w:tcPr>
            <w:tcW w:w="14329" w:type="dxa"/>
            <w:gridSpan w:val="7"/>
          </w:tcPr>
          <w:p w14:paraId="366D163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F97FBE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BA64E0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71A3290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312850B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86E2D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9B8546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F89C8A8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3E3B072" w14:textId="793AC02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85777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D8F861" wp14:editId="0F52DED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96A742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8F86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896A742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FAC6D" w14:textId="77777777" w:rsidR="00371A3D" w:rsidRDefault="00371A3D" w:rsidP="001007E7">
      <w:pPr>
        <w:spacing w:after="0" w:line="240" w:lineRule="auto"/>
      </w:pPr>
      <w:r>
        <w:separator/>
      </w:r>
    </w:p>
  </w:endnote>
  <w:endnote w:type="continuationSeparator" w:id="0">
    <w:p w14:paraId="54BE4236" w14:textId="77777777" w:rsidR="00371A3D" w:rsidRDefault="00371A3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8D770" w14:textId="6793C0CF" w:rsidR="001007E7" w:rsidRDefault="00985777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6928A7" wp14:editId="0A5E87FE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1D82EA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7343A3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9A9A5A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C6928A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01D82EA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7343A34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9A9A5A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AADD055" w14:textId="1172DF82" w:rsidR="001007E7" w:rsidRDefault="0098577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4960F0" wp14:editId="69DAFEE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CBC5A1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4960F0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DCBC5A1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91E3541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F18C1F7" wp14:editId="43D5CE1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6EDD96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EE48D" w14:textId="77777777" w:rsidR="00371A3D" w:rsidRDefault="00371A3D" w:rsidP="001007E7">
      <w:pPr>
        <w:spacing w:after="0" w:line="240" w:lineRule="auto"/>
      </w:pPr>
      <w:r>
        <w:separator/>
      </w:r>
    </w:p>
  </w:footnote>
  <w:footnote w:type="continuationSeparator" w:id="0">
    <w:p w14:paraId="6CA89409" w14:textId="77777777" w:rsidR="00371A3D" w:rsidRDefault="00371A3D" w:rsidP="001007E7">
      <w:pPr>
        <w:spacing w:after="0" w:line="240" w:lineRule="auto"/>
      </w:pPr>
      <w:r>
        <w:continuationSeparator/>
      </w:r>
    </w:p>
  </w:footnote>
  <w:footnote w:id="1">
    <w:p w14:paraId="7C4F1187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0606075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1070C"/>
    <w:rsid w:val="00034DD9"/>
    <w:rsid w:val="001007E7"/>
    <w:rsid w:val="001020C0"/>
    <w:rsid w:val="00123B8D"/>
    <w:rsid w:val="00157600"/>
    <w:rsid w:val="00170EC5"/>
    <w:rsid w:val="00194FF2"/>
    <w:rsid w:val="001B5EC5"/>
    <w:rsid w:val="001D0EBB"/>
    <w:rsid w:val="001E01B6"/>
    <w:rsid w:val="001F73A7"/>
    <w:rsid w:val="00200073"/>
    <w:rsid w:val="0020234E"/>
    <w:rsid w:val="00205371"/>
    <w:rsid w:val="00220795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1A3D"/>
    <w:rsid w:val="0037246F"/>
    <w:rsid w:val="00376D47"/>
    <w:rsid w:val="003A4539"/>
    <w:rsid w:val="003B29C3"/>
    <w:rsid w:val="003B38E0"/>
    <w:rsid w:val="003C060F"/>
    <w:rsid w:val="003C1313"/>
    <w:rsid w:val="00403697"/>
    <w:rsid w:val="0042490F"/>
    <w:rsid w:val="004450AC"/>
    <w:rsid w:val="00466B9C"/>
    <w:rsid w:val="004767CC"/>
    <w:rsid w:val="0049643D"/>
    <w:rsid w:val="004C4743"/>
    <w:rsid w:val="004E4F9F"/>
    <w:rsid w:val="00535962"/>
    <w:rsid w:val="005B442B"/>
    <w:rsid w:val="005D0D63"/>
    <w:rsid w:val="005D2116"/>
    <w:rsid w:val="005E37EB"/>
    <w:rsid w:val="00611A07"/>
    <w:rsid w:val="0062592A"/>
    <w:rsid w:val="006506D0"/>
    <w:rsid w:val="00651E48"/>
    <w:rsid w:val="006709BC"/>
    <w:rsid w:val="006A2E73"/>
    <w:rsid w:val="00780880"/>
    <w:rsid w:val="007B4164"/>
    <w:rsid w:val="007B6F6F"/>
    <w:rsid w:val="007E50AF"/>
    <w:rsid w:val="00810515"/>
    <w:rsid w:val="0083268D"/>
    <w:rsid w:val="0083342F"/>
    <w:rsid w:val="00854B4F"/>
    <w:rsid w:val="00870D1D"/>
    <w:rsid w:val="008B3AE5"/>
    <w:rsid w:val="008F0B84"/>
    <w:rsid w:val="009002B4"/>
    <w:rsid w:val="00957FDA"/>
    <w:rsid w:val="009773D3"/>
    <w:rsid w:val="00983F8C"/>
    <w:rsid w:val="00985777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D7E45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00A65"/>
    <w:rsid w:val="00C57CB6"/>
    <w:rsid w:val="00C66D08"/>
    <w:rsid w:val="00C971F6"/>
    <w:rsid w:val="00CA4661"/>
    <w:rsid w:val="00CE67A3"/>
    <w:rsid w:val="00D24FA7"/>
    <w:rsid w:val="00D52000"/>
    <w:rsid w:val="00D64696"/>
    <w:rsid w:val="00D75217"/>
    <w:rsid w:val="00D90D49"/>
    <w:rsid w:val="00DC5D96"/>
    <w:rsid w:val="00DD4F3E"/>
    <w:rsid w:val="00E13E55"/>
    <w:rsid w:val="00E3360B"/>
    <w:rsid w:val="00E35407"/>
    <w:rsid w:val="00E443C9"/>
    <w:rsid w:val="00E96D05"/>
    <w:rsid w:val="00EA7406"/>
    <w:rsid w:val="00EB128A"/>
    <w:rsid w:val="00ED36DD"/>
    <w:rsid w:val="00EF5B1A"/>
    <w:rsid w:val="00F116C5"/>
    <w:rsid w:val="00F225BF"/>
    <w:rsid w:val="00F25B99"/>
    <w:rsid w:val="00F4086F"/>
    <w:rsid w:val="00F53753"/>
    <w:rsid w:val="00F7167E"/>
    <w:rsid w:val="00F7443C"/>
    <w:rsid w:val="00F93907"/>
    <w:rsid w:val="00FC1A79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89AD4B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77E46.7522BBA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</TotalTime>
  <Pages>1</Pages>
  <Words>102</Words>
  <Characters>666</Characters>
  <Application>Microsoft Office Word</Application>
  <DocSecurity>0</DocSecurity>
  <Lines>55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Janybell de la Cruz Jiminian</cp:lastModifiedBy>
  <cp:revision>15</cp:revision>
  <cp:lastPrinted>2011-03-04T18:27:00Z</cp:lastPrinted>
  <dcterms:created xsi:type="dcterms:W3CDTF">2026-03-06T14:50:00Z</dcterms:created>
  <dcterms:modified xsi:type="dcterms:W3CDTF">2026-09-28T16:59:00Z</dcterms:modified>
</cp:coreProperties>
</file>