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6B40F" w14:textId="62D28960" w:rsidR="00535962" w:rsidRPr="00F7167E" w:rsidRDefault="00212AD3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B06331" wp14:editId="390DD5DE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22473774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2F7322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0633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512F7322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6DA415E" wp14:editId="4E0A82A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442E96F" wp14:editId="74D783D2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78867002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69093970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07473341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00676182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2D1DA4F1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9071858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3A776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2E96F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2D1DA4F1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673A776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601F39C" wp14:editId="0D8A16A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778278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C520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1F39C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F3C520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B688F" wp14:editId="0FAFE4D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587415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775B74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FAB811" wp14:editId="68745DC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B688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775B74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7FAB811" wp14:editId="68745DC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BA66B4E" w14:textId="03FB31F4" w:rsidR="00535962" w:rsidRPr="00535962" w:rsidRDefault="00212AD3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171B53" wp14:editId="390EB324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38340865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AE9E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71B53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13AE9E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803623" wp14:editId="212B9E8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3474357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B6125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03623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8B6125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6F7097" w14:textId="00074B79" w:rsidR="00535962" w:rsidRDefault="00212AD3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A9C7A3" wp14:editId="5B5C53CA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91586028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51C6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9C7A3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DE51C6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03F483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767C6E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6C24D7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722556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B33FA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42B8F9A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631044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17ED37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9835F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FFC918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9A593C0" w14:textId="77777777" w:rsidTr="00A24343">
        <w:trPr>
          <w:trHeight w:val="457"/>
          <w:jc w:val="center"/>
        </w:trPr>
        <w:tc>
          <w:tcPr>
            <w:tcW w:w="849" w:type="dxa"/>
          </w:tcPr>
          <w:p w14:paraId="234664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E7B57FE" w14:textId="77777777" w:rsidR="0037246F" w:rsidRDefault="0037246F" w:rsidP="00BB657B">
            <w:pPr>
              <w:spacing w:after="0" w:line="240" w:lineRule="auto"/>
            </w:pPr>
          </w:p>
          <w:p w14:paraId="3CEB92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63E3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2BED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54E1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6214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7C4881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CC97325" w14:textId="77777777" w:rsidTr="00A24343">
        <w:trPr>
          <w:trHeight w:val="477"/>
          <w:jc w:val="center"/>
        </w:trPr>
        <w:tc>
          <w:tcPr>
            <w:tcW w:w="849" w:type="dxa"/>
          </w:tcPr>
          <w:p w14:paraId="70220BF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329737" w14:textId="77777777" w:rsidR="0037246F" w:rsidRDefault="0037246F" w:rsidP="00BB657B">
            <w:pPr>
              <w:spacing w:after="0" w:line="240" w:lineRule="auto"/>
            </w:pPr>
          </w:p>
          <w:p w14:paraId="60DFFC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EA2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EBD7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EB064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0B16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7879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51D56B7" w14:textId="77777777" w:rsidTr="00A24343">
        <w:trPr>
          <w:trHeight w:val="477"/>
          <w:jc w:val="center"/>
        </w:trPr>
        <w:tc>
          <w:tcPr>
            <w:tcW w:w="849" w:type="dxa"/>
          </w:tcPr>
          <w:p w14:paraId="275310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8AC27CF" w14:textId="77777777" w:rsidR="0037246F" w:rsidRDefault="0037246F" w:rsidP="00BB657B">
            <w:pPr>
              <w:spacing w:after="0" w:line="240" w:lineRule="auto"/>
            </w:pPr>
          </w:p>
          <w:p w14:paraId="3F8003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251D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F44F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9DDD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94261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2B56CD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E3907C6" w14:textId="77777777" w:rsidTr="00A24343">
        <w:trPr>
          <w:trHeight w:val="477"/>
          <w:jc w:val="center"/>
        </w:trPr>
        <w:tc>
          <w:tcPr>
            <w:tcW w:w="849" w:type="dxa"/>
          </w:tcPr>
          <w:p w14:paraId="71945F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41ECF16" w14:textId="77777777" w:rsidR="0037246F" w:rsidRDefault="0037246F" w:rsidP="00BB657B">
            <w:pPr>
              <w:spacing w:after="0" w:line="240" w:lineRule="auto"/>
            </w:pPr>
          </w:p>
          <w:p w14:paraId="0CFB7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657D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803D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D2B7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6D0F7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A085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D84B001" w14:textId="77777777" w:rsidTr="00A24343">
        <w:trPr>
          <w:trHeight w:val="477"/>
          <w:jc w:val="center"/>
        </w:trPr>
        <w:tc>
          <w:tcPr>
            <w:tcW w:w="849" w:type="dxa"/>
          </w:tcPr>
          <w:p w14:paraId="2CEC00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E2230A" w14:textId="77777777" w:rsidR="0037246F" w:rsidRDefault="0037246F" w:rsidP="00BB657B">
            <w:pPr>
              <w:spacing w:after="0" w:line="240" w:lineRule="auto"/>
            </w:pPr>
          </w:p>
          <w:p w14:paraId="22673A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2B1C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DE21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9C8CA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0ABA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9EA09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E8CD0AB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660F1B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02549F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193CF8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B2E288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D5BF5A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71AA049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383DA0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44FF94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B4EF1" w14:textId="062A94E2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12AD3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5C99C6" wp14:editId="22B1482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79157713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743A5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C99C6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26743A5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1DB14" w14:textId="77777777" w:rsidR="007D7E76" w:rsidRDefault="007D7E76" w:rsidP="001007E7">
      <w:pPr>
        <w:spacing w:after="0" w:line="240" w:lineRule="auto"/>
      </w:pPr>
      <w:r>
        <w:separator/>
      </w:r>
    </w:p>
  </w:endnote>
  <w:endnote w:type="continuationSeparator" w:id="0">
    <w:p w14:paraId="197A3797" w14:textId="77777777" w:rsidR="007D7E76" w:rsidRDefault="007D7E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DB640" w14:textId="33E24E88" w:rsidR="001007E7" w:rsidRDefault="00212AD3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C20A6A" wp14:editId="283FD53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2432306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3EBA5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0738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2DCD18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5C20A6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33EBA5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880738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2DCD18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FC5A0FF" w14:textId="3FADEB4F" w:rsidR="001007E7" w:rsidRDefault="00212AD3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166073" wp14:editId="087305B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9457224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3BF66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166073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93BF66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BBE43A8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57ECA62" wp14:editId="2C26EAB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D3668E2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C5A34" w14:textId="77777777" w:rsidR="007D7E76" w:rsidRDefault="007D7E76" w:rsidP="001007E7">
      <w:pPr>
        <w:spacing w:after="0" w:line="240" w:lineRule="auto"/>
      </w:pPr>
      <w:r>
        <w:separator/>
      </w:r>
    </w:p>
  </w:footnote>
  <w:footnote w:type="continuationSeparator" w:id="0">
    <w:p w14:paraId="247F3082" w14:textId="77777777" w:rsidR="007D7E76" w:rsidRDefault="007D7E76" w:rsidP="001007E7">
      <w:pPr>
        <w:spacing w:after="0" w:line="240" w:lineRule="auto"/>
      </w:pPr>
      <w:r>
        <w:continuationSeparator/>
      </w:r>
    </w:p>
  </w:footnote>
  <w:footnote w:id="1">
    <w:p w14:paraId="6C066103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C4B2B1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D1C83"/>
    <w:rsid w:val="001007E7"/>
    <w:rsid w:val="001020C0"/>
    <w:rsid w:val="00123B8D"/>
    <w:rsid w:val="00157600"/>
    <w:rsid w:val="00170EC5"/>
    <w:rsid w:val="001732F2"/>
    <w:rsid w:val="00194FF2"/>
    <w:rsid w:val="001F73A7"/>
    <w:rsid w:val="00200073"/>
    <w:rsid w:val="00212AD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A5C4C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85511"/>
    <w:rsid w:val="00780880"/>
    <w:rsid w:val="007B4164"/>
    <w:rsid w:val="007B6F6F"/>
    <w:rsid w:val="007D7E76"/>
    <w:rsid w:val="00810515"/>
    <w:rsid w:val="0083342F"/>
    <w:rsid w:val="00853F08"/>
    <w:rsid w:val="00854B4F"/>
    <w:rsid w:val="008B289A"/>
    <w:rsid w:val="008B3AE5"/>
    <w:rsid w:val="009002B4"/>
    <w:rsid w:val="00940281"/>
    <w:rsid w:val="00957FDA"/>
    <w:rsid w:val="009773D3"/>
    <w:rsid w:val="009A2AEC"/>
    <w:rsid w:val="009B0931"/>
    <w:rsid w:val="009E0472"/>
    <w:rsid w:val="00A10ED3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27D"/>
    <w:rsid w:val="00CA4661"/>
    <w:rsid w:val="00CA558F"/>
    <w:rsid w:val="00CD0E18"/>
    <w:rsid w:val="00CE67A3"/>
    <w:rsid w:val="00D24FA7"/>
    <w:rsid w:val="00D64696"/>
    <w:rsid w:val="00D90D49"/>
    <w:rsid w:val="00D91EB7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E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468C0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4B60C-C212-4089-BFAA-1B146042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Marlenni A. Mora Rodriguez</cp:lastModifiedBy>
  <cp:revision>2</cp:revision>
  <cp:lastPrinted>2011-03-04T18:27:00Z</cp:lastPrinted>
  <dcterms:created xsi:type="dcterms:W3CDTF">2026-02-23T18:01:00Z</dcterms:created>
  <dcterms:modified xsi:type="dcterms:W3CDTF">2026-02-23T18:01:00Z</dcterms:modified>
</cp:coreProperties>
</file>