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FBDDC" w14:textId="77777777"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6CD75F62" wp14:editId="1D7315CF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3186C8E" wp14:editId="3B0972E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1E150EFB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3530C9B" wp14:editId="541790D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86C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1E150EFB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3530C9B" wp14:editId="541790D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48AEB26" wp14:editId="106C1714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10593100" w14:textId="77777777"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0F4826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8AEB26"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10593100" w14:textId="77777777"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10F4826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BE20ED" wp14:editId="2201E297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DD49F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E20ED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11DD49F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33A027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D5E8110" wp14:editId="6D8A2438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7D8F0A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E8110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3F7D8F0A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9C5747" wp14:editId="73CD1E06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094C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C5747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4D4094CD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993BC21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05C737" wp14:editId="3BB84659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34B9DB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5C737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3434B9DB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76F951B" wp14:editId="7EB7FF4D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1028C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F951B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2F1028C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3A50E29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E1D225F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2EBC6A6F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0D4BE89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426882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4542FD5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52054949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5FDC806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63EF6AB7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2DDD4D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433ACDD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1F87313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36366EE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4770C02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B88969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1CF8E7EE" w14:textId="77777777" w:rsidTr="00822B7A">
        <w:trPr>
          <w:trHeight w:val="229"/>
          <w:jc w:val="center"/>
        </w:trPr>
        <w:tc>
          <w:tcPr>
            <w:tcW w:w="0" w:type="auto"/>
          </w:tcPr>
          <w:p w14:paraId="2FD9651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4207E8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72BC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0B283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B6015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031C8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0D440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9BAC3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A27D8A9" w14:textId="77777777" w:rsidTr="00822B7A">
        <w:trPr>
          <w:trHeight w:val="211"/>
          <w:jc w:val="center"/>
        </w:trPr>
        <w:tc>
          <w:tcPr>
            <w:tcW w:w="0" w:type="auto"/>
          </w:tcPr>
          <w:p w14:paraId="13E645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404B6D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3E5FA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8C1BE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B7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7DDB5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F88A0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78526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B084E08" w14:textId="77777777" w:rsidTr="00822B7A">
        <w:trPr>
          <w:trHeight w:val="229"/>
          <w:jc w:val="center"/>
        </w:trPr>
        <w:tc>
          <w:tcPr>
            <w:tcW w:w="0" w:type="auto"/>
          </w:tcPr>
          <w:p w14:paraId="75AFB4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09BE6D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7F47B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92C5DF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61ECB9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7626E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DBFD9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416D5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CFC178D" w14:textId="77777777" w:rsidTr="00822B7A">
        <w:trPr>
          <w:trHeight w:val="229"/>
          <w:jc w:val="center"/>
        </w:trPr>
        <w:tc>
          <w:tcPr>
            <w:tcW w:w="0" w:type="auto"/>
          </w:tcPr>
          <w:p w14:paraId="08A689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7EC88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843938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37ED3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38281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0AED1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D98EF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F1D2A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462A26" w14:textId="77777777" w:rsidTr="00822B7A">
        <w:trPr>
          <w:trHeight w:val="229"/>
          <w:jc w:val="center"/>
        </w:trPr>
        <w:tc>
          <w:tcPr>
            <w:tcW w:w="0" w:type="auto"/>
          </w:tcPr>
          <w:p w14:paraId="1E20661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BF999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19153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F4CDF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31B5A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7C27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4F753C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557A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AF48284" w14:textId="77777777" w:rsidTr="00822B7A">
        <w:trPr>
          <w:trHeight w:val="229"/>
          <w:jc w:val="center"/>
        </w:trPr>
        <w:tc>
          <w:tcPr>
            <w:tcW w:w="0" w:type="auto"/>
          </w:tcPr>
          <w:p w14:paraId="77CBAE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BDFFB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AB446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103F2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F718F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2A238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4546C2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5C6E9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8DD4744" w14:textId="77777777" w:rsidTr="00822B7A">
        <w:trPr>
          <w:trHeight w:val="229"/>
          <w:jc w:val="center"/>
        </w:trPr>
        <w:tc>
          <w:tcPr>
            <w:tcW w:w="0" w:type="auto"/>
          </w:tcPr>
          <w:p w14:paraId="613FA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1C189E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8D4EF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BED9B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5852C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0E8E9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680BF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43B7A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4076DD7" w14:textId="77777777" w:rsidTr="00822B7A">
        <w:trPr>
          <w:trHeight w:val="211"/>
          <w:jc w:val="center"/>
        </w:trPr>
        <w:tc>
          <w:tcPr>
            <w:tcW w:w="0" w:type="auto"/>
          </w:tcPr>
          <w:p w14:paraId="4C03B3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4F9C2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CAD904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985E20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03D94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57481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1A18BC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D7BDE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7C89585" w14:textId="77777777" w:rsidTr="00822B7A">
        <w:trPr>
          <w:trHeight w:val="229"/>
          <w:jc w:val="center"/>
        </w:trPr>
        <w:tc>
          <w:tcPr>
            <w:tcW w:w="0" w:type="auto"/>
          </w:tcPr>
          <w:p w14:paraId="6C0DB6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52FC2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4549D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2C82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F97AB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891204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290D4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4785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F2C091E" w14:textId="77777777" w:rsidTr="00822B7A">
        <w:trPr>
          <w:trHeight w:val="229"/>
          <w:jc w:val="center"/>
        </w:trPr>
        <w:tc>
          <w:tcPr>
            <w:tcW w:w="0" w:type="auto"/>
          </w:tcPr>
          <w:p w14:paraId="151CFF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4934D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21FE40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7C47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6BD808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EF8A2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3827C1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DFFE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0766BDBC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B899643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8564E5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620792A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791FBF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167C10C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309C0778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12FF3" w14:textId="77777777" w:rsidR="00EF45B4" w:rsidRDefault="00EF45B4" w:rsidP="001007E7">
      <w:pPr>
        <w:spacing w:after="0" w:line="240" w:lineRule="auto"/>
      </w:pPr>
      <w:r>
        <w:separator/>
      </w:r>
    </w:p>
  </w:endnote>
  <w:endnote w:type="continuationSeparator" w:id="0">
    <w:p w14:paraId="4DB0B2BE" w14:textId="77777777" w:rsidR="00EF45B4" w:rsidRDefault="00EF45B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5313E" w14:textId="77777777" w:rsidR="001007E7" w:rsidRDefault="00830A6F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C2EDC5" wp14:editId="7F284899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B7B2B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C2ED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271B7B2B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7611F6" wp14:editId="179BF84A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D11EA4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A9144CF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77611F6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0DD11EA4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A9144CF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471F000C" w14:textId="77777777" w:rsidR="001007E7" w:rsidRDefault="002356C0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590F444" wp14:editId="34F7B630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B51B51D" w14:textId="77777777" w:rsidR="00B97B51" w:rsidRDefault="00B97B51" w:rsidP="00B97B51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589DCA76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8E9DC" w14:textId="77777777" w:rsidR="00EF45B4" w:rsidRDefault="00EF45B4" w:rsidP="001007E7">
      <w:pPr>
        <w:spacing w:after="0" w:line="240" w:lineRule="auto"/>
      </w:pPr>
      <w:r>
        <w:separator/>
      </w:r>
    </w:p>
  </w:footnote>
  <w:footnote w:type="continuationSeparator" w:id="0">
    <w:p w14:paraId="47CE61C9" w14:textId="77777777" w:rsidR="00EF45B4" w:rsidRDefault="00EF45B4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758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0560B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EF45B4"/>
    <w:rsid w:val="00F001A0"/>
    <w:rsid w:val="00F116C5"/>
    <w:rsid w:val="00F225BF"/>
    <w:rsid w:val="00F25B99"/>
    <w:rsid w:val="00F4086F"/>
    <w:rsid w:val="00F50CCE"/>
    <w:rsid w:val="00F53753"/>
    <w:rsid w:val="00F55D6A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E56919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FootnoteText">
    <w:name w:val="footnote text"/>
    <w:basedOn w:val="Normal"/>
    <w:link w:val="FootnoteTextCh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12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1276"/>
    <w:rPr>
      <w:vertAlign w:val="superscript"/>
    </w:rPr>
  </w:style>
  <w:style w:type="paragraph" w:styleId="BodyTextIndent">
    <w:name w:val="Body Text Indent"/>
    <w:basedOn w:val="Normal"/>
    <w:link w:val="BodyTextIndentCh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DefaultParagraphFont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Marlenni A. Mora Rodriguez</cp:lastModifiedBy>
  <cp:revision>2</cp:revision>
  <cp:lastPrinted>2011-03-04T19:05:00Z</cp:lastPrinted>
  <dcterms:created xsi:type="dcterms:W3CDTF">2025-08-06T13:36:00Z</dcterms:created>
  <dcterms:modified xsi:type="dcterms:W3CDTF">2025-08-06T13:36:00Z</dcterms:modified>
</cp:coreProperties>
</file>