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B872B" w14:textId="77777777" w:rsidR="00535962" w:rsidRPr="00F7167E" w:rsidRDefault="00883855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3B5699F7" wp14:editId="045D7725">
                <wp:simplePos x="0" y="0"/>
                <wp:positionH relativeFrom="column">
                  <wp:posOffset>3905250</wp:posOffset>
                </wp:positionH>
                <wp:positionV relativeFrom="paragraph">
                  <wp:posOffset>-714375</wp:posOffset>
                </wp:positionV>
                <wp:extent cx="2406015" cy="828675"/>
                <wp:effectExtent l="0" t="0" r="13335" b="2857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06015" cy="828675"/>
                          <a:chOff x="12866" y="523"/>
                          <a:chExt cx="2544" cy="1185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1147"/>
                            <a:chOff x="9151" y="720"/>
                            <a:chExt cx="2009" cy="1066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709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AEB4626" w14:textId="77777777" w:rsidR="001466B0" w:rsidRPr="00883855" w:rsidRDefault="001466B0" w:rsidP="001466B0">
                                <w:pPr>
                                  <w:jc w:val="center"/>
                                  <w:rPr>
                                    <w:rStyle w:val="Style5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60505FA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5699F7" id="Group 21" o:spid="_x0000_s1026" style="position:absolute;margin-left:307.5pt;margin-top:-56.25pt;width:189.45pt;height:65.25pt;z-index:251659776" coordorigin="12866,523" coordsize="2544,1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1147" coordorigin="9151,720" coordsize="2009,10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7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7AEB4626" w14:textId="77777777" w:rsidR="001466B0" w:rsidRPr="00883855" w:rsidRDefault="001466B0" w:rsidP="001466B0">
                          <w:pPr>
                            <w:jc w:val="center"/>
                            <w:rPr>
                              <w:rStyle w:val="Style5"/>
                            </w:rPr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260505FA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7DEBFA2" wp14:editId="276A7D53">
                <wp:simplePos x="0" y="0"/>
                <wp:positionH relativeFrom="column">
                  <wp:posOffset>4362450</wp:posOffset>
                </wp:positionH>
                <wp:positionV relativeFrom="paragraph">
                  <wp:posOffset>219075</wp:posOffset>
                </wp:positionV>
                <wp:extent cx="2038985" cy="361950"/>
                <wp:effectExtent l="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8985" cy="361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7CA9C5" w14:textId="782AAAF5" w:rsidR="0026335F" w:rsidRPr="0026335F" w:rsidRDefault="00CD00C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2-02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>
                                  <w:rPr>
                                    <w:rStyle w:val="Style5"/>
                                    <w:lang w:val="es-DO"/>
                                  </w:rPr>
                                  <w:t>02 de febrero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DEBFA2" id="Text Box 12" o:spid="_x0000_s1031" type="#_x0000_t202" style="position:absolute;margin-left:343.5pt;margin-top:17.25pt;width:160.55pt;height:28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" filled="f" stroked="f">
                <v:textbox>
                  <w:txbxContent>
                    <w:p w14:paraId="3A7CA9C5" w14:textId="782AAAF5" w:rsidR="0026335F" w:rsidRPr="0026335F" w:rsidRDefault="00CD00C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2-02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>
                            <w:rPr>
                              <w:rStyle w:val="Style5"/>
                              <w:lang w:val="es-DO"/>
                            </w:rPr>
                            <w:t>02 de febrero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9CD6C35" wp14:editId="58BD279C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0FBDA7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CD6C35" id="Text Box 20" o:spid="_x0000_s1032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YjmxfgAAAACgEAAA8AAAAAAAAAAAAAAAAANAQAAGRycy9kb3ducmV2LnhtbFBLBQYAAAAA&#10;BAAEAPMAAABBBQAAAAA=&#10;" filled="f" stroked="f">
                <v:textbox inset="0,0,0,0">
                  <w:txbxContent>
                    <w:p w14:paraId="4F0FBDA7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6BA57D56" wp14:editId="46C63B23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85E9103" wp14:editId="2EEDD73D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4AF5FE2F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B243A7D" wp14:editId="77E49AA8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5E9103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4AF5FE2F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B243A7D" wp14:editId="77E49AA8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570D76E7" w14:textId="77777777" w:rsidR="00535962" w:rsidRPr="00535962" w:rsidRDefault="00535962" w:rsidP="00535962"/>
    <w:p w14:paraId="3A97668B" w14:textId="77777777" w:rsidR="00535962" w:rsidRDefault="00ED5C68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A44C621" wp14:editId="0B71A06E">
                <wp:simplePos x="0" y="0"/>
                <wp:positionH relativeFrom="column">
                  <wp:posOffset>381000</wp:posOffset>
                </wp:positionH>
                <wp:positionV relativeFrom="paragraph">
                  <wp:posOffset>24765</wp:posOffset>
                </wp:positionV>
                <wp:extent cx="4448175" cy="279400"/>
                <wp:effectExtent l="0" t="0" r="9525" b="635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81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08B7E0" w14:textId="77777777" w:rsidR="00ED5C68" w:rsidRPr="00A82E33" w:rsidRDefault="00ED5C68" w:rsidP="00ED5C68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A82E33">
                              <w:rPr>
                                <w:b/>
                                <w:sz w:val="20"/>
                              </w:rPr>
                              <w:t>CUERPO ESPECIALIZADO PARA LA SEGURIDAD DEL METRO</w:t>
                            </w:r>
                          </w:p>
                          <w:p w14:paraId="4982F3C7" w14:textId="77777777" w:rsidR="002E1412" w:rsidRPr="002E1412" w:rsidRDefault="002E1412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44C621" id="Text Box 16" o:spid="_x0000_s1034" type="#_x0000_t202" style="position:absolute;margin-left:30pt;margin-top:1.95pt;width:350.2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" stroked="f">
                <v:textbox>
                  <w:txbxContent>
                    <w:p w14:paraId="6008B7E0" w14:textId="77777777" w:rsidR="00ED5C68" w:rsidRPr="00A82E33" w:rsidRDefault="00ED5C68" w:rsidP="00ED5C68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A82E33">
                        <w:rPr>
                          <w:b/>
                          <w:sz w:val="20"/>
                        </w:rPr>
                        <w:t>CUERPO ESPECIALIZADO PARA LA SEGURIDAD DEL METRO</w:t>
                      </w:r>
                    </w:p>
                    <w:p w14:paraId="4982F3C7" w14:textId="77777777" w:rsidR="002E1412" w:rsidRPr="002E1412" w:rsidRDefault="002E1412" w:rsidP="00A72F42">
                      <w:pPr>
                        <w:jc w:val="center"/>
                        <w:rPr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268F0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DDF4EBE" wp14:editId="4ADC8E1D">
                <wp:simplePos x="0" y="0"/>
                <wp:positionH relativeFrom="column">
                  <wp:posOffset>5251450</wp:posOffset>
                </wp:positionH>
                <wp:positionV relativeFrom="paragraph">
                  <wp:posOffset>27940</wp:posOffset>
                </wp:positionV>
                <wp:extent cx="1061720" cy="252095"/>
                <wp:effectExtent l="0" t="0" r="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63C744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DF4EBE" id="Text Box 13" o:spid="_x0000_s1035" type="#_x0000_t202" style="position:absolute;margin-left:413.5pt;margin-top:2.2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" filled="f" stroked="f">
                <v:textbox>
                  <w:txbxContent>
                    <w:p w14:paraId="7F63C744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5D45A82E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5451C3B4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5670D02" wp14:editId="0D6AFB5E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EAA878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670D02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08EAA878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5FCDA5CF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C39FF84" wp14:editId="380C57E6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2D7978" w14:textId="77777777" w:rsidR="002E1412" w:rsidRPr="002E1412" w:rsidRDefault="00CD00C2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39FF84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172D7978" w14:textId="77777777" w:rsidR="002E1412" w:rsidRPr="002E1412" w:rsidRDefault="00CD00C2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F5ED2BC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23C75CA7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323A2AF1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7C8E22D5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73DB49ED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3EAFEF60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6B347508" w14:textId="77777777" w:rsidTr="00E82502">
        <w:trPr>
          <w:cantSplit/>
          <w:trHeight w:val="440"/>
        </w:trPr>
        <w:tc>
          <w:tcPr>
            <w:tcW w:w="9252" w:type="dxa"/>
          </w:tcPr>
          <w:p w14:paraId="7E7F0D76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37D31C2B" w14:textId="77777777" w:rsidTr="00E82502">
        <w:trPr>
          <w:cantSplit/>
          <w:trHeight w:val="440"/>
        </w:trPr>
        <w:tc>
          <w:tcPr>
            <w:tcW w:w="9252" w:type="dxa"/>
          </w:tcPr>
          <w:p w14:paraId="567A95D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6034781E" w14:textId="77777777" w:rsidTr="00E82502">
        <w:trPr>
          <w:cantSplit/>
          <w:trHeight w:val="440"/>
        </w:trPr>
        <w:tc>
          <w:tcPr>
            <w:tcW w:w="9252" w:type="dxa"/>
          </w:tcPr>
          <w:p w14:paraId="38EC66E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55808418" w14:textId="77777777" w:rsidTr="00E82502">
        <w:trPr>
          <w:cantSplit/>
          <w:trHeight w:val="440"/>
        </w:trPr>
        <w:tc>
          <w:tcPr>
            <w:tcW w:w="9252" w:type="dxa"/>
          </w:tcPr>
          <w:p w14:paraId="57F10CA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5FED72EC" w14:textId="77777777" w:rsidTr="00E82502">
        <w:trPr>
          <w:cantSplit/>
          <w:trHeight w:val="440"/>
        </w:trPr>
        <w:tc>
          <w:tcPr>
            <w:tcW w:w="9252" w:type="dxa"/>
          </w:tcPr>
          <w:p w14:paraId="3E58637C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67D40649" w14:textId="77777777" w:rsidTr="00E82502">
        <w:trPr>
          <w:cantSplit/>
          <w:trHeight w:val="440"/>
        </w:trPr>
        <w:tc>
          <w:tcPr>
            <w:tcW w:w="9252" w:type="dxa"/>
          </w:tcPr>
          <w:p w14:paraId="335EB0A3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52AB1C1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0961145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C55343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BC175E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4C021EA6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0D1788" w14:textId="77777777" w:rsidR="00F30492" w:rsidRDefault="00F30492" w:rsidP="001007E7">
      <w:pPr>
        <w:spacing w:after="0" w:line="240" w:lineRule="auto"/>
      </w:pPr>
      <w:r>
        <w:separator/>
      </w:r>
    </w:p>
  </w:endnote>
  <w:endnote w:type="continuationSeparator" w:id="0">
    <w:p w14:paraId="3A2FA06E" w14:textId="77777777" w:rsidR="00F30492" w:rsidRDefault="00F30492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6B30A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1C88D7B7" wp14:editId="48C85ABA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94D63D7" wp14:editId="38FC19E1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0E29A7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7260A0A4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94D63D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180E29A7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7260A0A4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A79A05C" wp14:editId="6709B82B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4B17E4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A79A05C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0C4B17E4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3E4F2880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7DD1943B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C30A48D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1259EA6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3B440FA9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D8E962" w14:textId="77777777" w:rsidR="00F30492" w:rsidRDefault="00F30492" w:rsidP="001007E7">
      <w:pPr>
        <w:spacing w:after="0" w:line="240" w:lineRule="auto"/>
      </w:pPr>
      <w:r>
        <w:separator/>
      </w:r>
    </w:p>
  </w:footnote>
  <w:footnote w:type="continuationSeparator" w:id="0">
    <w:p w14:paraId="731CAC85" w14:textId="77777777" w:rsidR="00F30492" w:rsidRDefault="00F30492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56CB4"/>
    <w:rsid w:val="0005792C"/>
    <w:rsid w:val="000B0DCD"/>
    <w:rsid w:val="000E02D9"/>
    <w:rsid w:val="000F1F65"/>
    <w:rsid w:val="000F5D2D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268F0"/>
    <w:rsid w:val="00253DBA"/>
    <w:rsid w:val="0026335F"/>
    <w:rsid w:val="00295BD4"/>
    <w:rsid w:val="002D451D"/>
    <w:rsid w:val="002E1412"/>
    <w:rsid w:val="00314023"/>
    <w:rsid w:val="00341484"/>
    <w:rsid w:val="00363289"/>
    <w:rsid w:val="00367CC1"/>
    <w:rsid w:val="00373A82"/>
    <w:rsid w:val="00392351"/>
    <w:rsid w:val="003A6141"/>
    <w:rsid w:val="00404131"/>
    <w:rsid w:val="0042490F"/>
    <w:rsid w:val="004379A6"/>
    <w:rsid w:val="0044234A"/>
    <w:rsid w:val="00455619"/>
    <w:rsid w:val="00456C17"/>
    <w:rsid w:val="00466B9C"/>
    <w:rsid w:val="004916CE"/>
    <w:rsid w:val="004B30DA"/>
    <w:rsid w:val="004D45A8"/>
    <w:rsid w:val="00535962"/>
    <w:rsid w:val="00611A07"/>
    <w:rsid w:val="0062592A"/>
    <w:rsid w:val="00627414"/>
    <w:rsid w:val="006506D0"/>
    <w:rsid w:val="00651E48"/>
    <w:rsid w:val="00666D56"/>
    <w:rsid w:val="006709BC"/>
    <w:rsid w:val="006F567F"/>
    <w:rsid w:val="00725091"/>
    <w:rsid w:val="00750905"/>
    <w:rsid w:val="00780880"/>
    <w:rsid w:val="007B0E1F"/>
    <w:rsid w:val="007B6F6F"/>
    <w:rsid w:val="007E6BF3"/>
    <w:rsid w:val="00806385"/>
    <w:rsid w:val="00820C9F"/>
    <w:rsid w:val="0082707E"/>
    <w:rsid w:val="008315B0"/>
    <w:rsid w:val="00883855"/>
    <w:rsid w:val="008B3AE5"/>
    <w:rsid w:val="008C388B"/>
    <w:rsid w:val="00966EEE"/>
    <w:rsid w:val="00974A6F"/>
    <w:rsid w:val="00977C54"/>
    <w:rsid w:val="00993FFD"/>
    <w:rsid w:val="00A16099"/>
    <w:rsid w:val="00A640BD"/>
    <w:rsid w:val="00A641A7"/>
    <w:rsid w:val="00A6788B"/>
    <w:rsid w:val="00A72F42"/>
    <w:rsid w:val="00AD7919"/>
    <w:rsid w:val="00AF2E6B"/>
    <w:rsid w:val="00B56A6F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D00C2"/>
    <w:rsid w:val="00CE67A3"/>
    <w:rsid w:val="00D1201E"/>
    <w:rsid w:val="00D23C7C"/>
    <w:rsid w:val="00D24FA7"/>
    <w:rsid w:val="00D45A3E"/>
    <w:rsid w:val="00D519B1"/>
    <w:rsid w:val="00D64696"/>
    <w:rsid w:val="00D7710E"/>
    <w:rsid w:val="00D90D49"/>
    <w:rsid w:val="00D9600B"/>
    <w:rsid w:val="00DC5D96"/>
    <w:rsid w:val="00DD4F3E"/>
    <w:rsid w:val="00E13E55"/>
    <w:rsid w:val="00E62B55"/>
    <w:rsid w:val="00E82502"/>
    <w:rsid w:val="00E9531C"/>
    <w:rsid w:val="00EA6B34"/>
    <w:rsid w:val="00EA6C9B"/>
    <w:rsid w:val="00EA7406"/>
    <w:rsid w:val="00ED5C68"/>
    <w:rsid w:val="00EE1E7B"/>
    <w:rsid w:val="00F225BF"/>
    <w:rsid w:val="00F30492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30F6A4E4"/>
  <w15:docId w15:val="{158B1A5A-11BE-4DE6-83EC-10D8CA7C3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60D1D-2F10-45CF-9743-DBCFE9BC9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5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Bonifacio Peña Perez</cp:lastModifiedBy>
  <cp:revision>17</cp:revision>
  <cp:lastPrinted>2011-03-04T18:48:00Z</cp:lastPrinted>
  <dcterms:created xsi:type="dcterms:W3CDTF">2014-01-15T13:04:00Z</dcterms:created>
  <dcterms:modified xsi:type="dcterms:W3CDTF">2026-02-02T12:05:00Z</dcterms:modified>
</cp:coreProperties>
</file>