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60E962" w14:textId="77777777" w:rsidR="00535962" w:rsidRPr="00F7167E" w:rsidRDefault="00260D92"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5029F84C" wp14:editId="752766AE">
                <wp:simplePos x="0" y="0"/>
                <wp:positionH relativeFrom="column">
                  <wp:posOffset>6350000</wp:posOffset>
                </wp:positionH>
                <wp:positionV relativeFrom="paragraph">
                  <wp:posOffset>-584200</wp:posOffset>
                </wp:positionV>
                <wp:extent cx="2548890" cy="698500"/>
                <wp:effectExtent l="0" t="0" r="22860" b="25400"/>
                <wp:wrapNone/>
                <wp:docPr id="14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48890" cy="698500"/>
                          <a:chOff x="12866" y="523"/>
                          <a:chExt cx="2544" cy="1104"/>
                        </a:xfrm>
                      </wpg:grpSpPr>
                      <wps:wsp>
                        <wps:cNvPr id="15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6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7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64AB248D" w14:textId="0C91BB56" w:rsidR="00957FDA" w:rsidRPr="00535962" w:rsidRDefault="00A9320F" w:rsidP="00957FDA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DGAP-</w:t>
                                    </w:r>
                                    <w:r w:rsidR="00513431">
                                      <w:rPr>
                                        <w:rStyle w:val="Style2"/>
                                      </w:rPr>
                                      <w:t>DAF</w:t>
                                    </w:r>
                                    <w:r w:rsidR="00FA224F">
                                      <w:rPr>
                                        <w:rStyle w:val="Style2"/>
                                      </w:rPr>
                                      <w:t>-</w:t>
                                    </w:r>
                                    <w:r w:rsidR="00513431">
                                      <w:rPr>
                                        <w:rStyle w:val="Style2"/>
                                      </w:rPr>
                                      <w:t>CD</w:t>
                                    </w:r>
                                    <w:r w:rsidR="00FA224F">
                                      <w:rPr>
                                        <w:rStyle w:val="Style2"/>
                                      </w:rPr>
                                      <w:t>-202</w:t>
                                    </w:r>
                                    <w:r w:rsidR="00C8103C">
                                      <w:rPr>
                                        <w:rStyle w:val="Style2"/>
                                      </w:rPr>
                                      <w:t>6</w:t>
                                    </w:r>
                                    <w:r w:rsidR="00FA224F">
                                      <w:rPr>
                                        <w:rStyle w:val="Style2"/>
                                      </w:rPr>
                                      <w:t>-0</w:t>
                                    </w:r>
                                    <w:r w:rsidR="00DE7F2C">
                                      <w:rPr>
                                        <w:rStyle w:val="Style2"/>
                                      </w:rPr>
                                      <w:t>3</w:t>
                                    </w:r>
                                    <w:r w:rsidR="002B0D9E">
                                      <w:rPr>
                                        <w:rStyle w:val="Style2"/>
                                      </w:rPr>
                                      <w:t>3</w:t>
                                    </w:r>
                                    <w:r w:rsidR="00A428B7">
                                      <w:rPr>
                                        <w:rStyle w:val="Style2"/>
                                      </w:rPr>
                                      <w:t>3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8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64E346D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29F84C" id="Group 21" o:spid="_x0000_s1026" style="position:absolute;margin-left:500pt;margin-top:-46pt;width:200.7pt;height:55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64AB248D" w14:textId="0C91BB56" w:rsidR="00957FDA" w:rsidRPr="00535962" w:rsidRDefault="00A9320F" w:rsidP="00957FDA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DGAP-</w:t>
                              </w:r>
                              <w:r w:rsidR="00513431">
                                <w:rPr>
                                  <w:rStyle w:val="Style2"/>
                                </w:rPr>
                                <w:t>DAF</w:t>
                              </w:r>
                              <w:r w:rsidR="00FA224F">
                                <w:rPr>
                                  <w:rStyle w:val="Style2"/>
                                </w:rPr>
                                <w:t>-</w:t>
                              </w:r>
                              <w:r w:rsidR="00513431">
                                <w:rPr>
                                  <w:rStyle w:val="Style2"/>
                                </w:rPr>
                                <w:t>CD</w:t>
                              </w:r>
                              <w:r w:rsidR="00FA224F">
                                <w:rPr>
                                  <w:rStyle w:val="Style2"/>
                                </w:rPr>
                                <w:t>-202</w:t>
                              </w:r>
                              <w:r w:rsidR="00C8103C">
                                <w:rPr>
                                  <w:rStyle w:val="Style2"/>
                                </w:rPr>
                                <w:t>6</w:t>
                              </w:r>
                              <w:r w:rsidR="00FA224F">
                                <w:rPr>
                                  <w:rStyle w:val="Style2"/>
                                </w:rPr>
                                <w:t>-0</w:t>
                              </w:r>
                              <w:r w:rsidR="00DE7F2C">
                                <w:rPr>
                                  <w:rStyle w:val="Style2"/>
                                </w:rPr>
                                <w:t>3</w:t>
                              </w:r>
                              <w:r w:rsidR="002B0D9E">
                                <w:rPr>
                                  <w:rStyle w:val="Style2"/>
                                </w:rPr>
                                <w:t>3</w:t>
                              </w:r>
                              <w:r w:rsidR="00A428B7">
                                <w:rPr>
                                  <w:rStyle w:val="Style2"/>
                                </w:rPr>
                                <w:t>3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" fillcolor="black [3213]" strokecolor="white [3212]" strokeweight="3pt">
                    <v:textbox>
                      <w:txbxContent>
                        <w:p w14:paraId="464E346D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39B10B5" wp14:editId="6EDCAE04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3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FAFBAC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9B10B5" id="Text Box 20" o:spid="_x0000_s1031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Cejq5t4AAAAAsBAAAPAAAAAAAAAAAAAAAAADUEAABkcnMvZG93bnJldi54bWxQSwUGAAAA&#10;AAQABADzAAAAQgUAAAAA&#10;" filled="f" stroked="f">
                <v:textbox inset="0,0,0,0">
                  <w:txbxContent>
                    <w:p w14:paraId="05FAFBAC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0CCD7C" wp14:editId="3D33D59B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7200E5B5" w14:textId="77777777" w:rsidR="00BC61BD" w:rsidRPr="00BC61BD" w:rsidRDefault="00E01254">
                                <w:pPr>
                                  <w:rPr>
                                    <w:lang w:val="en-US"/>
                                  </w:rPr>
                                </w:pPr>
                                <w:r w:rsidRPr="00E01254"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3F71713F" wp14:editId="7E125F84">
                                      <wp:extent cx="872490" cy="373310"/>
                                      <wp:effectExtent l="0" t="0" r="0" b="0"/>
                                      <wp:docPr id="3" name="Imagen 3" descr="C:\Users\l.portuondo.ADUANAS\Pictures\logo dga copy.jp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C:\Users\l.portuondo.ADUANAS\Pictures\logo dga copy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72490" cy="37331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0CCD7C" id="Text Box 2" o:spid="_x0000_s1032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7200E5B5" w14:textId="77777777" w:rsidR="00BC61BD" w:rsidRPr="00BC61BD" w:rsidRDefault="00E01254">
                          <w:pPr>
                            <w:rPr>
                              <w:lang w:val="en-US"/>
                            </w:rPr>
                          </w:pPr>
                          <w:r w:rsidRPr="00E01254"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3F71713F" wp14:editId="7E125F84">
                                <wp:extent cx="872490" cy="373310"/>
                                <wp:effectExtent l="0" t="0" r="0" b="0"/>
                                <wp:docPr id="3" name="Imagen 3" descr="C:\Users\l.portuondo.ADUANAS\Pictures\logo dga copy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l.portuondo.ADUANAS\Pictures\logo dga copy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72490" cy="37331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89660B2" wp14:editId="0C0847C9">
                <wp:simplePos x="0" y="0"/>
                <wp:positionH relativeFrom="column">
                  <wp:posOffset>2504440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CDB3A6" w14:textId="77777777" w:rsidR="002E1412" w:rsidRPr="002E1412" w:rsidRDefault="00F74012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192D3C">
                                  <w:rPr>
                                    <w:rStyle w:val="Style6"/>
                                  </w:rPr>
                                  <w:t>Dirección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9660B2" id="Text Box 16" o:spid="_x0000_s1033" type="#_x0000_t202" style="position:absolute;margin-left:197.2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c86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" stroked="f">
                <v:textbox>
                  <w:txbxContent>
                    <w:p w14:paraId="71CDB3A6" w14:textId="77777777" w:rsidR="002E1412" w:rsidRPr="002E1412" w:rsidRDefault="00F74012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192D3C">
                            <w:rPr>
                              <w:rStyle w:val="Style6"/>
                            </w:rPr>
                            <w:t>Dirección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A24343"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34B6A98F" wp14:editId="5E93ADFC">
            <wp:simplePos x="0" y="0"/>
            <wp:positionH relativeFrom="column">
              <wp:posOffset>3835730</wp:posOffset>
            </wp:positionH>
            <wp:positionV relativeFrom="paragraph">
              <wp:posOffset>-736270</wp:posOffset>
            </wp:positionV>
            <wp:extent cx="783771" cy="78377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771" cy="783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8E61D95" w14:textId="77777777" w:rsidR="00535962" w:rsidRPr="00535962" w:rsidRDefault="00260D92" w:rsidP="00535962"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28690FC" wp14:editId="5F74F7B9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FF7840" w14:textId="77777777" w:rsidR="0026335F" w:rsidRPr="0026335F" w:rsidRDefault="00F7401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8690FC" id="Text Box 12" o:spid="_x0000_s1034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Iin5AEAAKgDAAAOAAAAZHJzL2Uyb0RvYy54bWysU9uO0zAQfUfiHyy/01xo2R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" filled="f" stroked="f">
                <v:textbox>
                  <w:txbxContent>
                    <w:p w14:paraId="58FF7840" w14:textId="77777777" w:rsidR="0026335F" w:rsidRPr="0026335F" w:rsidRDefault="00F7401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5506ECB" wp14:editId="19B71B85">
                <wp:simplePos x="0" y="0"/>
                <wp:positionH relativeFrom="column">
                  <wp:posOffset>3124835</wp:posOffset>
                </wp:positionH>
                <wp:positionV relativeFrom="paragraph">
                  <wp:posOffset>204470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C0024D" w14:textId="77777777" w:rsidR="00F7443C" w:rsidRPr="004767CC" w:rsidRDefault="00F74012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506ECB" id="Text Box 18" o:spid="_x0000_s1035" type="#_x0000_t202" style="position:absolute;margin-left:246.05pt;margin-top:16.1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wW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" stroked="f">
                <v:textbox>
                  <w:txbxContent>
                    <w:p w14:paraId="4BC0024D" w14:textId="77777777" w:rsidR="00F7443C" w:rsidRPr="004767CC" w:rsidRDefault="00F74012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F09B3D3" w14:textId="77777777" w:rsidR="00535962" w:rsidRDefault="00260D92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0A77285" wp14:editId="52E10A71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2540" r="3175" b="2540"/>
                <wp:wrapNone/>
                <wp:docPr id="8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45AB98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1166D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6019C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6019C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6019C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1166D1" w:rsidRPr="001166D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6019C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A77285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4D45AB98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1166D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6019C3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6019C3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6019C3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1166D1" w:rsidRPr="001166D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6019C3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52445F32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15866735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2404EE30" w14:textId="4D42AF5F" w:rsidR="0037246F" w:rsidRPr="00131369" w:rsidRDefault="00297E8B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Ítem</w:t>
            </w:r>
            <w:r w:rsidR="0037246F"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6C3265ED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647D21AB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2F817E9B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15E2BFDA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36E6C2D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4DCEB31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0DB9372D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042ABE" w14:paraId="0EB11AF5" w14:textId="77777777" w:rsidTr="0014249F">
        <w:trPr>
          <w:trHeight w:val="457"/>
          <w:jc w:val="center"/>
        </w:trPr>
        <w:tc>
          <w:tcPr>
            <w:tcW w:w="849" w:type="dxa"/>
          </w:tcPr>
          <w:p w14:paraId="60321606" w14:textId="2CA4FE0B" w:rsidR="00042ABE" w:rsidRPr="00042ABE" w:rsidRDefault="00042ABE" w:rsidP="00042ABE"/>
        </w:tc>
        <w:tc>
          <w:tcPr>
            <w:tcW w:w="5584" w:type="dxa"/>
          </w:tcPr>
          <w:p w14:paraId="655FB483" w14:textId="6EBC89E2" w:rsidR="00042ABE" w:rsidRPr="00042ABE" w:rsidRDefault="00042ABE" w:rsidP="00042ABE"/>
        </w:tc>
        <w:tc>
          <w:tcPr>
            <w:tcW w:w="1276" w:type="dxa"/>
            <w:vAlign w:val="center"/>
          </w:tcPr>
          <w:p w14:paraId="239CF35D" w14:textId="3B0F1586" w:rsidR="00042ABE" w:rsidRPr="00042ABE" w:rsidRDefault="00042ABE" w:rsidP="00042ABE"/>
        </w:tc>
        <w:tc>
          <w:tcPr>
            <w:tcW w:w="1276" w:type="dxa"/>
            <w:vAlign w:val="center"/>
          </w:tcPr>
          <w:p w14:paraId="5730EE3B" w14:textId="2E571093" w:rsidR="00042ABE" w:rsidRPr="00042ABE" w:rsidRDefault="00042ABE" w:rsidP="00042ABE"/>
        </w:tc>
        <w:tc>
          <w:tcPr>
            <w:tcW w:w="1701" w:type="dxa"/>
          </w:tcPr>
          <w:p w14:paraId="0B303729" w14:textId="77777777" w:rsidR="00042ABE" w:rsidRPr="00042ABE" w:rsidRDefault="00042ABE" w:rsidP="00042ABE"/>
        </w:tc>
        <w:tc>
          <w:tcPr>
            <w:tcW w:w="1559" w:type="dxa"/>
          </w:tcPr>
          <w:p w14:paraId="53C0DEAF" w14:textId="77777777" w:rsidR="00042ABE" w:rsidRPr="00042ABE" w:rsidRDefault="00042ABE" w:rsidP="00042ABE"/>
        </w:tc>
        <w:tc>
          <w:tcPr>
            <w:tcW w:w="1843" w:type="dxa"/>
          </w:tcPr>
          <w:p w14:paraId="292BC1A8" w14:textId="77777777" w:rsidR="00042ABE" w:rsidRPr="00042ABE" w:rsidRDefault="00042ABE" w:rsidP="00042ABE"/>
        </w:tc>
      </w:tr>
      <w:tr w:rsidR="00042ABE" w14:paraId="6F1551A3" w14:textId="77777777" w:rsidTr="0014249F">
        <w:trPr>
          <w:trHeight w:val="477"/>
          <w:jc w:val="center"/>
        </w:trPr>
        <w:tc>
          <w:tcPr>
            <w:tcW w:w="849" w:type="dxa"/>
          </w:tcPr>
          <w:p w14:paraId="3B63E313" w14:textId="50B2C622" w:rsidR="00042ABE" w:rsidRPr="00042ABE" w:rsidRDefault="00042ABE" w:rsidP="00042ABE"/>
        </w:tc>
        <w:tc>
          <w:tcPr>
            <w:tcW w:w="5584" w:type="dxa"/>
          </w:tcPr>
          <w:p w14:paraId="7FFCDED3" w14:textId="1D5205FD" w:rsidR="00042ABE" w:rsidRPr="00042ABE" w:rsidRDefault="00042ABE" w:rsidP="00042ABE"/>
        </w:tc>
        <w:tc>
          <w:tcPr>
            <w:tcW w:w="1276" w:type="dxa"/>
            <w:vAlign w:val="center"/>
          </w:tcPr>
          <w:p w14:paraId="22FD33DA" w14:textId="4CB98FF8" w:rsidR="00042ABE" w:rsidRPr="00042ABE" w:rsidRDefault="00042ABE" w:rsidP="00042ABE"/>
        </w:tc>
        <w:tc>
          <w:tcPr>
            <w:tcW w:w="1276" w:type="dxa"/>
            <w:vAlign w:val="center"/>
          </w:tcPr>
          <w:p w14:paraId="66BAEBAA" w14:textId="5D239D29" w:rsidR="00042ABE" w:rsidRPr="00042ABE" w:rsidRDefault="00042ABE" w:rsidP="00042ABE"/>
        </w:tc>
        <w:tc>
          <w:tcPr>
            <w:tcW w:w="1701" w:type="dxa"/>
          </w:tcPr>
          <w:p w14:paraId="2BEFBED0" w14:textId="77777777" w:rsidR="00042ABE" w:rsidRPr="00042ABE" w:rsidRDefault="00042ABE" w:rsidP="00042ABE"/>
        </w:tc>
        <w:tc>
          <w:tcPr>
            <w:tcW w:w="1559" w:type="dxa"/>
          </w:tcPr>
          <w:p w14:paraId="2777F42D" w14:textId="77777777" w:rsidR="00042ABE" w:rsidRPr="00042ABE" w:rsidRDefault="00042ABE" w:rsidP="00042ABE"/>
        </w:tc>
        <w:tc>
          <w:tcPr>
            <w:tcW w:w="1843" w:type="dxa"/>
          </w:tcPr>
          <w:p w14:paraId="3FDF282E" w14:textId="77777777" w:rsidR="00042ABE" w:rsidRPr="00042ABE" w:rsidRDefault="00042ABE" w:rsidP="00042ABE"/>
        </w:tc>
      </w:tr>
      <w:tr w:rsidR="00042ABE" w14:paraId="23AC79A0" w14:textId="77777777" w:rsidTr="0014249F">
        <w:trPr>
          <w:trHeight w:val="477"/>
          <w:jc w:val="center"/>
        </w:trPr>
        <w:tc>
          <w:tcPr>
            <w:tcW w:w="849" w:type="dxa"/>
          </w:tcPr>
          <w:p w14:paraId="1FE9CDC2" w14:textId="7567F3E5" w:rsidR="00042ABE" w:rsidRPr="00042ABE" w:rsidRDefault="00042ABE" w:rsidP="00042ABE"/>
        </w:tc>
        <w:tc>
          <w:tcPr>
            <w:tcW w:w="5584" w:type="dxa"/>
          </w:tcPr>
          <w:p w14:paraId="4B10E21B" w14:textId="52028E2C" w:rsidR="00042ABE" w:rsidRPr="00042ABE" w:rsidRDefault="00042ABE" w:rsidP="00042ABE"/>
        </w:tc>
        <w:tc>
          <w:tcPr>
            <w:tcW w:w="1276" w:type="dxa"/>
            <w:vAlign w:val="center"/>
          </w:tcPr>
          <w:p w14:paraId="61BEF934" w14:textId="05D4F237" w:rsidR="00042ABE" w:rsidRPr="00042ABE" w:rsidRDefault="00042ABE" w:rsidP="00042ABE"/>
        </w:tc>
        <w:tc>
          <w:tcPr>
            <w:tcW w:w="1276" w:type="dxa"/>
            <w:vAlign w:val="center"/>
          </w:tcPr>
          <w:p w14:paraId="766B2018" w14:textId="3A510BDB" w:rsidR="00042ABE" w:rsidRPr="00042ABE" w:rsidRDefault="00042ABE" w:rsidP="00042ABE"/>
        </w:tc>
        <w:tc>
          <w:tcPr>
            <w:tcW w:w="1701" w:type="dxa"/>
          </w:tcPr>
          <w:p w14:paraId="06BB419E" w14:textId="77777777" w:rsidR="00042ABE" w:rsidRPr="00042ABE" w:rsidRDefault="00042ABE" w:rsidP="00042ABE"/>
        </w:tc>
        <w:tc>
          <w:tcPr>
            <w:tcW w:w="1559" w:type="dxa"/>
          </w:tcPr>
          <w:p w14:paraId="58D0F87A" w14:textId="77777777" w:rsidR="00042ABE" w:rsidRPr="00042ABE" w:rsidRDefault="00042ABE" w:rsidP="00042ABE"/>
        </w:tc>
        <w:tc>
          <w:tcPr>
            <w:tcW w:w="1843" w:type="dxa"/>
          </w:tcPr>
          <w:p w14:paraId="63D9555B" w14:textId="77777777" w:rsidR="00042ABE" w:rsidRPr="00042ABE" w:rsidRDefault="00042ABE" w:rsidP="00042ABE"/>
        </w:tc>
      </w:tr>
      <w:tr w:rsidR="00042ABE" w14:paraId="701845E1" w14:textId="77777777" w:rsidTr="0014249F">
        <w:trPr>
          <w:trHeight w:val="477"/>
          <w:jc w:val="center"/>
        </w:trPr>
        <w:tc>
          <w:tcPr>
            <w:tcW w:w="849" w:type="dxa"/>
          </w:tcPr>
          <w:p w14:paraId="2AC2A261" w14:textId="30048776" w:rsidR="00042ABE" w:rsidRPr="00042ABE" w:rsidRDefault="00042ABE" w:rsidP="00042ABE"/>
        </w:tc>
        <w:tc>
          <w:tcPr>
            <w:tcW w:w="5584" w:type="dxa"/>
          </w:tcPr>
          <w:p w14:paraId="22C4AC1E" w14:textId="47151D8D" w:rsidR="00042ABE" w:rsidRPr="00042ABE" w:rsidRDefault="00042ABE" w:rsidP="00042ABE"/>
        </w:tc>
        <w:tc>
          <w:tcPr>
            <w:tcW w:w="1276" w:type="dxa"/>
            <w:vAlign w:val="center"/>
          </w:tcPr>
          <w:p w14:paraId="6E0BC7FF" w14:textId="555CE8A5" w:rsidR="00042ABE" w:rsidRPr="00042ABE" w:rsidRDefault="00042ABE" w:rsidP="00042ABE"/>
        </w:tc>
        <w:tc>
          <w:tcPr>
            <w:tcW w:w="1276" w:type="dxa"/>
            <w:vAlign w:val="center"/>
          </w:tcPr>
          <w:p w14:paraId="55047E51" w14:textId="5240A1DB" w:rsidR="00042ABE" w:rsidRPr="00042ABE" w:rsidRDefault="00042ABE" w:rsidP="00042ABE"/>
        </w:tc>
        <w:tc>
          <w:tcPr>
            <w:tcW w:w="1701" w:type="dxa"/>
          </w:tcPr>
          <w:p w14:paraId="286ECCDB" w14:textId="77777777" w:rsidR="00042ABE" w:rsidRPr="00042ABE" w:rsidRDefault="00042ABE" w:rsidP="00042ABE"/>
        </w:tc>
        <w:tc>
          <w:tcPr>
            <w:tcW w:w="1559" w:type="dxa"/>
          </w:tcPr>
          <w:p w14:paraId="3DB5C8D2" w14:textId="77777777" w:rsidR="00042ABE" w:rsidRPr="00042ABE" w:rsidRDefault="00042ABE" w:rsidP="00042ABE"/>
        </w:tc>
        <w:tc>
          <w:tcPr>
            <w:tcW w:w="1843" w:type="dxa"/>
          </w:tcPr>
          <w:p w14:paraId="01E60346" w14:textId="77777777" w:rsidR="00042ABE" w:rsidRPr="00042ABE" w:rsidRDefault="00042ABE" w:rsidP="00042ABE"/>
        </w:tc>
      </w:tr>
      <w:tr w:rsidR="00042ABE" w14:paraId="3A7CEEDF" w14:textId="77777777" w:rsidTr="0014249F">
        <w:trPr>
          <w:trHeight w:val="477"/>
          <w:jc w:val="center"/>
        </w:trPr>
        <w:tc>
          <w:tcPr>
            <w:tcW w:w="849" w:type="dxa"/>
          </w:tcPr>
          <w:p w14:paraId="6E3DC472" w14:textId="38CD89AB" w:rsidR="00042ABE" w:rsidRPr="00042ABE" w:rsidRDefault="00042ABE" w:rsidP="00042ABE"/>
        </w:tc>
        <w:tc>
          <w:tcPr>
            <w:tcW w:w="5584" w:type="dxa"/>
          </w:tcPr>
          <w:p w14:paraId="4D71E607" w14:textId="101B95D3" w:rsidR="00042ABE" w:rsidRPr="00042ABE" w:rsidRDefault="00042ABE" w:rsidP="00042ABE"/>
        </w:tc>
        <w:tc>
          <w:tcPr>
            <w:tcW w:w="1276" w:type="dxa"/>
            <w:vAlign w:val="center"/>
          </w:tcPr>
          <w:p w14:paraId="25928073" w14:textId="6855D26A" w:rsidR="00042ABE" w:rsidRPr="00042ABE" w:rsidRDefault="00042ABE" w:rsidP="00042ABE"/>
        </w:tc>
        <w:tc>
          <w:tcPr>
            <w:tcW w:w="1276" w:type="dxa"/>
            <w:vAlign w:val="center"/>
          </w:tcPr>
          <w:p w14:paraId="00567075" w14:textId="148E2B79" w:rsidR="00042ABE" w:rsidRPr="00042ABE" w:rsidRDefault="00042ABE" w:rsidP="00042ABE"/>
        </w:tc>
        <w:tc>
          <w:tcPr>
            <w:tcW w:w="1701" w:type="dxa"/>
          </w:tcPr>
          <w:p w14:paraId="0F24E038" w14:textId="77777777" w:rsidR="00042ABE" w:rsidRPr="00042ABE" w:rsidRDefault="00042ABE" w:rsidP="00042ABE"/>
        </w:tc>
        <w:tc>
          <w:tcPr>
            <w:tcW w:w="1559" w:type="dxa"/>
          </w:tcPr>
          <w:p w14:paraId="14BA822A" w14:textId="77777777" w:rsidR="00042ABE" w:rsidRPr="00042ABE" w:rsidRDefault="00042ABE" w:rsidP="00042ABE"/>
        </w:tc>
        <w:tc>
          <w:tcPr>
            <w:tcW w:w="1843" w:type="dxa"/>
          </w:tcPr>
          <w:p w14:paraId="5220417B" w14:textId="77777777" w:rsidR="00042ABE" w:rsidRPr="00042ABE" w:rsidRDefault="00042ABE" w:rsidP="00042ABE"/>
        </w:tc>
      </w:tr>
      <w:tr w:rsidR="0037246F" w14:paraId="4018A26E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65E4AF3C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112382EA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1A6216FD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0C1C2A7C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2F968654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3CAC0F98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2FDF1435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1C1714DD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3C88336F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lastRenderedPageBreak/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260D92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E5A7EC0" wp14:editId="10BD3C3B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3810" r="0" b="635"/>
                <wp:wrapNone/>
                <wp:docPr id="7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09DA6E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5A7EC0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7009DA6E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C3907C" w14:textId="77777777" w:rsidR="00F74012" w:rsidRDefault="00F74012" w:rsidP="001007E7">
      <w:pPr>
        <w:spacing w:after="0" w:line="240" w:lineRule="auto"/>
      </w:pPr>
      <w:r>
        <w:separator/>
      </w:r>
    </w:p>
  </w:endnote>
  <w:endnote w:type="continuationSeparator" w:id="0">
    <w:p w14:paraId="59B308AE" w14:textId="77777777" w:rsidR="00F74012" w:rsidRDefault="00F74012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B6B0FB" w14:textId="77777777" w:rsidR="001007E7" w:rsidRDefault="00260D92">
    <w:pPr>
      <w:pStyle w:val="Piedepgina"/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8A9151A" wp14:editId="499B6814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1905" r="1905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E73ECB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3F60C4B1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7E66970F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8A9151A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21E73ECB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3F60C4B1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7E66970F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3DB05F61" w14:textId="77777777" w:rsidR="001007E7" w:rsidRDefault="00260D92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9F494BD" wp14:editId="66FB0FD1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5392F3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9F494BD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575392F3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3247F00B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489ABA1D" wp14:editId="72E2C7AB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0CD0ADBE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EE869F" w14:textId="77777777" w:rsidR="00F74012" w:rsidRDefault="00F74012" w:rsidP="001007E7">
      <w:pPr>
        <w:spacing w:after="0" w:line="240" w:lineRule="auto"/>
      </w:pPr>
      <w:r>
        <w:separator/>
      </w:r>
    </w:p>
  </w:footnote>
  <w:footnote w:type="continuationSeparator" w:id="0">
    <w:p w14:paraId="7788A096" w14:textId="77777777" w:rsidR="00F74012" w:rsidRDefault="00F74012" w:rsidP="001007E7">
      <w:pPr>
        <w:spacing w:after="0" w:line="240" w:lineRule="auto"/>
      </w:pPr>
      <w:r>
        <w:continuationSeparator/>
      </w:r>
    </w:p>
  </w:footnote>
  <w:footnote w:id="1">
    <w:p w14:paraId="0112E2DC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4C95CF96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46F"/>
    <w:rsid w:val="00034DD9"/>
    <w:rsid w:val="000357A2"/>
    <w:rsid w:val="00042ABE"/>
    <w:rsid w:val="000F07E0"/>
    <w:rsid w:val="001007E7"/>
    <w:rsid w:val="001020C0"/>
    <w:rsid w:val="001166D1"/>
    <w:rsid w:val="00123B8D"/>
    <w:rsid w:val="001526D2"/>
    <w:rsid w:val="00157600"/>
    <w:rsid w:val="00170EC5"/>
    <w:rsid w:val="00192D3C"/>
    <w:rsid w:val="00194FF2"/>
    <w:rsid w:val="001B57BD"/>
    <w:rsid w:val="001F73A7"/>
    <w:rsid w:val="00200073"/>
    <w:rsid w:val="002325E3"/>
    <w:rsid w:val="00253DBA"/>
    <w:rsid w:val="00260D92"/>
    <w:rsid w:val="0026335F"/>
    <w:rsid w:val="002860A4"/>
    <w:rsid w:val="002971F5"/>
    <w:rsid w:val="00297E8B"/>
    <w:rsid w:val="002A18E8"/>
    <w:rsid w:val="002B0D9E"/>
    <w:rsid w:val="002C4A7E"/>
    <w:rsid w:val="002E1412"/>
    <w:rsid w:val="00311917"/>
    <w:rsid w:val="00314023"/>
    <w:rsid w:val="0031441A"/>
    <w:rsid w:val="00351DE8"/>
    <w:rsid w:val="00362B8A"/>
    <w:rsid w:val="003710B0"/>
    <w:rsid w:val="0037246F"/>
    <w:rsid w:val="0039786D"/>
    <w:rsid w:val="003A4539"/>
    <w:rsid w:val="003B29C3"/>
    <w:rsid w:val="003B38E0"/>
    <w:rsid w:val="00403697"/>
    <w:rsid w:val="00413731"/>
    <w:rsid w:val="0042490F"/>
    <w:rsid w:val="00466B9C"/>
    <w:rsid w:val="004767CC"/>
    <w:rsid w:val="004911B2"/>
    <w:rsid w:val="0049643D"/>
    <w:rsid w:val="004C4743"/>
    <w:rsid w:val="004E4F9F"/>
    <w:rsid w:val="00513431"/>
    <w:rsid w:val="00535962"/>
    <w:rsid w:val="005B442B"/>
    <w:rsid w:val="005C49DE"/>
    <w:rsid w:val="005C5DC1"/>
    <w:rsid w:val="005D0D63"/>
    <w:rsid w:val="006019C3"/>
    <w:rsid w:val="00611A07"/>
    <w:rsid w:val="0062592A"/>
    <w:rsid w:val="006506D0"/>
    <w:rsid w:val="00651E48"/>
    <w:rsid w:val="006709BC"/>
    <w:rsid w:val="006C5649"/>
    <w:rsid w:val="00780880"/>
    <w:rsid w:val="007B4164"/>
    <w:rsid w:val="007B6F6F"/>
    <w:rsid w:val="007C79F7"/>
    <w:rsid w:val="00810515"/>
    <w:rsid w:val="0083342F"/>
    <w:rsid w:val="00842641"/>
    <w:rsid w:val="00854B4F"/>
    <w:rsid w:val="00857B98"/>
    <w:rsid w:val="008B3AE5"/>
    <w:rsid w:val="009002B4"/>
    <w:rsid w:val="00903144"/>
    <w:rsid w:val="009229E5"/>
    <w:rsid w:val="00957FDA"/>
    <w:rsid w:val="009773D3"/>
    <w:rsid w:val="009807EE"/>
    <w:rsid w:val="0099725F"/>
    <w:rsid w:val="009A2AEC"/>
    <w:rsid w:val="009B0931"/>
    <w:rsid w:val="009E0472"/>
    <w:rsid w:val="009F0CEC"/>
    <w:rsid w:val="00A16099"/>
    <w:rsid w:val="00A24343"/>
    <w:rsid w:val="00A428B7"/>
    <w:rsid w:val="00A640BD"/>
    <w:rsid w:val="00A9320F"/>
    <w:rsid w:val="00AB4966"/>
    <w:rsid w:val="00AC5DC0"/>
    <w:rsid w:val="00AC7631"/>
    <w:rsid w:val="00AD7919"/>
    <w:rsid w:val="00AF0D2F"/>
    <w:rsid w:val="00B3101F"/>
    <w:rsid w:val="00B420BA"/>
    <w:rsid w:val="00B61D08"/>
    <w:rsid w:val="00B62EEF"/>
    <w:rsid w:val="00B9237C"/>
    <w:rsid w:val="00B97B51"/>
    <w:rsid w:val="00BC1D0C"/>
    <w:rsid w:val="00BC61BD"/>
    <w:rsid w:val="00BE4FB0"/>
    <w:rsid w:val="00BF1AD5"/>
    <w:rsid w:val="00C51012"/>
    <w:rsid w:val="00C66D08"/>
    <w:rsid w:val="00C8103C"/>
    <w:rsid w:val="00CA4661"/>
    <w:rsid w:val="00CD6641"/>
    <w:rsid w:val="00CE67A3"/>
    <w:rsid w:val="00D24FA7"/>
    <w:rsid w:val="00D64696"/>
    <w:rsid w:val="00D81087"/>
    <w:rsid w:val="00D90D49"/>
    <w:rsid w:val="00DC5D96"/>
    <w:rsid w:val="00DD4F3E"/>
    <w:rsid w:val="00DE7F2C"/>
    <w:rsid w:val="00E01254"/>
    <w:rsid w:val="00E0516D"/>
    <w:rsid w:val="00E13E55"/>
    <w:rsid w:val="00E3360B"/>
    <w:rsid w:val="00E96D05"/>
    <w:rsid w:val="00EA7406"/>
    <w:rsid w:val="00EB128A"/>
    <w:rsid w:val="00F116C5"/>
    <w:rsid w:val="00F225BF"/>
    <w:rsid w:val="00F25B99"/>
    <w:rsid w:val="00F4086F"/>
    <w:rsid w:val="00F53753"/>
    <w:rsid w:val="00F7167E"/>
    <w:rsid w:val="00F74012"/>
    <w:rsid w:val="00F7443C"/>
    <w:rsid w:val="00FA224F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9B2DD4E"/>
  <w15:docId w15:val="{DB51995C-9DC7-4BC4-9CA7-D1B859685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CE4D93-880A-4AF0-AA56-193825CC2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5</TotalTime>
  <Pages>2</Pages>
  <Words>107</Words>
  <Characters>589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Direccion General de Aduanas</Company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Luz Romailin Cruceta Mosquea</cp:lastModifiedBy>
  <cp:revision>24</cp:revision>
  <cp:lastPrinted>2013-08-13T13:53:00Z</cp:lastPrinted>
  <dcterms:created xsi:type="dcterms:W3CDTF">2020-05-08T16:37:00Z</dcterms:created>
  <dcterms:modified xsi:type="dcterms:W3CDTF">2026-09-21T15:07:00Z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2025-12-09T15:59:03Z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246a0e50-375e-48a3-8a70-f1b53e7f9ce2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