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91EBE" w14:textId="7ECC8534" w:rsidR="0049266F" w:rsidRPr="0049266F" w:rsidRDefault="00691E7F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F1940" wp14:editId="0DAAA6A5">
            <wp:simplePos x="0" y="0"/>
            <wp:positionH relativeFrom="column">
              <wp:posOffset>3683479</wp:posOffset>
            </wp:positionH>
            <wp:positionV relativeFrom="paragraph">
              <wp:posOffset>-9262</wp:posOffset>
            </wp:positionV>
            <wp:extent cx="1720850" cy="793750"/>
            <wp:effectExtent l="0" t="0" r="0" b="0"/>
            <wp:wrapNone/>
            <wp:docPr id="1652671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00012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B00012" w:rsidP="0049266F">
      <w:r>
        <w:rPr>
          <w:noProof/>
          <w:lang w:val="es-DO" w:eastAsia="es-DO"/>
        </w:rPr>
        <w:pict w14:anchorId="1F90CE7F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616BB589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DC21BF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DC21BF">
                            <w:rPr>
                              <w:rStyle w:val="Style6"/>
                            </w:rPr>
                            <w:t>00</w:t>
                          </w:r>
                          <w:r w:rsidR="00B00012">
                            <w:rPr>
                              <w:rStyle w:val="Style6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B00012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B0001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B00012" w:rsidP="00E81276">
      <w:r>
        <w:rPr>
          <w:noProof/>
          <w:color w:val="FF0000"/>
          <w:lang w:val="es-DO" w:eastAsia="es-DO"/>
        </w:rPr>
        <w:pict w14:anchorId="0FD01337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B00012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726A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9CA2D40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C31D" w14:textId="77777777" w:rsidR="001007E7" w:rsidRDefault="00B00012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F08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4C07A8A4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223F8"/>
    <w:rsid w:val="00034DD9"/>
    <w:rsid w:val="00044819"/>
    <w:rsid w:val="000642B9"/>
    <w:rsid w:val="00090E8D"/>
    <w:rsid w:val="000A5DAC"/>
    <w:rsid w:val="000A6B49"/>
    <w:rsid w:val="000B3B70"/>
    <w:rsid w:val="001007E7"/>
    <w:rsid w:val="001020C0"/>
    <w:rsid w:val="00116553"/>
    <w:rsid w:val="00123B8D"/>
    <w:rsid w:val="001341C6"/>
    <w:rsid w:val="001550BB"/>
    <w:rsid w:val="00157600"/>
    <w:rsid w:val="00165A4D"/>
    <w:rsid w:val="00170EC5"/>
    <w:rsid w:val="00187392"/>
    <w:rsid w:val="00191842"/>
    <w:rsid w:val="00194FF2"/>
    <w:rsid w:val="001A3BCD"/>
    <w:rsid w:val="001F28CC"/>
    <w:rsid w:val="001F73A7"/>
    <w:rsid w:val="002356C0"/>
    <w:rsid w:val="00235C6B"/>
    <w:rsid w:val="00253DBA"/>
    <w:rsid w:val="0026335F"/>
    <w:rsid w:val="002655DF"/>
    <w:rsid w:val="00284B63"/>
    <w:rsid w:val="002860A4"/>
    <w:rsid w:val="002971F5"/>
    <w:rsid w:val="002E1412"/>
    <w:rsid w:val="002F70BE"/>
    <w:rsid w:val="00314023"/>
    <w:rsid w:val="0031441A"/>
    <w:rsid w:val="003B38E0"/>
    <w:rsid w:val="003E45BB"/>
    <w:rsid w:val="003F0543"/>
    <w:rsid w:val="0042490F"/>
    <w:rsid w:val="00455A5D"/>
    <w:rsid w:val="00466B9C"/>
    <w:rsid w:val="004704F9"/>
    <w:rsid w:val="004762B3"/>
    <w:rsid w:val="004767CC"/>
    <w:rsid w:val="0049266F"/>
    <w:rsid w:val="004C2609"/>
    <w:rsid w:val="004C4743"/>
    <w:rsid w:val="004D2B1A"/>
    <w:rsid w:val="0053293F"/>
    <w:rsid w:val="00535962"/>
    <w:rsid w:val="00551CCA"/>
    <w:rsid w:val="005B442B"/>
    <w:rsid w:val="005D1C67"/>
    <w:rsid w:val="00602C05"/>
    <w:rsid w:val="00611A07"/>
    <w:rsid w:val="0062592A"/>
    <w:rsid w:val="006506D0"/>
    <w:rsid w:val="00651E48"/>
    <w:rsid w:val="006709BC"/>
    <w:rsid w:val="00674D6B"/>
    <w:rsid w:val="006758C0"/>
    <w:rsid w:val="006916D1"/>
    <w:rsid w:val="00691E7F"/>
    <w:rsid w:val="00696249"/>
    <w:rsid w:val="006A43C4"/>
    <w:rsid w:val="006A7DDD"/>
    <w:rsid w:val="006C0B25"/>
    <w:rsid w:val="00707A40"/>
    <w:rsid w:val="007372FF"/>
    <w:rsid w:val="007563D3"/>
    <w:rsid w:val="00780880"/>
    <w:rsid w:val="007B6F6F"/>
    <w:rsid w:val="007D608F"/>
    <w:rsid w:val="007F1107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933F5C"/>
    <w:rsid w:val="009477CB"/>
    <w:rsid w:val="009A2AEC"/>
    <w:rsid w:val="009A41E5"/>
    <w:rsid w:val="009C4ABA"/>
    <w:rsid w:val="00A16099"/>
    <w:rsid w:val="00A640BD"/>
    <w:rsid w:val="00A6449B"/>
    <w:rsid w:val="00A73BAD"/>
    <w:rsid w:val="00AB0F33"/>
    <w:rsid w:val="00AB4966"/>
    <w:rsid w:val="00AC0F95"/>
    <w:rsid w:val="00AC1C2B"/>
    <w:rsid w:val="00AD7919"/>
    <w:rsid w:val="00AE0C17"/>
    <w:rsid w:val="00AF0D2F"/>
    <w:rsid w:val="00B00012"/>
    <w:rsid w:val="00B341D4"/>
    <w:rsid w:val="00B36E0A"/>
    <w:rsid w:val="00B420BA"/>
    <w:rsid w:val="00B62EEF"/>
    <w:rsid w:val="00B97B51"/>
    <w:rsid w:val="00BB5C02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95ADE"/>
    <w:rsid w:val="00CA4661"/>
    <w:rsid w:val="00CE67A3"/>
    <w:rsid w:val="00CF0462"/>
    <w:rsid w:val="00CF6A88"/>
    <w:rsid w:val="00D24FA7"/>
    <w:rsid w:val="00D64696"/>
    <w:rsid w:val="00D67638"/>
    <w:rsid w:val="00D82E53"/>
    <w:rsid w:val="00D90D49"/>
    <w:rsid w:val="00DA6DED"/>
    <w:rsid w:val="00DC21BF"/>
    <w:rsid w:val="00DC5D96"/>
    <w:rsid w:val="00DD4F3E"/>
    <w:rsid w:val="00E01DFC"/>
    <w:rsid w:val="00E13E55"/>
    <w:rsid w:val="00E1461C"/>
    <w:rsid w:val="00E240ED"/>
    <w:rsid w:val="00E37B1C"/>
    <w:rsid w:val="00E43904"/>
    <w:rsid w:val="00E576AB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24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41</cp:revision>
  <cp:lastPrinted>2011-03-04T19:05:00Z</cp:lastPrinted>
  <dcterms:created xsi:type="dcterms:W3CDTF">2014-01-02T13:42:00Z</dcterms:created>
  <dcterms:modified xsi:type="dcterms:W3CDTF">2026-01-30T21:05:00Z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