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06E96" w14:textId="77777777" w:rsidR="00535962" w:rsidRPr="00F7167E" w:rsidRDefault="000549FA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4.3pt;width:260.75pt;height:37.15pt;z-index:251691008;mso-width-relative:margin;mso-height-relative:margin" stroked="f">
            <v:textbox style="mso-next-textbox:#_x0000_s1040">
              <w:txbxContent>
                <w:p w14:paraId="110A404B" w14:textId="77777777" w:rsidR="002E1412" w:rsidRPr="002E1412" w:rsidRDefault="000549F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59532C11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MIDE-DAF-CM-202</w:t>
                          </w:r>
                          <w:r w:rsidR="005118D6">
                            <w:rPr>
                              <w:rStyle w:val="Style6"/>
                            </w:rPr>
                            <w:t>2</w:t>
                          </w:r>
                          <w:r w:rsidR="007A1D49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7A1D49">
                            <w:rPr>
                              <w:rStyle w:val="Style6"/>
                            </w:rPr>
                            <w:t>00</w:t>
                          </w:r>
                          <w:r w:rsidR="000549FA">
                            <w:rPr>
                              <w:rStyle w:val="Style6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0549FA" w:rsidP="00535962">
      <w:r>
        <w:rPr>
          <w:noProof/>
          <w:color w:val="FF0000"/>
          <w:lang w:eastAsia="zh-TW"/>
        </w:rPr>
        <w:pict w14:anchorId="44EBF191">
          <v:shape id="_x0000_s1042" type="#_x0000_t202" style="position:absolute;margin-left:247.5pt;margin-top:9.2pt;width:180.25pt;height:35.8pt;z-index:251695104;mso-width-relative:margin;mso-height-relative:margin" stroked="f">
            <v:textbox style="mso-next-textbox:#_x0000_s1042">
              <w:txbxContent>
                <w:p w14:paraId="2CE1B1F1" w14:textId="77777777" w:rsidR="00F7443C" w:rsidRPr="004767CC" w:rsidRDefault="000549F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1036" type="#_x0000_t202" style="position:absolute;margin-left:571pt;margin-top:2.75pt;width:147.5pt;height:21.9pt;z-index:251685888;mso-width-relative:margin;mso-height-relative:margin" filled="f" stroked="f">
            <v:textbox style="mso-next-textbox:#_x0000_s1036">
              <w:txbxContent>
                <w:p w14:paraId="2B34503A" w14:textId="317B8431" w:rsidR="0026335F" w:rsidRPr="0026335F" w:rsidRDefault="000549F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00</w:t>
                  </w:r>
                  <w:r w:rsidR="00F77B51">
                    <w:rPr>
                      <w:rStyle w:val="Style5"/>
                    </w:rPr>
                    <w:t xml:space="preserve"> de </w:t>
                  </w:r>
                  <w:r w:rsidR="00980ACE">
                    <w:rPr>
                      <w:rStyle w:val="Style5"/>
                    </w:rPr>
                    <w:t>juli</w:t>
                  </w:r>
                  <w:r w:rsidR="009E4629">
                    <w:rPr>
                      <w:rStyle w:val="Style5"/>
                    </w:rPr>
                    <w:t xml:space="preserve">o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023709">
                    <w:rPr>
                      <w:rStyle w:val="Style5"/>
                    </w:rPr>
                    <w:t>3</w:t>
                  </w:r>
                  <w:r w:rsidR="00F77B51">
                    <w:rPr>
                      <w:rStyle w:val="Style5"/>
                    </w:rPr>
                    <w:t xml:space="preserve"> del2022</w:t>
                  </w:r>
                  <w:r w:rsidR="00E32378">
                    <w:rPr>
                      <w:rStyle w:val="Style5"/>
                    </w:rPr>
                    <w:t xml:space="preserve"> </w:t>
                  </w:r>
                </w:p>
              </w:txbxContent>
            </v:textbox>
          </v:shape>
        </w:pict>
      </w:r>
    </w:p>
    <w:p w14:paraId="2081CABE" w14:textId="77777777" w:rsidR="00535962" w:rsidRDefault="000549FA" w:rsidP="00535962">
      <w:r>
        <w:rPr>
          <w:noProof/>
          <w:sz w:val="24"/>
          <w:szCs w:val="24"/>
          <w:lang w:eastAsia="es-ES"/>
        </w:rPr>
        <w:pict w14:anchorId="35965979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549FA">
        <w:rPr>
          <w:noProof/>
          <w:color w:val="FF0000"/>
          <w:lang w:eastAsia="es-ES"/>
        </w:rPr>
        <w:pict w14:anchorId="63F337EB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CCCEC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C807FA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76F93" w14:textId="77777777" w:rsidR="001007E7" w:rsidRDefault="000549FA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0549F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51EB9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42392C4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BA72" w14:textId="4D9D1C96" w:rsidR="00FF6522" w:rsidRDefault="00640CA3">
    <w:pPr>
      <w:pStyle w:val="Encabezado"/>
    </w:pPr>
    <w:r w:rsidRPr="00640CA3">
      <w:rPr>
        <w:noProof/>
      </w:rPr>
      <w:drawing>
        <wp:anchor distT="0" distB="0" distL="114300" distR="114300" simplePos="0" relativeHeight="251658240" behindDoc="1" locked="0" layoutInCell="1" allowOverlap="1" wp14:anchorId="1F5E74B8" wp14:editId="14459D86">
          <wp:simplePos x="0" y="0"/>
          <wp:positionH relativeFrom="column">
            <wp:posOffset>3640347</wp:posOffset>
          </wp:positionH>
          <wp:positionV relativeFrom="paragraph">
            <wp:posOffset>-121776</wp:posOffset>
          </wp:positionV>
          <wp:extent cx="1335350" cy="586117"/>
          <wp:effectExtent l="0" t="0" r="0" b="0"/>
          <wp:wrapNone/>
          <wp:docPr id="1652671496" name="Imagen 1" descr="Imagen que contiene vistiendo, tabla, sombrero, sostene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671496" name="Imagen 1" descr="Imagen que contiene vistiendo, tabla, sombrero, sostene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303" cy="5874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549FA"/>
    <w:rsid w:val="000642B9"/>
    <w:rsid w:val="001007E7"/>
    <w:rsid w:val="001020C0"/>
    <w:rsid w:val="001067DF"/>
    <w:rsid w:val="00123B8D"/>
    <w:rsid w:val="0012732D"/>
    <w:rsid w:val="00131CBD"/>
    <w:rsid w:val="00157600"/>
    <w:rsid w:val="00170EC5"/>
    <w:rsid w:val="00171D84"/>
    <w:rsid w:val="00194FF2"/>
    <w:rsid w:val="001A6226"/>
    <w:rsid w:val="001B5ADA"/>
    <w:rsid w:val="001E5BF1"/>
    <w:rsid w:val="001F73A7"/>
    <w:rsid w:val="001F762F"/>
    <w:rsid w:val="00200073"/>
    <w:rsid w:val="00235C6B"/>
    <w:rsid w:val="00243681"/>
    <w:rsid w:val="002465AE"/>
    <w:rsid w:val="00253DBA"/>
    <w:rsid w:val="0026335F"/>
    <w:rsid w:val="002860A4"/>
    <w:rsid w:val="002971F5"/>
    <w:rsid w:val="002B5773"/>
    <w:rsid w:val="002C4A7E"/>
    <w:rsid w:val="002C567B"/>
    <w:rsid w:val="002E1412"/>
    <w:rsid w:val="00312283"/>
    <w:rsid w:val="00314023"/>
    <w:rsid w:val="0031404A"/>
    <w:rsid w:val="0031441A"/>
    <w:rsid w:val="00351DE8"/>
    <w:rsid w:val="0037246F"/>
    <w:rsid w:val="00373799"/>
    <w:rsid w:val="00392490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47D50"/>
    <w:rsid w:val="004601CC"/>
    <w:rsid w:val="00464A46"/>
    <w:rsid w:val="00466B9C"/>
    <w:rsid w:val="004767CC"/>
    <w:rsid w:val="0049643D"/>
    <w:rsid w:val="004C4743"/>
    <w:rsid w:val="004E4F9F"/>
    <w:rsid w:val="004F4B7C"/>
    <w:rsid w:val="004F5457"/>
    <w:rsid w:val="00510029"/>
    <w:rsid w:val="005118D6"/>
    <w:rsid w:val="00535962"/>
    <w:rsid w:val="005734EB"/>
    <w:rsid w:val="00597CFA"/>
    <w:rsid w:val="005B442B"/>
    <w:rsid w:val="005D0D63"/>
    <w:rsid w:val="00611A07"/>
    <w:rsid w:val="0062592A"/>
    <w:rsid w:val="00640CA3"/>
    <w:rsid w:val="006506D0"/>
    <w:rsid w:val="00651E48"/>
    <w:rsid w:val="006621D8"/>
    <w:rsid w:val="00667F42"/>
    <w:rsid w:val="006709BC"/>
    <w:rsid w:val="0067219A"/>
    <w:rsid w:val="00693C31"/>
    <w:rsid w:val="00734F66"/>
    <w:rsid w:val="0074603E"/>
    <w:rsid w:val="00774A1B"/>
    <w:rsid w:val="00780880"/>
    <w:rsid w:val="007A0559"/>
    <w:rsid w:val="007A1D49"/>
    <w:rsid w:val="007B4164"/>
    <w:rsid w:val="007B6F6F"/>
    <w:rsid w:val="007C31B4"/>
    <w:rsid w:val="007E3B94"/>
    <w:rsid w:val="00807895"/>
    <w:rsid w:val="00810515"/>
    <w:rsid w:val="0083342F"/>
    <w:rsid w:val="0083759F"/>
    <w:rsid w:val="00845564"/>
    <w:rsid w:val="00854B4F"/>
    <w:rsid w:val="00855808"/>
    <w:rsid w:val="008743F9"/>
    <w:rsid w:val="00874414"/>
    <w:rsid w:val="00882956"/>
    <w:rsid w:val="008A163C"/>
    <w:rsid w:val="008B3AE5"/>
    <w:rsid w:val="008C1410"/>
    <w:rsid w:val="009002B4"/>
    <w:rsid w:val="00913143"/>
    <w:rsid w:val="009419C2"/>
    <w:rsid w:val="00943A2C"/>
    <w:rsid w:val="00957FDA"/>
    <w:rsid w:val="009757CE"/>
    <w:rsid w:val="009773D3"/>
    <w:rsid w:val="00980ACE"/>
    <w:rsid w:val="00984597"/>
    <w:rsid w:val="009A2AEC"/>
    <w:rsid w:val="009A50BC"/>
    <w:rsid w:val="009B0931"/>
    <w:rsid w:val="009E0472"/>
    <w:rsid w:val="009E1F05"/>
    <w:rsid w:val="009E4629"/>
    <w:rsid w:val="00A16099"/>
    <w:rsid w:val="00A16201"/>
    <w:rsid w:val="00A24343"/>
    <w:rsid w:val="00A640BD"/>
    <w:rsid w:val="00A84980"/>
    <w:rsid w:val="00A91DE2"/>
    <w:rsid w:val="00AB4966"/>
    <w:rsid w:val="00AC7631"/>
    <w:rsid w:val="00AD7919"/>
    <w:rsid w:val="00AF0D2F"/>
    <w:rsid w:val="00B240D9"/>
    <w:rsid w:val="00B3101F"/>
    <w:rsid w:val="00B420BA"/>
    <w:rsid w:val="00B42C94"/>
    <w:rsid w:val="00B61D08"/>
    <w:rsid w:val="00B62EEF"/>
    <w:rsid w:val="00B800D7"/>
    <w:rsid w:val="00B82170"/>
    <w:rsid w:val="00B9237C"/>
    <w:rsid w:val="00B97B51"/>
    <w:rsid w:val="00BC1D0C"/>
    <w:rsid w:val="00BC1F41"/>
    <w:rsid w:val="00BC4787"/>
    <w:rsid w:val="00BC61BD"/>
    <w:rsid w:val="00BE314D"/>
    <w:rsid w:val="00BE4FB0"/>
    <w:rsid w:val="00BF1AD5"/>
    <w:rsid w:val="00C02780"/>
    <w:rsid w:val="00C66D08"/>
    <w:rsid w:val="00C67405"/>
    <w:rsid w:val="00C707DA"/>
    <w:rsid w:val="00CA4661"/>
    <w:rsid w:val="00CE67A3"/>
    <w:rsid w:val="00CE71A8"/>
    <w:rsid w:val="00D171FA"/>
    <w:rsid w:val="00D2470C"/>
    <w:rsid w:val="00D24FA7"/>
    <w:rsid w:val="00D64696"/>
    <w:rsid w:val="00D71024"/>
    <w:rsid w:val="00D75A1C"/>
    <w:rsid w:val="00D90D49"/>
    <w:rsid w:val="00DB3656"/>
    <w:rsid w:val="00DC5D96"/>
    <w:rsid w:val="00DD4F3E"/>
    <w:rsid w:val="00DF24D9"/>
    <w:rsid w:val="00E13E55"/>
    <w:rsid w:val="00E1461C"/>
    <w:rsid w:val="00E30086"/>
    <w:rsid w:val="00E32378"/>
    <w:rsid w:val="00E3360B"/>
    <w:rsid w:val="00E33B6A"/>
    <w:rsid w:val="00E42331"/>
    <w:rsid w:val="00E62C30"/>
    <w:rsid w:val="00E96D05"/>
    <w:rsid w:val="00EA4284"/>
    <w:rsid w:val="00EA7406"/>
    <w:rsid w:val="00EB128A"/>
    <w:rsid w:val="00EC73ED"/>
    <w:rsid w:val="00F116C5"/>
    <w:rsid w:val="00F16F7E"/>
    <w:rsid w:val="00F225BF"/>
    <w:rsid w:val="00F2592B"/>
    <w:rsid w:val="00F25B99"/>
    <w:rsid w:val="00F4086F"/>
    <w:rsid w:val="00F53753"/>
    <w:rsid w:val="00F7167E"/>
    <w:rsid w:val="00F7443C"/>
    <w:rsid w:val="00F77B51"/>
    <w:rsid w:val="00F97782"/>
    <w:rsid w:val="00FC280C"/>
    <w:rsid w:val="00FC2870"/>
    <w:rsid w:val="00FE2050"/>
    <w:rsid w:val="00FE68DB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22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64</cp:revision>
  <cp:lastPrinted>2011-03-04T18:27:00Z</cp:lastPrinted>
  <dcterms:created xsi:type="dcterms:W3CDTF">2011-03-04T18:31:00Z</dcterms:created>
  <dcterms:modified xsi:type="dcterms:W3CDTF">2026-01-30T21:06:00Z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