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091EBE" w14:textId="7ECC8534" w:rsidR="0049266F" w:rsidRPr="0049266F" w:rsidRDefault="00691E7F" w:rsidP="00535962">
      <w:pPr>
        <w:rPr>
          <w:sz w:val="12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071F1940" wp14:editId="0DAAA6A5">
            <wp:simplePos x="0" y="0"/>
            <wp:positionH relativeFrom="column">
              <wp:posOffset>3683479</wp:posOffset>
            </wp:positionH>
            <wp:positionV relativeFrom="paragraph">
              <wp:posOffset>-9262</wp:posOffset>
            </wp:positionV>
            <wp:extent cx="1720850" cy="793750"/>
            <wp:effectExtent l="0" t="0" r="0" b="0"/>
            <wp:wrapNone/>
            <wp:docPr id="165267149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882724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058D7A13">
          <v:shapetype id="_x0000_t202" coordsize="21600,21600" o:spt="202" path="m,l,21600r21600,l21600,xe">
            <v:stroke joinstyle="miter"/>
            <v:path gradientshapeok="t" o:connecttype="rect"/>
          </v:shapetype>
          <v:shape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0hcsAIAALA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" filled="f" stroked="f">
            <v:textbox inset="0,0,0,0">
              <w:txbxContent>
                <w:p w14:paraId="7286517D" w14:textId="77777777" w:rsidR="00090E8D" w:rsidRPr="00ED39DD" w:rsidRDefault="00090E8D" w:rsidP="00090E8D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ED39DD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SNCC.D.049</w:t>
                  </w:r>
                </w:p>
              </w:txbxContent>
            </v:textbox>
          </v:shape>
        </w:pict>
      </w:r>
    </w:p>
    <w:p w14:paraId="65ED43E0" w14:textId="77777777" w:rsidR="0049266F" w:rsidRDefault="00882724" w:rsidP="0049266F">
      <w:r>
        <w:rPr>
          <w:noProof/>
          <w:lang w:val="es-DO" w:eastAsia="es-DO"/>
        </w:rPr>
        <w:pict w14:anchorId="1F90CE7F">
          <v:group id="Group 20" o:spid="_x0000_s1027" style="position:absolute;margin-left:590pt;margin-top:7.3pt;width:127.2pt;height:55.2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">
            <v:rect id="Rectangle 21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<v:group id="Group 22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<v:shape id="Text Box 23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<v:textbox style="mso-next-textbox:#Text Box 23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2F230732" w14:textId="45D777C4" w:rsidR="00840E00" w:rsidRPr="00535962" w:rsidRDefault="0049266F" w:rsidP="00840E00">
                          <w:pPr>
                            <w:jc w:val="center"/>
                          </w:pPr>
                          <w:r w:rsidRPr="00E86925">
                            <w:rPr>
                              <w:rStyle w:val="Style6"/>
                            </w:rPr>
                            <w:t>MI</w:t>
                          </w:r>
                          <w:r w:rsidR="00BB5C02">
                            <w:rPr>
                              <w:rStyle w:val="Style6"/>
                            </w:rPr>
                            <w:t>DE-DAF-CM</w:t>
                          </w:r>
                          <w:r w:rsidRPr="009D414F">
                            <w:rPr>
                              <w:rStyle w:val="Style6"/>
                            </w:rPr>
                            <w:t>-202</w:t>
                          </w:r>
                          <w:r w:rsidR="00DC21BF">
                            <w:rPr>
                              <w:rStyle w:val="Style6"/>
                            </w:rPr>
                            <w:t>6</w:t>
                          </w:r>
                          <w:r w:rsidR="0081512A">
                            <w:rPr>
                              <w:rStyle w:val="Style6"/>
                            </w:rPr>
                            <w:t>-</w:t>
                          </w:r>
                          <w:r w:rsidR="0081512A" w:rsidRPr="0081512A">
                            <w:rPr>
                              <w:rStyle w:val="Style6"/>
                            </w:rPr>
                            <w:t>0</w:t>
                          </w:r>
                          <w:r w:rsidR="00B9687A">
                            <w:rPr>
                              <w:rStyle w:val="Style6"/>
                            </w:rPr>
                            <w:t>1</w:t>
                          </w:r>
                          <w:r w:rsidR="00AD55ED">
                            <w:rPr>
                              <w:rStyle w:val="Style6"/>
                            </w:rPr>
                            <w:t>3</w:t>
                          </w:r>
                          <w:r w:rsidR="00882724">
                            <w:rPr>
                              <w:rStyle w:val="Style6"/>
                            </w:rPr>
                            <w:t>9</w:t>
                          </w:r>
                        </w:p>
                      </w:sdtContent>
                    </w:sdt>
                  </w:txbxContent>
                </v:textbox>
              </v:shape>
              <v:shape id="Text Box 24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<v:textbox style="mso-next-textbox:#Text Box 24">
                  <w:txbxContent>
                    <w:p w14:paraId="0BF62884" w14:textId="77777777" w:rsidR="00840E00" w:rsidRPr="00535962" w:rsidRDefault="00840E00" w:rsidP="00840E0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</w:p>
    <w:p w14:paraId="5A51D4F2" w14:textId="77777777" w:rsidR="00535962" w:rsidRPr="00535962" w:rsidRDefault="00882724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114E9C55">
          <v:shape id="Text Box 16" o:spid="_x0000_s1033" type="#_x0000_t202" style="position:absolute;margin-left:285.75pt;margin-top:18.6pt;width:147pt;height:22pt;z-index:251657216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wj7hgIAABg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" stroked="f">
            <v:textbox>
              <w:txbxContent>
                <w:p w14:paraId="40D99A8C" w14:textId="77777777" w:rsidR="002E1412" w:rsidRPr="002E1412" w:rsidRDefault="00882724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11463860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16375552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49266F" w:rsidRPr="00E86925">
                                <w:rPr>
                                  <w:rStyle w:val="Style6"/>
                                </w:rPr>
                                <w:t>MINISTERIO DE DEFENSA</w:t>
                              </w:r>
                            </w:sdtContent>
                          </w:sdt>
                        </w:sdtContent>
                      </w:sdt>
                    </w:sdtContent>
                  </w:sdt>
                </w:p>
              </w:txbxContent>
            </v:textbox>
          </v:shape>
        </w:pict>
      </w:r>
    </w:p>
    <w:p w14:paraId="10632953" w14:textId="77777777" w:rsidR="0049266F" w:rsidRDefault="00882724" w:rsidP="00E81276">
      <w:r>
        <w:rPr>
          <w:noProof/>
          <w:color w:val="FF0000"/>
          <w:lang w:val="es-DO" w:eastAsia="es-DO"/>
        </w:rPr>
        <w:pict w14:anchorId="0FD01337">
          <v:shape id="Text Box 18" o:spid="_x0000_s1035" type="#_x0000_t202" style="position:absolute;margin-left:250.5pt;margin-top:18.7pt;width:233.45pt;height:30.85pt;z-index:25165824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" stroked="f">
            <v:textbox style="mso-next-textbox:#Text Box 18">
              <w:txbxContent>
                <w:p w14:paraId="7136AC90" w14:textId="77777777" w:rsidR="00F7443C" w:rsidRPr="004767CC" w:rsidRDefault="00882724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16375585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372FF">
                        <w:rPr>
                          <w:rStyle w:val="Style7"/>
                        </w:rPr>
                        <w:t>experiencia como contratista</w:t>
                      </w:r>
                    </w:sdtContent>
                  </w:sdt>
                </w:p>
              </w:txbxContent>
            </v:textbox>
          </v:shape>
        </w:pict>
      </w:r>
    </w:p>
    <w:p w14:paraId="47350DB9" w14:textId="77777777" w:rsidR="007372FF" w:rsidRPr="009C638F" w:rsidRDefault="007372FF" w:rsidP="0049266F">
      <w:pPr>
        <w:rPr>
          <w:rFonts w:ascii="Palatino Linotype" w:hAnsi="Palatino Linotype"/>
          <w:b/>
          <w:bCs/>
          <w:sz w:val="22"/>
          <w:szCs w:val="22"/>
        </w:rPr>
      </w:pPr>
    </w:p>
    <w:p w14:paraId="595C515D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45AA50D9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31EC7C89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5872563B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3562F3B2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20EA88A5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302BBA79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189D8063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6D5313EE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2730739E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08D04C71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3A114EF0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450E1664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487DE5ED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77FBF1D1" w14:textId="77777777" w:rsidTr="00822B7A">
        <w:trPr>
          <w:trHeight w:val="229"/>
          <w:jc w:val="center"/>
        </w:trPr>
        <w:tc>
          <w:tcPr>
            <w:tcW w:w="0" w:type="auto"/>
          </w:tcPr>
          <w:p w14:paraId="6088E9B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7F7B387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533354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88EE5A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D0C950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6BEF0B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62539A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D20A23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55D720F" w14:textId="77777777" w:rsidTr="00822B7A">
        <w:trPr>
          <w:trHeight w:val="211"/>
          <w:jc w:val="center"/>
        </w:trPr>
        <w:tc>
          <w:tcPr>
            <w:tcW w:w="0" w:type="auto"/>
          </w:tcPr>
          <w:p w14:paraId="1778D6F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1DB74E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B20C47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31D0CE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C85ACD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F43F47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D07577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DB289C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18D4962" w14:textId="77777777" w:rsidTr="00822B7A">
        <w:trPr>
          <w:trHeight w:val="229"/>
          <w:jc w:val="center"/>
        </w:trPr>
        <w:tc>
          <w:tcPr>
            <w:tcW w:w="0" w:type="auto"/>
          </w:tcPr>
          <w:p w14:paraId="1CED9B9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275D5B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D95286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E3C87A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32C27D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0025D9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5CC6F6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EDB63B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BC26E20" w14:textId="77777777" w:rsidTr="00822B7A">
        <w:trPr>
          <w:trHeight w:val="229"/>
          <w:jc w:val="center"/>
        </w:trPr>
        <w:tc>
          <w:tcPr>
            <w:tcW w:w="0" w:type="auto"/>
          </w:tcPr>
          <w:p w14:paraId="64450FA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875D4A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B6BEED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6B6CF0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E3205D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0177E1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04E43C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58A0A8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371AC7B" w14:textId="77777777" w:rsidTr="00822B7A">
        <w:trPr>
          <w:trHeight w:val="229"/>
          <w:jc w:val="center"/>
        </w:trPr>
        <w:tc>
          <w:tcPr>
            <w:tcW w:w="0" w:type="auto"/>
          </w:tcPr>
          <w:p w14:paraId="6D07AB5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A455A8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1B0091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958F1A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43C302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410D5E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4EB21E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B7FDDE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594730C" w14:textId="77777777" w:rsidTr="00822B7A">
        <w:trPr>
          <w:trHeight w:val="229"/>
          <w:jc w:val="center"/>
        </w:trPr>
        <w:tc>
          <w:tcPr>
            <w:tcW w:w="0" w:type="auto"/>
          </w:tcPr>
          <w:p w14:paraId="4AF2CD4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5FBA6B3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DB02D4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AC669F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8DB184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83EE11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F4EEB6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1A9AE6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EBADA1B" w14:textId="77777777" w:rsidTr="00822B7A">
        <w:trPr>
          <w:trHeight w:val="229"/>
          <w:jc w:val="center"/>
        </w:trPr>
        <w:tc>
          <w:tcPr>
            <w:tcW w:w="0" w:type="auto"/>
          </w:tcPr>
          <w:p w14:paraId="7B0E4DB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EC8C58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74E36F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EA0603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999570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AABC6F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AFCA00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8945CD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8588750" w14:textId="77777777" w:rsidTr="00822B7A">
        <w:trPr>
          <w:trHeight w:val="211"/>
          <w:jc w:val="center"/>
        </w:trPr>
        <w:tc>
          <w:tcPr>
            <w:tcW w:w="0" w:type="auto"/>
          </w:tcPr>
          <w:p w14:paraId="114E1F9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D1EBF5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F9F647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0DF013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63EE48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5D24D2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FE60AB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736B20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3E95F01" w14:textId="77777777" w:rsidTr="00822B7A">
        <w:trPr>
          <w:trHeight w:val="229"/>
          <w:jc w:val="center"/>
        </w:trPr>
        <w:tc>
          <w:tcPr>
            <w:tcW w:w="0" w:type="auto"/>
          </w:tcPr>
          <w:p w14:paraId="274C00E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9CC370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A68B4F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DF3D10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DA7F80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FE3EF2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65987C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3B9A48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F352E6D" w14:textId="77777777" w:rsidTr="00822B7A">
        <w:trPr>
          <w:trHeight w:val="229"/>
          <w:jc w:val="center"/>
        </w:trPr>
        <w:tc>
          <w:tcPr>
            <w:tcW w:w="0" w:type="auto"/>
          </w:tcPr>
          <w:p w14:paraId="7AEE774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963282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C07302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ACF7B4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4B7FE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1A65E3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679972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21A7D8C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7642F265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015A14FD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77E3F0F8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7EA049BC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6639AF66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4E0AD0DE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49266F">
      <w:footerReference w:type="default" r:id="rId9"/>
      <w:pgSz w:w="16838" w:h="11906" w:orient="landscape" w:code="9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F726AA" w14:textId="77777777" w:rsidR="0053293F" w:rsidRDefault="0053293F" w:rsidP="001007E7">
      <w:pPr>
        <w:spacing w:after="0" w:line="240" w:lineRule="auto"/>
      </w:pPr>
      <w:r>
        <w:separator/>
      </w:r>
    </w:p>
  </w:endnote>
  <w:endnote w:type="continuationSeparator" w:id="0">
    <w:p w14:paraId="59CA2D40" w14:textId="77777777" w:rsidR="0053293F" w:rsidRDefault="0053293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FBC31D" w14:textId="77777777" w:rsidR="001007E7" w:rsidRDefault="00882724">
    <w:pPr>
      <w:pStyle w:val="Piedepgina"/>
    </w:pPr>
    <w:r>
      <w:rPr>
        <w:rFonts w:ascii="Arial Narrow" w:hAnsi="Arial Narrow"/>
        <w:noProof/>
        <w:sz w:val="12"/>
        <w:lang w:val="es-DO" w:eastAsia="es-DO"/>
      </w:rPr>
      <w:pict w14:anchorId="061AA56D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8194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" filled="f" stroked="f">
          <v:textbox inset="0,0,0,0">
            <w:txbxContent>
              <w:p w14:paraId="4CD9FDB0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1341C6">
                  <w:rPr>
                    <w:sz w:val="14"/>
                    <w:szCs w:val="14"/>
                    <w:lang w:val="es-DO"/>
                  </w:rPr>
                  <w:t>UR.02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830A6F">
                  <w:rPr>
                    <w:sz w:val="14"/>
                    <w:szCs w:val="14"/>
                    <w:lang w:val="es-DO"/>
                  </w:rPr>
                  <w:t>4</w:t>
                </w:r>
              </w:p>
            </w:txbxContent>
          </v:textbox>
        </v:shape>
      </w:pict>
    </w:r>
    <w:r>
      <w:rPr>
        <w:rFonts w:ascii="Arial Narrow" w:hAnsi="Arial Narrow"/>
        <w:noProof/>
        <w:sz w:val="12"/>
        <w:lang w:val="es-DO" w:eastAsia="es-DO"/>
      </w:rPr>
      <w:pict w14:anchorId="4748F281">
        <v:shape id="Text Box 3" o:spid="_x0000_s8193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" filled="f" stroked="f">
          <v:textbox style="mso-fit-shape-to-text:t" inset="0,0,0,0">
            <w:txbxContent>
              <w:p w14:paraId="54A8BFC6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68D1FBA6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</w:txbxContent>
          </v:textbox>
        </v:shape>
      </w:pict>
    </w:r>
  </w:p>
  <w:p w14:paraId="1878E26A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548C29A3" wp14:editId="202625D6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092BCCB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4861B21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7DF082" w14:textId="77777777" w:rsidR="0053293F" w:rsidRDefault="0053293F" w:rsidP="001007E7">
      <w:pPr>
        <w:spacing w:after="0" w:line="240" w:lineRule="auto"/>
      </w:pPr>
      <w:r>
        <w:separator/>
      </w:r>
    </w:p>
  </w:footnote>
  <w:footnote w:type="continuationSeparator" w:id="0">
    <w:p w14:paraId="4C07A8A4" w14:textId="77777777" w:rsidR="0053293F" w:rsidRDefault="0053293F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43463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8196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10EA"/>
    <w:rsid w:val="00006FF2"/>
    <w:rsid w:val="0001679F"/>
    <w:rsid w:val="000223F8"/>
    <w:rsid w:val="00034DD9"/>
    <w:rsid w:val="00044819"/>
    <w:rsid w:val="000642B9"/>
    <w:rsid w:val="00090E8D"/>
    <w:rsid w:val="000A5DAC"/>
    <w:rsid w:val="000A6B49"/>
    <w:rsid w:val="000B3B70"/>
    <w:rsid w:val="000C2887"/>
    <w:rsid w:val="001007E7"/>
    <w:rsid w:val="001020C0"/>
    <w:rsid w:val="00116553"/>
    <w:rsid w:val="00123B8D"/>
    <w:rsid w:val="001341C6"/>
    <w:rsid w:val="001550BB"/>
    <w:rsid w:val="00157600"/>
    <w:rsid w:val="00165A4D"/>
    <w:rsid w:val="00170EC5"/>
    <w:rsid w:val="0017409E"/>
    <w:rsid w:val="001854A8"/>
    <w:rsid w:val="00187392"/>
    <w:rsid w:val="00191842"/>
    <w:rsid w:val="00194FF2"/>
    <w:rsid w:val="001A3BCD"/>
    <w:rsid w:val="001F28CC"/>
    <w:rsid w:val="001F73A7"/>
    <w:rsid w:val="002356C0"/>
    <w:rsid w:val="00235C6B"/>
    <w:rsid w:val="00253DBA"/>
    <w:rsid w:val="0026335F"/>
    <w:rsid w:val="002655DF"/>
    <w:rsid w:val="00284B63"/>
    <w:rsid w:val="002860A4"/>
    <w:rsid w:val="002971F5"/>
    <w:rsid w:val="002E1412"/>
    <w:rsid w:val="002F70BE"/>
    <w:rsid w:val="00310B7C"/>
    <w:rsid w:val="00314023"/>
    <w:rsid w:val="0031441A"/>
    <w:rsid w:val="003B38E0"/>
    <w:rsid w:val="003E45BB"/>
    <w:rsid w:val="003F0543"/>
    <w:rsid w:val="0042490F"/>
    <w:rsid w:val="00455A5D"/>
    <w:rsid w:val="00455AD0"/>
    <w:rsid w:val="00466B9C"/>
    <w:rsid w:val="004704F9"/>
    <w:rsid w:val="004762B3"/>
    <w:rsid w:val="004767CC"/>
    <w:rsid w:val="0049266F"/>
    <w:rsid w:val="004A550A"/>
    <w:rsid w:val="004C2609"/>
    <w:rsid w:val="004C4743"/>
    <w:rsid w:val="004D2B1A"/>
    <w:rsid w:val="0053293F"/>
    <w:rsid w:val="00535962"/>
    <w:rsid w:val="00551CCA"/>
    <w:rsid w:val="005B442B"/>
    <w:rsid w:val="005D1C67"/>
    <w:rsid w:val="00602C05"/>
    <w:rsid w:val="00611A07"/>
    <w:rsid w:val="0062592A"/>
    <w:rsid w:val="006506D0"/>
    <w:rsid w:val="00651E48"/>
    <w:rsid w:val="006709BC"/>
    <w:rsid w:val="00674D6B"/>
    <w:rsid w:val="006758C0"/>
    <w:rsid w:val="006916D1"/>
    <w:rsid w:val="00691E7F"/>
    <w:rsid w:val="00696249"/>
    <w:rsid w:val="006A43C4"/>
    <w:rsid w:val="006A6D20"/>
    <w:rsid w:val="006A7DDD"/>
    <w:rsid w:val="006C0B25"/>
    <w:rsid w:val="00707A40"/>
    <w:rsid w:val="007369B1"/>
    <w:rsid w:val="007372FF"/>
    <w:rsid w:val="007563D3"/>
    <w:rsid w:val="00765605"/>
    <w:rsid w:val="00780880"/>
    <w:rsid w:val="007B6F6F"/>
    <w:rsid w:val="007D608F"/>
    <w:rsid w:val="007F1107"/>
    <w:rsid w:val="007F327E"/>
    <w:rsid w:val="00810515"/>
    <w:rsid w:val="0081512A"/>
    <w:rsid w:val="00822B7A"/>
    <w:rsid w:val="00830A6F"/>
    <w:rsid w:val="0083342F"/>
    <w:rsid w:val="00840E00"/>
    <w:rsid w:val="008610EA"/>
    <w:rsid w:val="00871AF4"/>
    <w:rsid w:val="00882724"/>
    <w:rsid w:val="00884D27"/>
    <w:rsid w:val="00887BE5"/>
    <w:rsid w:val="00896739"/>
    <w:rsid w:val="008A394C"/>
    <w:rsid w:val="008A68D0"/>
    <w:rsid w:val="008B3AE5"/>
    <w:rsid w:val="008D6AFC"/>
    <w:rsid w:val="00933F5C"/>
    <w:rsid w:val="009477CB"/>
    <w:rsid w:val="009A2AEC"/>
    <w:rsid w:val="009A41E5"/>
    <w:rsid w:val="009C4ABA"/>
    <w:rsid w:val="00A16099"/>
    <w:rsid w:val="00A640BD"/>
    <w:rsid w:val="00A6449B"/>
    <w:rsid w:val="00A73BAD"/>
    <w:rsid w:val="00AB0F33"/>
    <w:rsid w:val="00AB4966"/>
    <w:rsid w:val="00AC0F95"/>
    <w:rsid w:val="00AC1C2B"/>
    <w:rsid w:val="00AD55ED"/>
    <w:rsid w:val="00AD7919"/>
    <w:rsid w:val="00AE0C17"/>
    <w:rsid w:val="00AF0D2F"/>
    <w:rsid w:val="00B00012"/>
    <w:rsid w:val="00B341D4"/>
    <w:rsid w:val="00B36E0A"/>
    <w:rsid w:val="00B420BA"/>
    <w:rsid w:val="00B62EEF"/>
    <w:rsid w:val="00B9687A"/>
    <w:rsid w:val="00B97B51"/>
    <w:rsid w:val="00BB5C02"/>
    <w:rsid w:val="00BC1D0C"/>
    <w:rsid w:val="00BC61BD"/>
    <w:rsid w:val="00BD0227"/>
    <w:rsid w:val="00BE4FB0"/>
    <w:rsid w:val="00C02595"/>
    <w:rsid w:val="00C07942"/>
    <w:rsid w:val="00C3792D"/>
    <w:rsid w:val="00C465F9"/>
    <w:rsid w:val="00C470D0"/>
    <w:rsid w:val="00C60365"/>
    <w:rsid w:val="00C66D08"/>
    <w:rsid w:val="00C95ADE"/>
    <w:rsid w:val="00CA4661"/>
    <w:rsid w:val="00CA5A93"/>
    <w:rsid w:val="00CE67A3"/>
    <w:rsid w:val="00CF0462"/>
    <w:rsid w:val="00CF6A88"/>
    <w:rsid w:val="00D24FA7"/>
    <w:rsid w:val="00D64696"/>
    <w:rsid w:val="00D67638"/>
    <w:rsid w:val="00D82E53"/>
    <w:rsid w:val="00D90D49"/>
    <w:rsid w:val="00DA6DED"/>
    <w:rsid w:val="00DC21BF"/>
    <w:rsid w:val="00DC5D96"/>
    <w:rsid w:val="00DD4F3E"/>
    <w:rsid w:val="00E01DFC"/>
    <w:rsid w:val="00E13E55"/>
    <w:rsid w:val="00E1461C"/>
    <w:rsid w:val="00E240ED"/>
    <w:rsid w:val="00E37B1C"/>
    <w:rsid w:val="00E43904"/>
    <w:rsid w:val="00E576AB"/>
    <w:rsid w:val="00E81276"/>
    <w:rsid w:val="00E9021D"/>
    <w:rsid w:val="00E90AB7"/>
    <w:rsid w:val="00E97D20"/>
    <w:rsid w:val="00EA7406"/>
    <w:rsid w:val="00EC4E22"/>
    <w:rsid w:val="00ED39DD"/>
    <w:rsid w:val="00EE6960"/>
    <w:rsid w:val="00F001A0"/>
    <w:rsid w:val="00F116C5"/>
    <w:rsid w:val="00F225BF"/>
    <w:rsid w:val="00F24633"/>
    <w:rsid w:val="00F25B99"/>
    <w:rsid w:val="00F4086F"/>
    <w:rsid w:val="00F50CCE"/>
    <w:rsid w:val="00F53753"/>
    <w:rsid w:val="00F56931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6"/>
    <o:shapelayout v:ext="edit">
      <o:idmap v:ext="edit" data="1"/>
    </o:shapelayout>
  </w:shapeDefaults>
  <w:decimalSymbol w:val="."/>
  <w:listSeparator w:val=";"/>
  <w14:docId w14:val="21CE9B85"/>
  <w15:docId w15:val="{463F80D6-5BD7-4154-9AF0-DC8905563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865BC4-E4EF-4080-8018-DA394DF89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24</TotalTime>
  <Pages>1</Pages>
  <Words>136</Words>
  <Characters>754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yvolquez</dc:creator>
  <cp:lastModifiedBy>Alexis Leandro Santana Floria</cp:lastModifiedBy>
  <cp:revision>46</cp:revision>
  <cp:lastPrinted>2011-03-04T19:05:00Z</cp:lastPrinted>
  <dcterms:created xsi:type="dcterms:W3CDTF">2014-01-02T13:42:00Z</dcterms:created>
  <dcterms:modified xsi:type="dcterms:W3CDTF">2026-09-25T12:56:00Z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2023-04-26T20:38:27Z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68c20ca2-974b-4e15-b1de-a78fbf06ee04</vt:lpwstr>
  </property>
  <property fmtid="{D5CDD505-2E9C-101B-9397-08002B2CF9AE}" pid="8" name="MSIP_Label_defa4170-0d19-0005-0004-bc88714345d2_ContentBits">
    <vt:lpwstr>0</vt:lpwstr>
  </property>
</Properties>
</file>