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1F321" w14:textId="10CA4A15" w:rsidR="0049266F" w:rsidRPr="0049266F" w:rsidRDefault="00513E15" w:rsidP="00535962">
      <w:pPr>
        <w:rPr>
          <w:sz w:val="1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87CA2B9" wp14:editId="3A5C2B7E">
            <wp:simplePos x="0" y="0"/>
            <wp:positionH relativeFrom="column">
              <wp:posOffset>3092885</wp:posOffset>
            </wp:positionH>
            <wp:positionV relativeFrom="paragraph">
              <wp:posOffset>-374746</wp:posOffset>
            </wp:positionV>
            <wp:extent cx="2851513" cy="1089965"/>
            <wp:effectExtent l="0" t="0" r="635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513" cy="10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1AF7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746E72A9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2056" type="#_x0000_t202" style="position:absolute;margin-left:-24.35pt;margin-top:-24.15pt;width:74.65pt;height:24.0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50D60074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  <w:r w:rsidR="0049266F">
        <w:t xml:space="preserve">   </w:t>
      </w:r>
    </w:p>
    <w:p w14:paraId="06D8E49A" w14:textId="7C096DE8" w:rsidR="0049266F" w:rsidRDefault="00EF1AF7" w:rsidP="0049266F">
      <w:r>
        <w:rPr>
          <w:noProof/>
          <w:lang w:val="es-DO" w:eastAsia="es-DO"/>
        </w:rPr>
        <w:pict w14:anchorId="3685F910">
          <v:group id="Group 20" o:spid="_x0000_s2051" style="position:absolute;margin-left:562.7pt;margin-top:2.4pt;width:155.65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2054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style="mso-next-textbox:#Text Box 23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370915063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AA7BED1" w14:textId="07F0B03A" w:rsidR="00C6025B" w:rsidRPr="00535962" w:rsidRDefault="00730233" w:rsidP="00C6025B">
                              <w:pPr>
                                <w:jc w:val="center"/>
                              </w:pPr>
                              <w:r w:rsidRPr="00730233">
                                <w:rPr>
                                  <w:rStyle w:val="Style2"/>
                                </w:rPr>
                                <w:t>MIDE-CCC-CP-2026-0032</w:t>
                              </w:r>
                            </w:p>
                          </w:sdtContent>
                        </w:sdt>
                        <w:p w14:paraId="405039B5" w14:textId="77777777" w:rsidR="00840E00" w:rsidRPr="00563F04" w:rsidRDefault="0049266F" w:rsidP="00840E00">
                          <w:pPr>
                            <w:jc w:val="center"/>
                            <w:rPr>
                              <w:lang w:val="es-DO"/>
                            </w:rPr>
                          </w:pPr>
                          <w:r w:rsidRPr="009D414F">
                            <w:rPr>
                              <w:rStyle w:val="Textodelmarcadordeposicin"/>
                            </w:rPr>
                            <w:t>.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 style="mso-next-textbox:#Text Box 24">
                  <w:txbxContent>
                    <w:p w14:paraId="27ED2C2D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49C6907B" w14:textId="77777777" w:rsidR="00535962" w:rsidRPr="00535962" w:rsidRDefault="00EF1AF7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4CB09D6C">
          <v:shape id="Text Box 16" o:spid="_x0000_s2057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1EEBF8D4" w14:textId="77777777" w:rsidR="002E1412" w:rsidRPr="002E1412" w:rsidRDefault="00EF1AF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61A1A2C9" w14:textId="77777777" w:rsidR="0049266F" w:rsidRDefault="00EF1AF7" w:rsidP="00E81276">
      <w:r>
        <w:rPr>
          <w:noProof/>
          <w:color w:val="FF0000"/>
          <w:lang w:val="es-DO" w:eastAsia="es-DO"/>
        </w:rPr>
        <w:pict w14:anchorId="2E94246F">
          <v:shape id="Text Box 18" o:spid="_x0000_s2059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1D82B4C3" w14:textId="77777777" w:rsidR="00F7443C" w:rsidRPr="004767CC" w:rsidRDefault="00EF1AF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10EEECA3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38F8E71B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3FC6D1FF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4972FFA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BC65F3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440A27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E659D18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1EA694DE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77A9BAFF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4577CB3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1FBCADB7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2461150E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B71902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0EB5033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5149FC6C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516C8C90" w14:textId="77777777" w:rsidTr="00822B7A">
        <w:trPr>
          <w:trHeight w:val="229"/>
          <w:jc w:val="center"/>
        </w:trPr>
        <w:tc>
          <w:tcPr>
            <w:tcW w:w="0" w:type="auto"/>
          </w:tcPr>
          <w:p w14:paraId="3B485D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240E21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E2E82A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957AC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388E2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56F17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1E05F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7BD3A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4409DA6" w14:textId="77777777" w:rsidTr="00822B7A">
        <w:trPr>
          <w:trHeight w:val="211"/>
          <w:jc w:val="center"/>
        </w:trPr>
        <w:tc>
          <w:tcPr>
            <w:tcW w:w="0" w:type="auto"/>
          </w:tcPr>
          <w:p w14:paraId="4C5949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8564D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1EDC6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9D2C3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5A3C2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66496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BEB73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2C9D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A3DABD" w14:textId="77777777" w:rsidTr="00822B7A">
        <w:trPr>
          <w:trHeight w:val="229"/>
          <w:jc w:val="center"/>
        </w:trPr>
        <w:tc>
          <w:tcPr>
            <w:tcW w:w="0" w:type="auto"/>
          </w:tcPr>
          <w:p w14:paraId="6DECECF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54B2C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FE4C4D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610E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46BAC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1D4C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AFB177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C048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D692E7B" w14:textId="77777777" w:rsidTr="00822B7A">
        <w:trPr>
          <w:trHeight w:val="229"/>
          <w:jc w:val="center"/>
        </w:trPr>
        <w:tc>
          <w:tcPr>
            <w:tcW w:w="0" w:type="auto"/>
          </w:tcPr>
          <w:p w14:paraId="7D0B7A2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C59D6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D84E1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BC8E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5BECE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3FB32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C1131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806F17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600ECD5" w14:textId="77777777" w:rsidTr="00822B7A">
        <w:trPr>
          <w:trHeight w:val="229"/>
          <w:jc w:val="center"/>
        </w:trPr>
        <w:tc>
          <w:tcPr>
            <w:tcW w:w="0" w:type="auto"/>
          </w:tcPr>
          <w:p w14:paraId="6728E1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60BE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8753E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4E7A5B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CE704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BB6DA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0E047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728DF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E4F06D5" w14:textId="77777777" w:rsidTr="00822B7A">
        <w:trPr>
          <w:trHeight w:val="229"/>
          <w:jc w:val="center"/>
        </w:trPr>
        <w:tc>
          <w:tcPr>
            <w:tcW w:w="0" w:type="auto"/>
          </w:tcPr>
          <w:p w14:paraId="5C8A6B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4555F8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E180D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BBBE7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B4B9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A4BF6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F407A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7A9F5F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EECE1BC" w14:textId="77777777" w:rsidTr="00822B7A">
        <w:trPr>
          <w:trHeight w:val="229"/>
          <w:jc w:val="center"/>
        </w:trPr>
        <w:tc>
          <w:tcPr>
            <w:tcW w:w="0" w:type="auto"/>
          </w:tcPr>
          <w:p w14:paraId="38C619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2C79B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E9966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232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F979E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9E47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11F57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A663A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953F4CB" w14:textId="77777777" w:rsidTr="00822B7A">
        <w:trPr>
          <w:trHeight w:val="211"/>
          <w:jc w:val="center"/>
        </w:trPr>
        <w:tc>
          <w:tcPr>
            <w:tcW w:w="0" w:type="auto"/>
          </w:tcPr>
          <w:p w14:paraId="109CE50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E0A2D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76D70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C8D68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80106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501D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E7FAF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387BC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3298225" w14:textId="77777777" w:rsidTr="00822B7A">
        <w:trPr>
          <w:trHeight w:val="229"/>
          <w:jc w:val="center"/>
        </w:trPr>
        <w:tc>
          <w:tcPr>
            <w:tcW w:w="0" w:type="auto"/>
          </w:tcPr>
          <w:p w14:paraId="44E2D1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C95DA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BE428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AEF5B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B84D4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1E540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2EFE6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8731C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3521D6B" w14:textId="77777777" w:rsidTr="00822B7A">
        <w:trPr>
          <w:trHeight w:val="229"/>
          <w:jc w:val="center"/>
        </w:trPr>
        <w:tc>
          <w:tcPr>
            <w:tcW w:w="0" w:type="auto"/>
          </w:tcPr>
          <w:p w14:paraId="2A729B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9BD05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38FD8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065FD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3B1B9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43670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78B4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63FA9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603F85A2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7FF68A0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01A9AF1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7B6EC6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F976DD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3F5D2C04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49775" w14:textId="77777777" w:rsidR="00EF1AF7" w:rsidRDefault="00EF1AF7" w:rsidP="001007E7">
      <w:pPr>
        <w:spacing w:after="0" w:line="240" w:lineRule="auto"/>
      </w:pPr>
      <w:r>
        <w:separator/>
      </w:r>
    </w:p>
  </w:endnote>
  <w:endnote w:type="continuationSeparator" w:id="0">
    <w:p w14:paraId="25779289" w14:textId="77777777" w:rsidR="00EF1AF7" w:rsidRDefault="00EF1AF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2206E" w14:textId="77777777" w:rsidR="001007E7" w:rsidRDefault="00EF1AF7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459A590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2641ABC6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4D558515">
        <v:shape id="Text Box 3" o:spid="_x0000_s1025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61AD7C4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786C2FB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58F2EC22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64DF5663" wp14:editId="6701F30C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A59BBD3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5F8787E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35373" w14:textId="77777777" w:rsidR="00EF1AF7" w:rsidRDefault="00EF1AF7" w:rsidP="001007E7">
      <w:pPr>
        <w:spacing w:after="0" w:line="240" w:lineRule="auto"/>
      </w:pPr>
      <w:r>
        <w:separator/>
      </w:r>
    </w:p>
  </w:footnote>
  <w:footnote w:type="continuationSeparator" w:id="0">
    <w:p w14:paraId="65D862EC" w14:textId="77777777" w:rsidR="00EF1AF7" w:rsidRDefault="00EF1AF7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4083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02F26"/>
    <w:rsid w:val="0001679F"/>
    <w:rsid w:val="00034DD9"/>
    <w:rsid w:val="00050BC1"/>
    <w:rsid w:val="00060BC0"/>
    <w:rsid w:val="00062515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44B4"/>
    <w:rsid w:val="00165A4D"/>
    <w:rsid w:val="00170EC5"/>
    <w:rsid w:val="00191842"/>
    <w:rsid w:val="00194FF2"/>
    <w:rsid w:val="00195DE3"/>
    <w:rsid w:val="001F28CC"/>
    <w:rsid w:val="001F73A7"/>
    <w:rsid w:val="002356C0"/>
    <w:rsid w:val="00253DBA"/>
    <w:rsid w:val="0026335F"/>
    <w:rsid w:val="002655DF"/>
    <w:rsid w:val="002779FD"/>
    <w:rsid w:val="00284B63"/>
    <w:rsid w:val="002860A4"/>
    <w:rsid w:val="002930D5"/>
    <w:rsid w:val="002971F5"/>
    <w:rsid w:val="002E1412"/>
    <w:rsid w:val="00314023"/>
    <w:rsid w:val="0031441A"/>
    <w:rsid w:val="003B38E0"/>
    <w:rsid w:val="003F0543"/>
    <w:rsid w:val="00411496"/>
    <w:rsid w:val="0042490F"/>
    <w:rsid w:val="00466B9C"/>
    <w:rsid w:val="004762B3"/>
    <w:rsid w:val="004767CC"/>
    <w:rsid w:val="0049266F"/>
    <w:rsid w:val="0049709D"/>
    <w:rsid w:val="004C4743"/>
    <w:rsid w:val="004D3255"/>
    <w:rsid w:val="00513E15"/>
    <w:rsid w:val="0053293F"/>
    <w:rsid w:val="00535962"/>
    <w:rsid w:val="00551CCA"/>
    <w:rsid w:val="00563F04"/>
    <w:rsid w:val="005B442B"/>
    <w:rsid w:val="00602C05"/>
    <w:rsid w:val="00611A07"/>
    <w:rsid w:val="00613001"/>
    <w:rsid w:val="0062592A"/>
    <w:rsid w:val="006506D0"/>
    <w:rsid w:val="00651E48"/>
    <w:rsid w:val="006709BC"/>
    <w:rsid w:val="006758C0"/>
    <w:rsid w:val="006A43C4"/>
    <w:rsid w:val="006A684F"/>
    <w:rsid w:val="006B537C"/>
    <w:rsid w:val="00730233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4136D"/>
    <w:rsid w:val="008534AE"/>
    <w:rsid w:val="008610EA"/>
    <w:rsid w:val="00883746"/>
    <w:rsid w:val="00896739"/>
    <w:rsid w:val="008A68D0"/>
    <w:rsid w:val="008B3AE5"/>
    <w:rsid w:val="009A2AEC"/>
    <w:rsid w:val="009A41E5"/>
    <w:rsid w:val="009F5928"/>
    <w:rsid w:val="00A16099"/>
    <w:rsid w:val="00A640BD"/>
    <w:rsid w:val="00A6449B"/>
    <w:rsid w:val="00A70B66"/>
    <w:rsid w:val="00A73BAD"/>
    <w:rsid w:val="00AB0F33"/>
    <w:rsid w:val="00AB4966"/>
    <w:rsid w:val="00AC0F95"/>
    <w:rsid w:val="00AD7919"/>
    <w:rsid w:val="00AE0C17"/>
    <w:rsid w:val="00AF0D2F"/>
    <w:rsid w:val="00B00268"/>
    <w:rsid w:val="00B420BA"/>
    <w:rsid w:val="00B62EEF"/>
    <w:rsid w:val="00B97B51"/>
    <w:rsid w:val="00BC1D0C"/>
    <w:rsid w:val="00BC61BD"/>
    <w:rsid w:val="00BD53F2"/>
    <w:rsid w:val="00BE4FB0"/>
    <w:rsid w:val="00C02595"/>
    <w:rsid w:val="00C04E5B"/>
    <w:rsid w:val="00C3792D"/>
    <w:rsid w:val="00C465F9"/>
    <w:rsid w:val="00C470D0"/>
    <w:rsid w:val="00C51039"/>
    <w:rsid w:val="00C6025B"/>
    <w:rsid w:val="00C60365"/>
    <w:rsid w:val="00C66D08"/>
    <w:rsid w:val="00C95ADE"/>
    <w:rsid w:val="00CA4661"/>
    <w:rsid w:val="00CD097F"/>
    <w:rsid w:val="00CE67A3"/>
    <w:rsid w:val="00CF611D"/>
    <w:rsid w:val="00D24265"/>
    <w:rsid w:val="00D24FA7"/>
    <w:rsid w:val="00D3321E"/>
    <w:rsid w:val="00D64696"/>
    <w:rsid w:val="00D90D49"/>
    <w:rsid w:val="00DC5D96"/>
    <w:rsid w:val="00DD0798"/>
    <w:rsid w:val="00DD4F3E"/>
    <w:rsid w:val="00E13E55"/>
    <w:rsid w:val="00E615A3"/>
    <w:rsid w:val="00E81276"/>
    <w:rsid w:val="00EA7406"/>
    <w:rsid w:val="00ED39DD"/>
    <w:rsid w:val="00EE6960"/>
    <w:rsid w:val="00EF1AF7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9760D"/>
    <w:rsid w:val="00FC1044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;"/>
  <w14:docId w14:val="4B781B3F"/>
  <w15:docId w15:val="{D84585B4-5546-4E9D-A116-9310EF18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7601C-118C-4AFB-9897-ECC05121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15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24</cp:revision>
  <cp:lastPrinted>2011-03-04T19:05:00Z</cp:lastPrinted>
  <dcterms:created xsi:type="dcterms:W3CDTF">2014-01-02T13:42:00Z</dcterms:created>
  <dcterms:modified xsi:type="dcterms:W3CDTF">2026-09-25T21:31:00Z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2023-02-16T13:07:35Z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c0b3c564-4df9-4da7-a7d3-d84d95ccceda</vt:lpwstr>
  </property>
  <property fmtid="{D5CDD505-2E9C-101B-9397-08002B2CF9AE}" pid="8" name="MSIP_Label_defa4170-0d19-0005-0004-bc88714345d2_ContentBits">
    <vt:lpwstr>0</vt:lpwstr>
  </property>
</Properties>
</file>