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4D293" w14:textId="64EB2A32" w:rsidR="009D414F" w:rsidRDefault="00781AAF" w:rsidP="00130549">
      <w:pPr>
        <w:tabs>
          <w:tab w:val="right" w:pos="9027"/>
        </w:tabs>
      </w:pPr>
      <w:r w:rsidRPr="00781AAF">
        <w:rPr>
          <w:noProof/>
        </w:rPr>
        <w:drawing>
          <wp:anchor distT="0" distB="0" distL="114300" distR="114300" simplePos="0" relativeHeight="251658240" behindDoc="1" locked="0" layoutInCell="1" allowOverlap="1" wp14:anchorId="2CBEB893" wp14:editId="7EA56E7D">
            <wp:simplePos x="0" y="0"/>
            <wp:positionH relativeFrom="column">
              <wp:posOffset>1327868</wp:posOffset>
            </wp:positionH>
            <wp:positionV relativeFrom="paragraph">
              <wp:posOffset>-302149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EF72B" w14:textId="77777777" w:rsidR="009D414F" w:rsidRDefault="000B3406" w:rsidP="00130549">
      <w:pPr>
        <w:tabs>
          <w:tab w:val="right" w:pos="9027"/>
        </w:tabs>
      </w:pPr>
      <w:r>
        <w:rPr>
          <w:noProof/>
          <w:lang w:val="en-US"/>
        </w:rPr>
        <w:pict w14:anchorId="536CE5A3">
          <v:group id="_x0000_s2068" style="position:absolute;margin-left:354.45pt;margin-top:.45pt;width:150.65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6C1E439" w14:textId="38BCE7D9" w:rsidR="00966C94" w:rsidRPr="00966C94" w:rsidRDefault="00E2470A" w:rsidP="00966C94">
                              <w:r w:rsidRPr="00E2470A">
                                <w:rPr>
                                  <w:rStyle w:val="Style2"/>
                                </w:rPr>
                                <w:t>MIDE-CCC-CP-2026-0032</w:t>
                              </w:r>
                            </w:p>
                          </w:sdtContent>
                        </w:sdt>
                        <w:p w14:paraId="775D2EBA" w14:textId="77777777" w:rsidR="009D414F" w:rsidRPr="009D414F" w:rsidRDefault="009D414F" w:rsidP="009D414F"/>
                        <w:p w14:paraId="4CD69579" w14:textId="77777777" w:rsidR="00130549" w:rsidRPr="00535962" w:rsidRDefault="000B3406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7A868BA4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08CF513" w14:textId="77777777" w:rsidR="00535962" w:rsidRPr="00F7167E" w:rsidRDefault="000B3406" w:rsidP="00130549">
      <w:pPr>
        <w:tabs>
          <w:tab w:val="right" w:pos="9027"/>
        </w:tabs>
      </w:pPr>
      <w:r>
        <w:rPr>
          <w:noProof/>
          <w:lang w:val="en-US"/>
        </w:rPr>
        <w:pict w14:anchorId="13B27835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46503226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4AA2CC8B" w14:textId="77777777" w:rsidR="00535962" w:rsidRPr="00535962" w:rsidRDefault="000B3406" w:rsidP="00535962">
      <w:r>
        <w:rPr>
          <w:rStyle w:val="Institucion"/>
          <w:color w:val="FF0000"/>
          <w:sz w:val="28"/>
          <w:lang w:eastAsia="zh-TW"/>
        </w:rPr>
        <w:pict w14:anchorId="40BA4280">
          <v:shape id="_x0000_s2064" type="#_x0000_t202" style="position:absolute;margin-left:162pt;margin-top:1.2pt;width:142.65pt;height:22pt;z-index:251691008;mso-width-relative:margin;mso-height-relative:margin" stroked="f">
            <v:textbox style="mso-next-textbox:#_x0000_s2064">
              <w:txbxContent>
                <w:p w14:paraId="68B034C2" w14:textId="77777777" w:rsidR="009D414F" w:rsidRPr="00E86925" w:rsidRDefault="000B3406" w:rsidP="009D414F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414F" w:rsidRPr="00E86925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  <w:p w14:paraId="4AE4ED50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628DC6E3" w14:textId="77777777" w:rsidR="00535962" w:rsidRDefault="000B3406" w:rsidP="00535962">
      <w:r>
        <w:rPr>
          <w:noProof/>
          <w:color w:val="FF0000"/>
          <w:lang w:eastAsia="zh-TW"/>
        </w:rPr>
        <w:pict w14:anchorId="4495F9A6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4728FD28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</w:p>
              </w:txbxContent>
            </v:textbox>
          </v:shape>
        </w:pict>
      </w:r>
    </w:p>
    <w:p w14:paraId="7413DCDC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90CE16D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3E30F607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775B45CD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0391D2D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C5173D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2BD4F53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23D0F69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2291832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4361701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C171FE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71F030C2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6E2F445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65EC27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1C57DE19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07307061" w14:textId="77777777" w:rsidTr="009079FB">
        <w:trPr>
          <w:trHeight w:val="731"/>
        </w:trPr>
        <w:tc>
          <w:tcPr>
            <w:tcW w:w="3402" w:type="dxa"/>
          </w:tcPr>
          <w:p w14:paraId="268B6DDA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0202E9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3E367FC2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4BD00A8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8B6E50E" w14:textId="77777777" w:rsidTr="009079FB">
        <w:trPr>
          <w:trHeight w:val="731"/>
        </w:trPr>
        <w:tc>
          <w:tcPr>
            <w:tcW w:w="3402" w:type="dxa"/>
          </w:tcPr>
          <w:p w14:paraId="6853E778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E3C334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DC48F36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79B6A02B" w14:textId="77777777" w:rsidTr="009079FB">
        <w:trPr>
          <w:trHeight w:val="731"/>
        </w:trPr>
        <w:tc>
          <w:tcPr>
            <w:tcW w:w="3402" w:type="dxa"/>
          </w:tcPr>
          <w:p w14:paraId="5B7E2D2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2969CDE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70C9B8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E2B789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4BD690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1742D34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8C01A42" w14:textId="77777777" w:rsidTr="009079FB">
        <w:tc>
          <w:tcPr>
            <w:tcW w:w="3229" w:type="dxa"/>
            <w:vAlign w:val="center"/>
          </w:tcPr>
          <w:p w14:paraId="20F70C0B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4095C7E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4D22D4D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4C4B1EF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78F060D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27E25EE2" w14:textId="77777777" w:rsidTr="009079FB">
        <w:tc>
          <w:tcPr>
            <w:tcW w:w="3229" w:type="dxa"/>
          </w:tcPr>
          <w:p w14:paraId="3CBC1D1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7B496E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060EFC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7F21FF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EC21D1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E75B022" w14:textId="77777777" w:rsidTr="009079FB">
        <w:tc>
          <w:tcPr>
            <w:tcW w:w="3229" w:type="dxa"/>
          </w:tcPr>
          <w:p w14:paraId="325EDD0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C52B9C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CADC56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17B16F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2C3E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E74CCDC" w14:textId="77777777" w:rsidTr="009079FB">
        <w:tc>
          <w:tcPr>
            <w:tcW w:w="3229" w:type="dxa"/>
          </w:tcPr>
          <w:p w14:paraId="43F2DE9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75249A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AE1779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6B5E4D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B184DF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1E3E79E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F396E1E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4246F3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EA887C9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426DE3A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0CC2D83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9ED23A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97C77B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17EED4B8" w14:textId="77777777" w:rsidTr="009079FB">
        <w:tc>
          <w:tcPr>
            <w:tcW w:w="3261" w:type="dxa"/>
            <w:vAlign w:val="center"/>
          </w:tcPr>
          <w:p w14:paraId="070938A5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07CEB5E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0256651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5D2ED84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73A59119" w14:textId="77777777" w:rsidTr="009079FB">
        <w:tc>
          <w:tcPr>
            <w:tcW w:w="3261" w:type="dxa"/>
          </w:tcPr>
          <w:p w14:paraId="406362A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3FCD336E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3E3ADFB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BEB1C24" w14:textId="77777777" w:rsidTr="009079FB">
        <w:tc>
          <w:tcPr>
            <w:tcW w:w="3261" w:type="dxa"/>
          </w:tcPr>
          <w:p w14:paraId="31BC649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36AEB8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7D9DC7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A36E49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9CAE53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6897DD38" w14:textId="77777777" w:rsidTr="009079FB">
        <w:tc>
          <w:tcPr>
            <w:tcW w:w="1560" w:type="dxa"/>
            <w:vAlign w:val="center"/>
          </w:tcPr>
          <w:p w14:paraId="07C89B7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6010351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5FE9012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8DE475B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264302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64F0ECA6" w14:textId="77777777" w:rsidTr="009079FB">
        <w:tc>
          <w:tcPr>
            <w:tcW w:w="1560" w:type="dxa"/>
          </w:tcPr>
          <w:p w14:paraId="250EAF1F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3F6102D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B5DB8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B2939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6BD4FCB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08DBB27" w14:textId="77777777" w:rsidTr="009079FB">
        <w:tc>
          <w:tcPr>
            <w:tcW w:w="1560" w:type="dxa"/>
          </w:tcPr>
          <w:p w14:paraId="09B37E3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5FEAD2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454D1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AC483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B5B81C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200A3F7" w14:textId="77777777" w:rsidTr="009079FB">
        <w:tc>
          <w:tcPr>
            <w:tcW w:w="1560" w:type="dxa"/>
          </w:tcPr>
          <w:p w14:paraId="3851B28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13B3D2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8A53BD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F6401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3056BA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A14F2E2" w14:textId="77777777" w:rsidTr="009079FB">
        <w:tc>
          <w:tcPr>
            <w:tcW w:w="1560" w:type="dxa"/>
          </w:tcPr>
          <w:p w14:paraId="3D9F05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8A610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D6C36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1209E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E12961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0B68B9C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616D2C4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34A05CAE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71050E3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FBC77E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120FB00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949FAC0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06258A18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692F753C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37D9" w14:textId="77777777" w:rsidR="000B3406" w:rsidRDefault="000B3406" w:rsidP="001007E7">
      <w:pPr>
        <w:spacing w:after="0" w:line="240" w:lineRule="auto"/>
      </w:pPr>
      <w:r>
        <w:separator/>
      </w:r>
    </w:p>
  </w:endnote>
  <w:endnote w:type="continuationSeparator" w:id="0">
    <w:p w14:paraId="73E035B0" w14:textId="77777777" w:rsidR="000B3406" w:rsidRDefault="000B340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977B" w14:textId="77777777" w:rsidR="001007E7" w:rsidRDefault="000B3406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10F65E3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3530AC4B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68915BB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0A094037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1FF12C70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4139826" wp14:editId="5EC0D54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424F52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8DD4D6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CEF54C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493AFB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0C877C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CEBA5" w14:textId="77777777" w:rsidR="000B3406" w:rsidRDefault="000B3406" w:rsidP="001007E7">
      <w:pPr>
        <w:spacing w:after="0" w:line="240" w:lineRule="auto"/>
      </w:pPr>
      <w:r>
        <w:separator/>
      </w:r>
    </w:p>
  </w:footnote>
  <w:footnote w:type="continuationSeparator" w:id="0">
    <w:p w14:paraId="51C989CC" w14:textId="77777777" w:rsidR="000B3406" w:rsidRDefault="000B3406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680F5" w14:textId="77777777" w:rsidR="004D25CB" w:rsidRDefault="000B3406">
    <w:pPr>
      <w:pStyle w:val="Encabezado"/>
    </w:pPr>
    <w:r>
      <w:rPr>
        <w:noProof/>
        <w:lang w:val="en-US"/>
      </w:rPr>
      <w:pict w14:anchorId="6457A233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56D170C9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9077D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637BFA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9077D" w:rsidRPr="00C9077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14970">
    <w:abstractNumId w:val="0"/>
  </w:num>
  <w:num w:numId="2" w16cid:durableId="571506223">
    <w:abstractNumId w:val="2"/>
  </w:num>
  <w:num w:numId="3" w16cid:durableId="1039090608">
    <w:abstractNumId w:val="1"/>
  </w:num>
  <w:num w:numId="4" w16cid:durableId="843202061">
    <w:abstractNumId w:val="3"/>
  </w:num>
  <w:num w:numId="5" w16cid:durableId="1125348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50BC1"/>
    <w:rsid w:val="00071BD7"/>
    <w:rsid w:val="000A35DD"/>
    <w:rsid w:val="000B0DCD"/>
    <w:rsid w:val="000B3406"/>
    <w:rsid w:val="000C73D4"/>
    <w:rsid w:val="000D36BE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C4C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3E3192"/>
    <w:rsid w:val="00404131"/>
    <w:rsid w:val="00404295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37BF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81AAF"/>
    <w:rsid w:val="007B0E1F"/>
    <w:rsid w:val="007B6F6F"/>
    <w:rsid w:val="007C2731"/>
    <w:rsid w:val="00820C9F"/>
    <w:rsid w:val="0082707E"/>
    <w:rsid w:val="008315B0"/>
    <w:rsid w:val="00883746"/>
    <w:rsid w:val="008A04C0"/>
    <w:rsid w:val="008B3AE5"/>
    <w:rsid w:val="008C388B"/>
    <w:rsid w:val="008D73DC"/>
    <w:rsid w:val="009079FB"/>
    <w:rsid w:val="0096275B"/>
    <w:rsid w:val="00966C94"/>
    <w:rsid w:val="00966EEE"/>
    <w:rsid w:val="009851AA"/>
    <w:rsid w:val="009A29C7"/>
    <w:rsid w:val="009A4E12"/>
    <w:rsid w:val="009C5868"/>
    <w:rsid w:val="009D414F"/>
    <w:rsid w:val="00A16099"/>
    <w:rsid w:val="00A231BB"/>
    <w:rsid w:val="00A42497"/>
    <w:rsid w:val="00A640BD"/>
    <w:rsid w:val="00A641A7"/>
    <w:rsid w:val="00A70B66"/>
    <w:rsid w:val="00A72F42"/>
    <w:rsid w:val="00AD7919"/>
    <w:rsid w:val="00AE0BEA"/>
    <w:rsid w:val="00B040F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D5BB7"/>
    <w:rsid w:val="00BE0B91"/>
    <w:rsid w:val="00BF56C5"/>
    <w:rsid w:val="00C078CB"/>
    <w:rsid w:val="00C22DBE"/>
    <w:rsid w:val="00C5078F"/>
    <w:rsid w:val="00C63086"/>
    <w:rsid w:val="00C66D08"/>
    <w:rsid w:val="00C7470C"/>
    <w:rsid w:val="00C9077D"/>
    <w:rsid w:val="00CA0E82"/>
    <w:rsid w:val="00CA164C"/>
    <w:rsid w:val="00CA4661"/>
    <w:rsid w:val="00CA62AF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2470A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3444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642B7B7F"/>
  <w15:docId w15:val="{B8451D25-351A-4BEB-9817-27232BC1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75651-5B37-4DCD-B629-C5A91F85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2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15</cp:revision>
  <cp:lastPrinted>2011-03-04T18:59:00Z</cp:lastPrinted>
  <dcterms:created xsi:type="dcterms:W3CDTF">2011-03-04T19:00:00Z</dcterms:created>
  <dcterms:modified xsi:type="dcterms:W3CDTF">2026-09-25T21:31:00Z</dcterms:modified>
</cp:coreProperties>
</file>