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FAAA6C" w14:textId="310B676F" w:rsidR="00535962" w:rsidRPr="00F7167E" w:rsidRDefault="00DB412D">
      <w:r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4CFAAA8B" wp14:editId="54078227">
            <wp:simplePos x="0" y="0"/>
            <wp:positionH relativeFrom="margin">
              <wp:posOffset>2256790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6A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CFAAA8F" wp14:editId="1688D013">
                <wp:simplePos x="0" y="0"/>
                <wp:positionH relativeFrom="column">
                  <wp:posOffset>4210050</wp:posOffset>
                </wp:positionH>
                <wp:positionV relativeFrom="paragraph">
                  <wp:posOffset>-590550</wp:posOffset>
                </wp:positionV>
                <wp:extent cx="21189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89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FAAAAD" w14:textId="0BAA7E57" w:rsidR="001466B0" w:rsidRPr="00535962" w:rsidRDefault="00D443F4" w:rsidP="001466B0">
                                <w:pPr>
                                  <w:jc w:val="center"/>
                                </w:pPr>
                                <w:r w:rsidRPr="00D443F4">
                                  <w:rPr>
                                    <w:rStyle w:val="Style2"/>
                                  </w:rPr>
                                  <w:t>TRABAJO-</w:t>
                                </w:r>
                                <w:r w:rsidR="004E128D">
                                  <w:rPr>
                                    <w:rStyle w:val="Style2"/>
                                  </w:rPr>
                                  <w:t>daf</w:t>
                                </w:r>
                                <w:r w:rsidRPr="00D443F4">
                                  <w:rPr>
                                    <w:rStyle w:val="Style2"/>
                                  </w:rPr>
                                  <w:t>-C</w:t>
                                </w:r>
                                <w:r w:rsidR="004E128D">
                                  <w:rPr>
                                    <w:rStyle w:val="Style2"/>
                                  </w:rPr>
                                  <w:t>m</w:t>
                                </w:r>
                                <w:r w:rsidRPr="00D443F4">
                                  <w:rPr>
                                    <w:rStyle w:val="Style2"/>
                                  </w:rPr>
                                  <w:t>-2025-00</w:t>
                                </w:r>
                                <w:r w:rsidR="00581902">
                                  <w:rPr>
                                    <w:rStyle w:val="Style2"/>
                                  </w:rPr>
                                  <w:t>41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FAAAA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AAA8F" id="Group 21" o:spid="_x0000_s1026" style="position:absolute;margin-left:331.5pt;margin-top:-46.5pt;width:166.8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CFAAAAD" w14:textId="0BAA7E57" w:rsidR="001466B0" w:rsidRPr="00535962" w:rsidRDefault="00D443F4" w:rsidP="001466B0">
                          <w:pPr>
                            <w:jc w:val="center"/>
                          </w:pPr>
                          <w:r w:rsidRPr="00D443F4">
                            <w:rPr>
                              <w:rStyle w:val="Style2"/>
                            </w:rPr>
                            <w:t>TRABAJO-</w:t>
                          </w:r>
                          <w:r w:rsidR="004E128D">
                            <w:rPr>
                              <w:rStyle w:val="Style2"/>
                            </w:rPr>
                            <w:t>daf</w:t>
                          </w:r>
                          <w:r w:rsidRPr="00D443F4">
                            <w:rPr>
                              <w:rStyle w:val="Style2"/>
                            </w:rPr>
                            <w:t>-C</w:t>
                          </w:r>
                          <w:r w:rsidR="004E128D">
                            <w:rPr>
                              <w:rStyle w:val="Style2"/>
                            </w:rPr>
                            <w:t>m</w:t>
                          </w:r>
                          <w:r w:rsidRPr="00D443F4">
                            <w:rPr>
                              <w:rStyle w:val="Style2"/>
                            </w:rPr>
                            <w:t>-2025-00</w:t>
                          </w:r>
                          <w:r w:rsidR="00581902">
                            <w:rPr>
                              <w:rStyle w:val="Style2"/>
                            </w:rPr>
                            <w:t>41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CFAAAA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FAAA89" wp14:editId="66F761F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A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89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14:paraId="4CFAAAA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AAA8D" wp14:editId="6F8B7124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AC" w14:textId="77777777" w:rsidR="0026335F" w:rsidRPr="0026335F" w:rsidRDefault="00F126B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8D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    <v:textbox>
                  <w:txbxContent>
                    <w:p w14:paraId="4CFAAAAC" w14:textId="77777777" w:rsidR="0026335F" w:rsidRPr="0026335F" w:rsidRDefault="00F126B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CFAAA91" wp14:editId="4CFAAA92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CFAAAAF" w14:textId="14F998D4" w:rsidR="00BC61BD" w:rsidRPr="00BC61BD" w:rsidRDefault="00DB412D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B412D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668BFDA" wp14:editId="5B6B7579">
                                      <wp:extent cx="845820" cy="570992"/>
                                      <wp:effectExtent l="0" t="0" r="0" b="635"/>
                                      <wp:docPr id="2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57099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91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CFAAAAF" w14:textId="14F998D4" w:rsidR="00BC61BD" w:rsidRPr="00BC61BD" w:rsidRDefault="00DB412D">
                          <w:pPr>
                            <w:rPr>
                              <w:lang w:val="en-US"/>
                            </w:rPr>
                          </w:pPr>
                          <w:r w:rsidRPr="00DB412D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668BFDA" wp14:editId="5B6B7579">
                                <wp:extent cx="845820" cy="570992"/>
                                <wp:effectExtent l="0" t="0" r="0" b="635"/>
                                <wp:docPr id="2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57099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CFAAA6D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CFAAA93" wp14:editId="4CFAAA94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B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26B7">
                              <w:fldChar w:fldCharType="begin"/>
                            </w:r>
                            <w:r w:rsidR="00F126B7">
                              <w:instrText xml:space="preserve"> NUMPAGES   \* MERGEFORMAT </w:instrText>
                            </w:r>
                            <w:r w:rsidR="00F126B7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126B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93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14:paraId="4CFAAAB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26B7">
                        <w:fldChar w:fldCharType="begin"/>
                      </w:r>
                      <w:r w:rsidR="00F126B7">
                        <w:instrText xml:space="preserve"> NUMPAGES   \* MERGEFORMAT </w:instrText>
                      </w:r>
                      <w:r w:rsidR="00F126B7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126B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CFAAA6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CFAAA95" wp14:editId="4CFAAA9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B1" w14:textId="43B3E5CC" w:rsidR="002E1412" w:rsidRPr="002E1412" w:rsidRDefault="00F126B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D4094" w:rsidRPr="00DB412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MINISTERIO </w:t>
                                </w:r>
                                <w:r w:rsidR="00064D89" w:rsidRPr="00DB412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DE TRABAJO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95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14:paraId="4CFAAAB1" w14:textId="43B3E5CC" w:rsidR="002E1412" w:rsidRPr="002E1412" w:rsidRDefault="00F126B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D4094" w:rsidRPr="00DB412D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MINISTERIO </w:t>
                          </w:r>
                          <w:r w:rsidR="00064D89" w:rsidRPr="00DB412D">
                            <w:rPr>
                              <w:rStyle w:val="Style6"/>
                              <w:sz w:val="24"/>
                              <w:szCs w:val="24"/>
                            </w:rPr>
                            <w:t>DE TRABAJO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CFAAA6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CFAAA70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FAAA97" wp14:editId="4CFAAA98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AAAB2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AA97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14:paraId="4CFAAAB2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CFAAA7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CFAAA73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FAAA7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FAAA75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FAAA7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CFAAA77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FAAA79" w14:textId="77777777" w:rsidTr="00E82502">
        <w:trPr>
          <w:cantSplit/>
          <w:trHeight w:val="440"/>
        </w:trPr>
        <w:tc>
          <w:tcPr>
            <w:tcW w:w="9252" w:type="dxa"/>
          </w:tcPr>
          <w:p w14:paraId="4CFAAA78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CFAAA7B" w14:textId="77777777" w:rsidTr="00E82502">
        <w:trPr>
          <w:cantSplit/>
          <w:trHeight w:val="440"/>
        </w:trPr>
        <w:tc>
          <w:tcPr>
            <w:tcW w:w="9252" w:type="dxa"/>
          </w:tcPr>
          <w:p w14:paraId="4CFAAA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CFAAA7D" w14:textId="77777777" w:rsidTr="00E82502">
        <w:trPr>
          <w:cantSplit/>
          <w:trHeight w:val="440"/>
        </w:trPr>
        <w:tc>
          <w:tcPr>
            <w:tcW w:w="9252" w:type="dxa"/>
          </w:tcPr>
          <w:p w14:paraId="4CFAAA7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FAAA7F" w14:textId="77777777" w:rsidTr="00E82502">
        <w:trPr>
          <w:cantSplit/>
          <w:trHeight w:val="440"/>
        </w:trPr>
        <w:tc>
          <w:tcPr>
            <w:tcW w:w="9252" w:type="dxa"/>
          </w:tcPr>
          <w:p w14:paraId="4CFAAA7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CFAAA81" w14:textId="77777777" w:rsidTr="00E82502">
        <w:trPr>
          <w:cantSplit/>
          <w:trHeight w:val="440"/>
        </w:trPr>
        <w:tc>
          <w:tcPr>
            <w:tcW w:w="9252" w:type="dxa"/>
          </w:tcPr>
          <w:p w14:paraId="4CFAAA8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CFAAA87" w14:textId="77777777" w:rsidTr="00E82502">
        <w:trPr>
          <w:cantSplit/>
          <w:trHeight w:val="440"/>
        </w:trPr>
        <w:tc>
          <w:tcPr>
            <w:tcW w:w="9252" w:type="dxa"/>
          </w:tcPr>
          <w:p w14:paraId="4CFAAA8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CFAAA8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CFAAA8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CFAAA8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CFAAA8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CFAAA88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C644A" w14:textId="77777777" w:rsidR="00F126B7" w:rsidRDefault="00F126B7" w:rsidP="001007E7">
      <w:pPr>
        <w:spacing w:after="0" w:line="240" w:lineRule="auto"/>
      </w:pPr>
      <w:r>
        <w:separator/>
      </w:r>
    </w:p>
  </w:endnote>
  <w:endnote w:type="continuationSeparator" w:id="0">
    <w:p w14:paraId="627BC37A" w14:textId="77777777" w:rsidR="00F126B7" w:rsidRDefault="00F126B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AAA9F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CFAAAA5" wp14:editId="4CFAAAA6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FAAAA7" wp14:editId="4CFAAAA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AAAB6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CFAAAB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FAAA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14:paraId="4CFAAAB6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CFAAAB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FAAAA9" wp14:editId="4CFAAAA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AAAB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FAAAA9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14:paraId="4CFAAAB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FAAAA0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CFAAAA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CFAAAA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CFAAAA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CFAAAA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4465C" w14:textId="77777777" w:rsidR="00F126B7" w:rsidRDefault="00F126B7" w:rsidP="001007E7">
      <w:pPr>
        <w:spacing w:after="0" w:line="240" w:lineRule="auto"/>
      </w:pPr>
      <w:r>
        <w:separator/>
      </w:r>
    </w:p>
  </w:footnote>
  <w:footnote w:type="continuationSeparator" w:id="0">
    <w:p w14:paraId="0B97CDFC" w14:textId="77777777" w:rsidR="00F126B7" w:rsidRDefault="00F126B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64D89"/>
    <w:rsid w:val="00066CF8"/>
    <w:rsid w:val="000B0DCD"/>
    <w:rsid w:val="000E02D9"/>
    <w:rsid w:val="001007E7"/>
    <w:rsid w:val="001020C0"/>
    <w:rsid w:val="00131E85"/>
    <w:rsid w:val="001466B0"/>
    <w:rsid w:val="00150CA8"/>
    <w:rsid w:val="00157600"/>
    <w:rsid w:val="00166F56"/>
    <w:rsid w:val="00170EC5"/>
    <w:rsid w:val="00181E8D"/>
    <w:rsid w:val="00194FF2"/>
    <w:rsid w:val="001A3F92"/>
    <w:rsid w:val="001B43AD"/>
    <w:rsid w:val="001C2B60"/>
    <w:rsid w:val="001D0FF3"/>
    <w:rsid w:val="001E69DC"/>
    <w:rsid w:val="001F73A7"/>
    <w:rsid w:val="002009A7"/>
    <w:rsid w:val="00243BDF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3A7E73"/>
    <w:rsid w:val="003B123B"/>
    <w:rsid w:val="00404131"/>
    <w:rsid w:val="0042490F"/>
    <w:rsid w:val="004379A6"/>
    <w:rsid w:val="0044234A"/>
    <w:rsid w:val="00456C17"/>
    <w:rsid w:val="00466B9C"/>
    <w:rsid w:val="004B30DA"/>
    <w:rsid w:val="004D45A8"/>
    <w:rsid w:val="004E128D"/>
    <w:rsid w:val="00535962"/>
    <w:rsid w:val="00581902"/>
    <w:rsid w:val="005E31C1"/>
    <w:rsid w:val="00611A07"/>
    <w:rsid w:val="0062592A"/>
    <w:rsid w:val="006506D0"/>
    <w:rsid w:val="00651E48"/>
    <w:rsid w:val="00666D56"/>
    <w:rsid w:val="006709BC"/>
    <w:rsid w:val="006F567F"/>
    <w:rsid w:val="00725091"/>
    <w:rsid w:val="00744589"/>
    <w:rsid w:val="007473C6"/>
    <w:rsid w:val="00762D15"/>
    <w:rsid w:val="00780880"/>
    <w:rsid w:val="00797DFF"/>
    <w:rsid w:val="007B0E1F"/>
    <w:rsid w:val="007B6F6F"/>
    <w:rsid w:val="007F1DAA"/>
    <w:rsid w:val="00820C9F"/>
    <w:rsid w:val="0082707E"/>
    <w:rsid w:val="00831369"/>
    <w:rsid w:val="008315B0"/>
    <w:rsid w:val="008B3AE5"/>
    <w:rsid w:val="008C388B"/>
    <w:rsid w:val="00966EEE"/>
    <w:rsid w:val="00977C54"/>
    <w:rsid w:val="0098349A"/>
    <w:rsid w:val="00A06A61"/>
    <w:rsid w:val="00A16099"/>
    <w:rsid w:val="00A27240"/>
    <w:rsid w:val="00A640BD"/>
    <w:rsid w:val="00A641A7"/>
    <w:rsid w:val="00A72F42"/>
    <w:rsid w:val="00AA30FE"/>
    <w:rsid w:val="00AD7919"/>
    <w:rsid w:val="00AF2E6B"/>
    <w:rsid w:val="00B44725"/>
    <w:rsid w:val="00B62EEF"/>
    <w:rsid w:val="00B97B51"/>
    <w:rsid w:val="00BA0007"/>
    <w:rsid w:val="00BB1D79"/>
    <w:rsid w:val="00BC1D0C"/>
    <w:rsid w:val="00BC61BD"/>
    <w:rsid w:val="00BD1586"/>
    <w:rsid w:val="00BD4094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43F4"/>
    <w:rsid w:val="00D45A3E"/>
    <w:rsid w:val="00D64696"/>
    <w:rsid w:val="00D7710E"/>
    <w:rsid w:val="00D90D49"/>
    <w:rsid w:val="00D9600B"/>
    <w:rsid w:val="00DB412D"/>
    <w:rsid w:val="00DC5D96"/>
    <w:rsid w:val="00DD4F3E"/>
    <w:rsid w:val="00E13E55"/>
    <w:rsid w:val="00E82502"/>
    <w:rsid w:val="00EA6B34"/>
    <w:rsid w:val="00EA7406"/>
    <w:rsid w:val="00EE1E7B"/>
    <w:rsid w:val="00F126B7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FAAA6C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3292f8-2595-4bfb-a886-9553246b52b3" xsi:nil="true"/>
    <lcf76f155ced4ddcb4097134ff3c332f xmlns="115a89d6-98bf-4d93-b225-b4c2407aca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5F9D99FCB55346A036220519F7865B" ma:contentTypeVersion="17" ma:contentTypeDescription="Crear nuevo documento." ma:contentTypeScope="" ma:versionID="25ddeab926087deb1b2b1f17404b48dc">
  <xsd:schema xmlns:xsd="http://www.w3.org/2001/XMLSchema" xmlns:xs="http://www.w3.org/2001/XMLSchema" xmlns:p="http://schemas.microsoft.com/office/2006/metadata/properties" xmlns:ns2="115a89d6-98bf-4d93-b225-b4c2407aca89" xmlns:ns3="f13292f8-2595-4bfb-a886-9553246b52b3" targetNamespace="http://schemas.microsoft.com/office/2006/metadata/properties" ma:root="true" ma:fieldsID="2a5fb325a9e0b3bc7e7260b9857aa737" ns2:_="" ns3:_="">
    <xsd:import namespace="115a89d6-98bf-4d93-b225-b4c2407aca89"/>
    <xsd:import namespace="f13292f8-2595-4bfb-a886-9553246b5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a89d6-98bf-4d93-b225-b4c2407ac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e699ab5-d0a1-46d4-b005-a58804273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292f8-2595-4bfb-a886-9553246b52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58a1191-0789-4ece-8222-ffd25657b2b9}" ma:internalName="TaxCatchAll" ma:showField="CatchAllData" ma:web="f13292f8-2595-4bfb-a886-9553246b5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22369-9E13-4AF1-B503-999BEA320E8C}">
  <ds:schemaRefs>
    <ds:schemaRef ds:uri="http://schemas.microsoft.com/office/2006/metadata/properties"/>
    <ds:schemaRef ds:uri="http://schemas.microsoft.com/office/infopath/2007/PartnerControls"/>
    <ds:schemaRef ds:uri="f13292f8-2595-4bfb-a886-9553246b52b3"/>
    <ds:schemaRef ds:uri="115a89d6-98bf-4d93-b225-b4c2407aca89"/>
  </ds:schemaRefs>
</ds:datastoreItem>
</file>

<file path=customXml/itemProps2.xml><?xml version="1.0" encoding="utf-8"?>
<ds:datastoreItem xmlns:ds="http://schemas.openxmlformats.org/officeDocument/2006/customXml" ds:itemID="{0D8F6D49-3028-4D35-BA9C-1C62615B9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a89d6-98bf-4d93-b225-b4c2407aca89"/>
    <ds:schemaRef ds:uri="f13292f8-2595-4bfb-a886-9553246b5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F70484-FC98-486E-8E37-5032CE3FB8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B9F67E-CDC6-4385-A2A2-50B3FCE6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 Efreyna Ortiz Tavarez</cp:lastModifiedBy>
  <cp:revision>18</cp:revision>
  <cp:lastPrinted>2011-03-04T18:48:00Z</cp:lastPrinted>
  <dcterms:created xsi:type="dcterms:W3CDTF">2014-01-15T13:04:00Z</dcterms:created>
  <dcterms:modified xsi:type="dcterms:W3CDTF">2026-09-25T13:36:00Z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0x010100315F9D99FCB55346A036220519F7865B</vt:lpwstr>
  </property>
</Properties>
</file>