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27692" w14:textId="3B180E45" w:rsidR="00535962" w:rsidRPr="00F7167E" w:rsidRDefault="00F45459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DB4B98" wp14:editId="2FECB7C3">
                <wp:simplePos x="0" y="0"/>
                <wp:positionH relativeFrom="column">
                  <wp:posOffset>-238125</wp:posOffset>
                </wp:positionH>
                <wp:positionV relativeFrom="paragraph">
                  <wp:posOffset>-295275</wp:posOffset>
                </wp:positionV>
                <wp:extent cx="276225" cy="47625"/>
                <wp:effectExtent l="0" t="0" r="0" b="952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7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DF00B1D" w14:textId="5F68DF7F" w:rsidR="00BC61BD" w:rsidRPr="00BC61BD" w:rsidRDefault="00F45459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17CC1B2" wp14:editId="165F41B8">
                                      <wp:extent cx="847725" cy="847725"/>
                                      <wp:effectExtent l="0" t="0" r="9525" b="9525"/>
                                      <wp:docPr id="10" name="Imagen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7725" cy="8477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8DB4B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.75pt;margin-top:-23.25pt;width:21.75pt;height: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0DF00B1D" w14:textId="5F68DF7F" w:rsidR="00BC61BD" w:rsidRPr="00BC61BD" w:rsidRDefault="00F45459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217CC1B2" wp14:editId="165F41B8">
                                <wp:extent cx="847725" cy="847725"/>
                                <wp:effectExtent l="0" t="0" r="9525" b="9525"/>
                                <wp:docPr id="10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7725" cy="8477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4E7C6F" w:rsidRPr="004E7C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289180E4" wp14:editId="1FC62B90">
                <wp:simplePos x="0" y="0"/>
                <wp:positionH relativeFrom="column">
                  <wp:posOffset>7105650</wp:posOffset>
                </wp:positionH>
                <wp:positionV relativeFrom="paragraph">
                  <wp:posOffset>-786765</wp:posOffset>
                </wp:positionV>
                <wp:extent cx="2227580" cy="804231"/>
                <wp:effectExtent l="0" t="0" r="20320" b="15240"/>
                <wp:wrapNone/>
                <wp:docPr id="2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7580" cy="804231"/>
                          <a:chOff x="12866" y="523"/>
                          <a:chExt cx="2544" cy="1104"/>
                        </a:xfrm>
                      </wpg:grpSpPr>
                      <wps:wsp>
                        <wps:cNvPr id="2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4" name="Group 23"/>
                        <wpg:cNvGrpSpPr>
                          <a:grpSpLocks/>
                        </wpg:cNvGrpSpPr>
                        <wpg:grpSpPr bwMode="auto">
                          <a:xfrm>
                            <a:off x="12925" y="560"/>
                            <a:ext cx="2410" cy="968"/>
                            <a:chOff x="9152" y="719"/>
                            <a:chExt cx="2009" cy="900"/>
                          </a:xfrm>
                        </wpg:grpSpPr>
                        <wps:wsp>
                          <wps:cNvPr id="2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301" y="1226"/>
                              <a:ext cx="1772" cy="393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ln w="28575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C81255" w14:textId="69FEDD97" w:rsidR="004E7C6F" w:rsidRPr="00F57393" w:rsidRDefault="00A44B66" w:rsidP="004E7C6F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A44B66">
                                  <w:rPr>
                                    <w:rStyle w:val="Style6"/>
                                    <w:lang w:val="en-US"/>
                                  </w:rPr>
                                  <w:t>TRABAJO-</w:t>
                                </w:r>
                                <w:r w:rsidR="00C128E1">
                                  <w:rPr>
                                    <w:rStyle w:val="Style6"/>
                                  </w:rPr>
                                  <w:t>DAF</w:t>
                                </w:r>
                                <w:r w:rsidRPr="00A44B66">
                                  <w:rPr>
                                    <w:rStyle w:val="Style6"/>
                                    <w:lang w:val="en-US"/>
                                  </w:rPr>
                                  <w:t>-</w:t>
                                </w:r>
                                <w:r w:rsidR="00C128E1">
                                  <w:rPr>
                                    <w:rStyle w:val="Style6"/>
                                  </w:rPr>
                                  <w:t>CM</w:t>
                                </w:r>
                                <w:r w:rsidRPr="00A44B66">
                                  <w:rPr>
                                    <w:rStyle w:val="Style6"/>
                                    <w:lang w:val="en-US"/>
                                  </w:rPr>
                                  <w:t>-202</w:t>
                                </w:r>
                                <w:r w:rsidR="009E1E61">
                                  <w:rPr>
                                    <w:rStyle w:val="Style6"/>
                                  </w:rPr>
                                  <w:t>6</w:t>
                                </w:r>
                                <w:r w:rsidRPr="00A44B66">
                                  <w:rPr>
                                    <w:rStyle w:val="Style6"/>
                                    <w:lang w:val="en-US"/>
                                  </w:rPr>
                                  <w:t>-00</w:t>
                                </w:r>
                                <w:r w:rsidR="009E7167">
                                  <w:rPr>
                                    <w:rStyle w:val="Style6"/>
                                  </w:rPr>
                                  <w:t>41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719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1682A" w14:textId="77777777" w:rsidR="004E7C6F" w:rsidRPr="00535962" w:rsidRDefault="004E7C6F" w:rsidP="004E7C6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9180E4" id="Group 21" o:spid="_x0000_s1027" style="position:absolute;margin-left:559.5pt;margin-top:-61.95pt;width:175.4pt;height:63.35pt;z-index:2516981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" filled="f"/>
                <v:group id="Group 23" o:spid="_x0000_s1029" style="position:absolute;left:12925;top:560;width:2410;height:968" coordorigin="9152,719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301;top:1226;width:1772;height: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" strokecolor="white" strokeweight="2.25pt">
                    <v:textbox inset=",0">
                      <w:txbxContent>
                        <w:p w14:paraId="1EC81255" w14:textId="69FEDD97" w:rsidR="004E7C6F" w:rsidRPr="00F57393" w:rsidRDefault="00A44B66" w:rsidP="004E7C6F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A44B66">
                            <w:rPr>
                              <w:rStyle w:val="Style6"/>
                              <w:lang w:val="en-US"/>
                            </w:rPr>
                            <w:t>TRABAJO-</w:t>
                          </w:r>
                          <w:r w:rsidR="00C128E1">
                            <w:rPr>
                              <w:rStyle w:val="Style6"/>
                            </w:rPr>
                            <w:t>DAF</w:t>
                          </w:r>
                          <w:r w:rsidRPr="00A44B66">
                            <w:rPr>
                              <w:rStyle w:val="Style6"/>
                              <w:lang w:val="en-US"/>
                            </w:rPr>
                            <w:t>-</w:t>
                          </w:r>
                          <w:r w:rsidR="00C128E1">
                            <w:rPr>
                              <w:rStyle w:val="Style6"/>
                            </w:rPr>
                            <w:t>CM</w:t>
                          </w:r>
                          <w:r w:rsidRPr="00A44B66">
                            <w:rPr>
                              <w:rStyle w:val="Style6"/>
                              <w:lang w:val="en-US"/>
                            </w:rPr>
                            <w:t>-202</w:t>
                          </w:r>
                          <w:r w:rsidR="009E1E61">
                            <w:rPr>
                              <w:rStyle w:val="Style6"/>
                            </w:rPr>
                            <w:t>6</w:t>
                          </w:r>
                          <w:r w:rsidRPr="00A44B66">
                            <w:rPr>
                              <w:rStyle w:val="Style6"/>
                              <w:lang w:val="en-US"/>
                            </w:rPr>
                            <w:t>-00</w:t>
                          </w:r>
                          <w:r w:rsidR="009E7167">
                            <w:rPr>
                              <w:rStyle w:val="Style6"/>
                            </w:rPr>
                            <w:t>41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2;top:719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" fillcolor="black" strokecolor="white" strokeweight="3pt">
                    <v:textbox>
                      <w:txbxContent>
                        <w:p w14:paraId="39B1682A" w14:textId="77777777" w:rsidR="004E7C6F" w:rsidRPr="00535962" w:rsidRDefault="004E7C6F" w:rsidP="004E7C6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C2267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2285D76" wp14:editId="71966B07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657739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285D76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6D657739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89BB0B4" w14:textId="1E091734" w:rsidR="00535962" w:rsidRPr="00535962" w:rsidRDefault="005C2267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E320AC" wp14:editId="5DCBECFF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889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F34049" w14:textId="394A422A" w:rsidR="005C2267" w:rsidRPr="005C2267" w:rsidRDefault="00492F90" w:rsidP="005C2267"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C2267" w:rsidRPr="005C2267">
                                  <w:rPr>
                                    <w:rStyle w:val="Style6"/>
                                  </w:rPr>
                                  <w:t xml:space="preserve">                             </w:t>
                                </w:r>
                                <w:r w:rsidR="00F45459">
                                  <w:rPr>
                                    <w:rStyle w:val="Style6"/>
                                  </w:rPr>
                                  <w:t>MINISTERIO DE TRABAJO</w:t>
                                </w:r>
                              </w:sdtContent>
                            </w:sdt>
                          </w:p>
                          <w:p w14:paraId="4BF62748" w14:textId="77777777" w:rsidR="002E1412" w:rsidRPr="002E1412" w:rsidRDefault="002E1412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E320AC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61F34049" w14:textId="394A422A" w:rsidR="005C2267" w:rsidRPr="005C2267" w:rsidRDefault="00000000" w:rsidP="005C2267"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5C2267" w:rsidRPr="005C2267">
                            <w:rPr>
                              <w:rStyle w:val="Style6"/>
                            </w:rPr>
                            <w:t xml:space="preserve">                             </w:t>
                          </w:r>
                          <w:r w:rsidR="00F45459">
                            <w:rPr>
                              <w:rStyle w:val="Style6"/>
                            </w:rPr>
                            <w:t>MINISTERIO DE TRABAJO</w:t>
                          </w:r>
                        </w:sdtContent>
                      </w:sdt>
                    </w:p>
                    <w:p w14:paraId="4BF62748" w14:textId="77777777" w:rsidR="002E1412" w:rsidRPr="002E1412" w:rsidRDefault="002E1412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D7F4DA" w14:textId="66C2C5A3" w:rsidR="006506D0" w:rsidRDefault="005C2267" w:rsidP="00242239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90DBF2" wp14:editId="1652C72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628464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90DBF2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3A628464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AE0C57" wp14:editId="301C26CB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CC7C1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E7C6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E7C6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E7C6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E7C6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AE0C57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208CC7C1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E7C6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4E7C6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4E7C6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E7C6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ED942D0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5AF6B454" w14:textId="399B88F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4570D687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1BFE4852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4E2D4F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5D11762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01EE8F4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7FAAFB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2732F58B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902909D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3FDF652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1C4847F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4115D" w:rsidRPr="006E45AC" w14:paraId="609234D9" w14:textId="77777777" w:rsidTr="00D839A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7C6E2" w14:textId="18307CB8" w:rsidR="0084115D" w:rsidRPr="0084115D" w:rsidRDefault="00D839A4" w:rsidP="0084115D">
            <w:r>
              <w:t>1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F5BD8A" w14:textId="287FC07B" w:rsidR="0084115D" w:rsidRPr="0084115D" w:rsidRDefault="0084115D" w:rsidP="0084115D"/>
        </w:tc>
        <w:tc>
          <w:tcPr>
            <w:tcW w:w="39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75577C" w14:textId="44714865" w:rsidR="0084115D" w:rsidRPr="0084115D" w:rsidRDefault="0084115D" w:rsidP="0084115D"/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4AA0FBC" w14:textId="72AB4898" w:rsidR="0084115D" w:rsidRPr="0084115D" w:rsidRDefault="005C4256" w:rsidP="0084115D">
            <w:r w:rsidRPr="005C4256">
              <w:t>Unidad</w:t>
            </w:r>
          </w:p>
        </w:tc>
        <w:tc>
          <w:tcPr>
            <w:tcW w:w="1418" w:type="dxa"/>
          </w:tcPr>
          <w:p w14:paraId="5B2A510C" w14:textId="77777777" w:rsidR="0084115D" w:rsidRPr="0084115D" w:rsidRDefault="0084115D" w:rsidP="0084115D"/>
        </w:tc>
        <w:tc>
          <w:tcPr>
            <w:tcW w:w="4961" w:type="dxa"/>
          </w:tcPr>
          <w:p w14:paraId="01742A95" w14:textId="77777777" w:rsidR="0084115D" w:rsidRPr="0084115D" w:rsidRDefault="0084115D" w:rsidP="0084115D"/>
        </w:tc>
      </w:tr>
      <w:tr w:rsidR="00D839A4" w:rsidRPr="006E45AC" w14:paraId="65643E80" w14:textId="77777777" w:rsidTr="009E716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AB6760" w14:textId="5C47EEFF" w:rsidR="00D839A4" w:rsidRDefault="00A15538" w:rsidP="0084115D">
            <w:r>
              <w:t>2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A98938" w14:textId="77777777" w:rsidR="00D839A4" w:rsidRPr="00534486" w:rsidRDefault="00D839A4" w:rsidP="0084115D"/>
        </w:tc>
        <w:tc>
          <w:tcPr>
            <w:tcW w:w="39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01FDCA" w14:textId="77777777" w:rsidR="00D839A4" w:rsidRPr="005C4256" w:rsidRDefault="00D839A4" w:rsidP="0084115D"/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371FD0E" w14:textId="77777777" w:rsidR="00D839A4" w:rsidRPr="005C4256" w:rsidRDefault="00D839A4" w:rsidP="0084115D"/>
        </w:tc>
        <w:tc>
          <w:tcPr>
            <w:tcW w:w="1418" w:type="dxa"/>
          </w:tcPr>
          <w:p w14:paraId="2705F7A6" w14:textId="77777777" w:rsidR="00D839A4" w:rsidRPr="0084115D" w:rsidRDefault="00D839A4" w:rsidP="0084115D"/>
        </w:tc>
        <w:tc>
          <w:tcPr>
            <w:tcW w:w="4961" w:type="dxa"/>
          </w:tcPr>
          <w:p w14:paraId="2AFA74EC" w14:textId="77777777" w:rsidR="00D839A4" w:rsidRPr="0084115D" w:rsidRDefault="00D839A4" w:rsidP="0084115D"/>
        </w:tc>
      </w:tr>
      <w:tr w:rsidR="009E7167" w:rsidRPr="006E45AC" w14:paraId="2B2DEE48" w14:textId="77777777" w:rsidTr="007A25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43297" w14:textId="77777777" w:rsidR="009E7167" w:rsidRDefault="009E7167" w:rsidP="0084115D"/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AB84" w14:textId="77777777" w:rsidR="009E7167" w:rsidRPr="00534486" w:rsidRDefault="009E7167" w:rsidP="0084115D"/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1A691" w14:textId="77777777" w:rsidR="009E7167" w:rsidRPr="005C4256" w:rsidRDefault="009E7167" w:rsidP="0084115D"/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BFEAB0" w14:textId="77777777" w:rsidR="009E7167" w:rsidRPr="005C4256" w:rsidRDefault="009E7167" w:rsidP="0084115D"/>
        </w:tc>
        <w:tc>
          <w:tcPr>
            <w:tcW w:w="1418" w:type="dxa"/>
          </w:tcPr>
          <w:p w14:paraId="0B9B0588" w14:textId="77777777" w:rsidR="009E7167" w:rsidRPr="0084115D" w:rsidRDefault="009E7167" w:rsidP="0084115D"/>
        </w:tc>
        <w:tc>
          <w:tcPr>
            <w:tcW w:w="4961" w:type="dxa"/>
          </w:tcPr>
          <w:p w14:paraId="552FF099" w14:textId="77777777" w:rsidR="009E7167" w:rsidRPr="0084115D" w:rsidRDefault="009E7167" w:rsidP="0084115D"/>
        </w:tc>
      </w:tr>
    </w:tbl>
    <w:p w14:paraId="25BC78BB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4A70620B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546E1E1B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bookmarkStart w:id="0" w:name="_GoBack"/>
      <w:bookmarkEnd w:id="0"/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headerReference w:type="default" r:id="rId12"/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F1870" w14:textId="77777777" w:rsidR="00492F90" w:rsidRDefault="00492F90" w:rsidP="001007E7">
      <w:pPr>
        <w:spacing w:after="0" w:line="240" w:lineRule="auto"/>
      </w:pPr>
      <w:r>
        <w:separator/>
      </w:r>
    </w:p>
  </w:endnote>
  <w:endnote w:type="continuationSeparator" w:id="0">
    <w:p w14:paraId="505C0637" w14:textId="77777777" w:rsidR="00492F90" w:rsidRDefault="00492F9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167AA" w14:textId="33173164" w:rsidR="001007E7" w:rsidRDefault="001007E7">
    <w:pPr>
      <w:pStyle w:val="Piedepgina"/>
    </w:pPr>
  </w:p>
  <w:p w14:paraId="06E5971E" w14:textId="1BBA0F4E" w:rsidR="001007E7" w:rsidRDefault="00B55C9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F494F81" wp14:editId="4BE9E353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F954EB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DF99DB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C25650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1A0AF2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CBCD0" w14:textId="77777777" w:rsidR="00492F90" w:rsidRDefault="00492F90" w:rsidP="001007E7">
      <w:pPr>
        <w:spacing w:after="0" w:line="240" w:lineRule="auto"/>
      </w:pPr>
      <w:r>
        <w:separator/>
      </w:r>
    </w:p>
  </w:footnote>
  <w:footnote w:type="continuationSeparator" w:id="0">
    <w:p w14:paraId="2E2D50DD" w14:textId="77777777" w:rsidR="00492F90" w:rsidRDefault="00492F90" w:rsidP="001007E7">
      <w:pPr>
        <w:spacing w:after="0" w:line="240" w:lineRule="auto"/>
      </w:pPr>
      <w:r>
        <w:continuationSeparator/>
      </w:r>
    </w:p>
  </w:footnote>
  <w:footnote w:id="1">
    <w:p w14:paraId="1D90DC25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595A2F30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02985" w14:textId="1CB59589" w:rsidR="00CC45D8" w:rsidRDefault="00F45459">
    <w:pPr>
      <w:pStyle w:val="Encabezado"/>
    </w:pPr>
    <w:r w:rsidRPr="00F45459">
      <w:rPr>
        <w:noProof/>
        <w:lang w:val="es-DO" w:eastAsia="es-DO"/>
      </w:rPr>
      <w:drawing>
        <wp:anchor distT="0" distB="0" distL="114300" distR="114300" simplePos="0" relativeHeight="251665408" behindDoc="0" locked="0" layoutInCell="1" allowOverlap="1" wp14:anchorId="1E616446" wp14:editId="7D366888">
          <wp:simplePos x="0" y="0"/>
          <wp:positionH relativeFrom="margin">
            <wp:align>center</wp:align>
          </wp:positionH>
          <wp:positionV relativeFrom="paragraph">
            <wp:posOffset>-430530</wp:posOffset>
          </wp:positionV>
          <wp:extent cx="1885950" cy="1000125"/>
          <wp:effectExtent l="0" t="0" r="0" b="9525"/>
          <wp:wrapSquare wrapText="bothSides"/>
          <wp:docPr id="3" name="Imagen 5" descr="C:\Users\rosanna_beato\Downloads\CYC. Logo Institucional (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 descr="C:\Users\rosanna_beato\Downloads\CYC. Logo Institucional (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C45D8">
      <w:t xml:space="preserve">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10C6A"/>
    <w:rsid w:val="00023CA9"/>
    <w:rsid w:val="00034DD9"/>
    <w:rsid w:val="0003658A"/>
    <w:rsid w:val="00040BB3"/>
    <w:rsid w:val="00045479"/>
    <w:rsid w:val="00060948"/>
    <w:rsid w:val="000652B2"/>
    <w:rsid w:val="00084769"/>
    <w:rsid w:val="000A248E"/>
    <w:rsid w:val="000C5D61"/>
    <w:rsid w:val="000F7312"/>
    <w:rsid w:val="001007E7"/>
    <w:rsid w:val="001020C0"/>
    <w:rsid w:val="00134D4F"/>
    <w:rsid w:val="0013582D"/>
    <w:rsid w:val="001424CE"/>
    <w:rsid w:val="001463BC"/>
    <w:rsid w:val="00157600"/>
    <w:rsid w:val="00165C6B"/>
    <w:rsid w:val="00170EC5"/>
    <w:rsid w:val="00180076"/>
    <w:rsid w:val="00194FF2"/>
    <w:rsid w:val="001A3F92"/>
    <w:rsid w:val="001E61DE"/>
    <w:rsid w:val="001E73F1"/>
    <w:rsid w:val="001F73A7"/>
    <w:rsid w:val="002003A9"/>
    <w:rsid w:val="002009A7"/>
    <w:rsid w:val="00205D97"/>
    <w:rsid w:val="00220975"/>
    <w:rsid w:val="00220C2B"/>
    <w:rsid w:val="00232491"/>
    <w:rsid w:val="00242239"/>
    <w:rsid w:val="00253DBA"/>
    <w:rsid w:val="00262EEB"/>
    <w:rsid w:val="0026335F"/>
    <w:rsid w:val="002823F7"/>
    <w:rsid w:val="0028760D"/>
    <w:rsid w:val="002E1412"/>
    <w:rsid w:val="002E6B9A"/>
    <w:rsid w:val="00306969"/>
    <w:rsid w:val="00314023"/>
    <w:rsid w:val="00332B0B"/>
    <w:rsid w:val="00343F0C"/>
    <w:rsid w:val="00354479"/>
    <w:rsid w:val="00383728"/>
    <w:rsid w:val="00397CA4"/>
    <w:rsid w:val="003A790D"/>
    <w:rsid w:val="003B26A3"/>
    <w:rsid w:val="003D160E"/>
    <w:rsid w:val="003D5F7B"/>
    <w:rsid w:val="00407920"/>
    <w:rsid w:val="00410707"/>
    <w:rsid w:val="00415DE8"/>
    <w:rsid w:val="0042490F"/>
    <w:rsid w:val="00441402"/>
    <w:rsid w:val="004443A0"/>
    <w:rsid w:val="004564FE"/>
    <w:rsid w:val="00462024"/>
    <w:rsid w:val="00466B9C"/>
    <w:rsid w:val="004800E6"/>
    <w:rsid w:val="00492F90"/>
    <w:rsid w:val="004D45A8"/>
    <w:rsid w:val="004D7118"/>
    <w:rsid w:val="004E4D18"/>
    <w:rsid w:val="004E7C6F"/>
    <w:rsid w:val="0051064C"/>
    <w:rsid w:val="005175BE"/>
    <w:rsid w:val="0052005E"/>
    <w:rsid w:val="00521233"/>
    <w:rsid w:val="00534486"/>
    <w:rsid w:val="00535962"/>
    <w:rsid w:val="00581E63"/>
    <w:rsid w:val="00587691"/>
    <w:rsid w:val="005C03C3"/>
    <w:rsid w:val="005C2267"/>
    <w:rsid w:val="005C4256"/>
    <w:rsid w:val="005C4691"/>
    <w:rsid w:val="00603892"/>
    <w:rsid w:val="006077EE"/>
    <w:rsid w:val="00611A07"/>
    <w:rsid w:val="006124F2"/>
    <w:rsid w:val="0062592A"/>
    <w:rsid w:val="00626D0C"/>
    <w:rsid w:val="006506D0"/>
    <w:rsid w:val="00651E48"/>
    <w:rsid w:val="006709BC"/>
    <w:rsid w:val="00680C74"/>
    <w:rsid w:val="00691C64"/>
    <w:rsid w:val="00691DA0"/>
    <w:rsid w:val="006B202F"/>
    <w:rsid w:val="006D38F2"/>
    <w:rsid w:val="006E45AC"/>
    <w:rsid w:val="006F28AA"/>
    <w:rsid w:val="00706C35"/>
    <w:rsid w:val="00721F4E"/>
    <w:rsid w:val="00725091"/>
    <w:rsid w:val="007277B7"/>
    <w:rsid w:val="00780880"/>
    <w:rsid w:val="007963CE"/>
    <w:rsid w:val="007B6F6F"/>
    <w:rsid w:val="00806C78"/>
    <w:rsid w:val="00807015"/>
    <w:rsid w:val="00826862"/>
    <w:rsid w:val="00831319"/>
    <w:rsid w:val="0084115D"/>
    <w:rsid w:val="00845FCE"/>
    <w:rsid w:val="008472AA"/>
    <w:rsid w:val="00850351"/>
    <w:rsid w:val="0086287A"/>
    <w:rsid w:val="00862F3E"/>
    <w:rsid w:val="00866375"/>
    <w:rsid w:val="00877471"/>
    <w:rsid w:val="0088151E"/>
    <w:rsid w:val="008845B6"/>
    <w:rsid w:val="00884F53"/>
    <w:rsid w:val="008954D6"/>
    <w:rsid w:val="008B3AE5"/>
    <w:rsid w:val="008B4A3E"/>
    <w:rsid w:val="00900EAA"/>
    <w:rsid w:val="00913C02"/>
    <w:rsid w:val="009157DA"/>
    <w:rsid w:val="0092463C"/>
    <w:rsid w:val="0095222B"/>
    <w:rsid w:val="009B42B9"/>
    <w:rsid w:val="009C20EF"/>
    <w:rsid w:val="009E1E61"/>
    <w:rsid w:val="009E7167"/>
    <w:rsid w:val="00A06B7C"/>
    <w:rsid w:val="00A15538"/>
    <w:rsid w:val="00A16099"/>
    <w:rsid w:val="00A31532"/>
    <w:rsid w:val="00A44B66"/>
    <w:rsid w:val="00A55BCE"/>
    <w:rsid w:val="00A579CE"/>
    <w:rsid w:val="00A640BD"/>
    <w:rsid w:val="00A77EDD"/>
    <w:rsid w:val="00AA67A2"/>
    <w:rsid w:val="00AB128A"/>
    <w:rsid w:val="00AD7919"/>
    <w:rsid w:val="00B02129"/>
    <w:rsid w:val="00B210EF"/>
    <w:rsid w:val="00B227FF"/>
    <w:rsid w:val="00B55C91"/>
    <w:rsid w:val="00B62EEF"/>
    <w:rsid w:val="00B97B51"/>
    <w:rsid w:val="00BA0007"/>
    <w:rsid w:val="00BA10B3"/>
    <w:rsid w:val="00BB3CAB"/>
    <w:rsid w:val="00BC1D0C"/>
    <w:rsid w:val="00BC3380"/>
    <w:rsid w:val="00BC54C3"/>
    <w:rsid w:val="00BC61BD"/>
    <w:rsid w:val="00BD625A"/>
    <w:rsid w:val="00BE4CA7"/>
    <w:rsid w:val="00C013EE"/>
    <w:rsid w:val="00C078CB"/>
    <w:rsid w:val="00C128E1"/>
    <w:rsid w:val="00C22DBE"/>
    <w:rsid w:val="00C26314"/>
    <w:rsid w:val="00C332A9"/>
    <w:rsid w:val="00C54702"/>
    <w:rsid w:val="00C613A2"/>
    <w:rsid w:val="00C66D08"/>
    <w:rsid w:val="00C917FF"/>
    <w:rsid w:val="00CA0E82"/>
    <w:rsid w:val="00CA4661"/>
    <w:rsid w:val="00CC45D8"/>
    <w:rsid w:val="00CE58A6"/>
    <w:rsid w:val="00CE67A3"/>
    <w:rsid w:val="00D02754"/>
    <w:rsid w:val="00D0492F"/>
    <w:rsid w:val="00D24FA7"/>
    <w:rsid w:val="00D4556D"/>
    <w:rsid w:val="00D64696"/>
    <w:rsid w:val="00D839A4"/>
    <w:rsid w:val="00D90D49"/>
    <w:rsid w:val="00D97225"/>
    <w:rsid w:val="00DC5D96"/>
    <w:rsid w:val="00DD4F3E"/>
    <w:rsid w:val="00DE532E"/>
    <w:rsid w:val="00DF6768"/>
    <w:rsid w:val="00E01D06"/>
    <w:rsid w:val="00E124CB"/>
    <w:rsid w:val="00E13E55"/>
    <w:rsid w:val="00E24F9F"/>
    <w:rsid w:val="00E35D97"/>
    <w:rsid w:val="00E8272B"/>
    <w:rsid w:val="00E82D3B"/>
    <w:rsid w:val="00E856FC"/>
    <w:rsid w:val="00EA40CE"/>
    <w:rsid w:val="00EA7406"/>
    <w:rsid w:val="00ED6ED7"/>
    <w:rsid w:val="00EE1E7B"/>
    <w:rsid w:val="00F04B43"/>
    <w:rsid w:val="00F225BF"/>
    <w:rsid w:val="00F30348"/>
    <w:rsid w:val="00F4254B"/>
    <w:rsid w:val="00F45459"/>
    <w:rsid w:val="00F53753"/>
    <w:rsid w:val="00F7167E"/>
    <w:rsid w:val="00F7443C"/>
    <w:rsid w:val="00F9262E"/>
    <w:rsid w:val="00F9504D"/>
    <w:rsid w:val="00FB6DF6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335AF90"/>
  <w15:docId w15:val="{6190D512-2C8D-4036-A6C3-637C8680A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3292f8-2595-4bfb-a886-9553246b52b3" xsi:nil="true"/>
    <lcf76f155ced4ddcb4097134ff3c332f xmlns="115a89d6-98bf-4d93-b225-b4c2407aca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5F9D99FCB55346A036220519F7865B" ma:contentTypeVersion="17" ma:contentTypeDescription="Crear nuevo documento." ma:contentTypeScope="" ma:versionID="25ddeab926087deb1b2b1f17404b48dc">
  <xsd:schema xmlns:xsd="http://www.w3.org/2001/XMLSchema" xmlns:xs="http://www.w3.org/2001/XMLSchema" xmlns:p="http://schemas.microsoft.com/office/2006/metadata/properties" xmlns:ns2="115a89d6-98bf-4d93-b225-b4c2407aca89" xmlns:ns3="f13292f8-2595-4bfb-a886-9553246b52b3" targetNamespace="http://schemas.microsoft.com/office/2006/metadata/properties" ma:root="true" ma:fieldsID="2a5fb325a9e0b3bc7e7260b9857aa737" ns2:_="" ns3:_="">
    <xsd:import namespace="115a89d6-98bf-4d93-b225-b4c2407aca89"/>
    <xsd:import namespace="f13292f8-2595-4bfb-a886-9553246b5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a89d6-98bf-4d93-b225-b4c2407ac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e699ab5-d0a1-46d4-b005-a58804273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292f8-2595-4bfb-a886-9553246b52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58a1191-0789-4ece-8222-ffd25657b2b9}" ma:internalName="TaxCatchAll" ma:showField="CatchAllData" ma:web="f13292f8-2595-4bfb-a886-9553246b5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909A4-1425-465E-8EED-71D3AC60B1DB}">
  <ds:schemaRefs>
    <ds:schemaRef ds:uri="http://schemas.microsoft.com/office/2006/metadata/properties"/>
    <ds:schemaRef ds:uri="http://schemas.microsoft.com/office/infopath/2007/PartnerControls"/>
    <ds:schemaRef ds:uri="f13292f8-2595-4bfb-a886-9553246b52b3"/>
    <ds:schemaRef ds:uri="115a89d6-98bf-4d93-b225-b4c2407aca89"/>
  </ds:schemaRefs>
</ds:datastoreItem>
</file>

<file path=customXml/itemProps2.xml><?xml version="1.0" encoding="utf-8"?>
<ds:datastoreItem xmlns:ds="http://schemas.openxmlformats.org/officeDocument/2006/customXml" ds:itemID="{913C5E3B-95AE-4656-8BEC-5E011AEC98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2EB493-011D-47F9-A268-47228098A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5a89d6-98bf-4d93-b225-b4c2407aca89"/>
    <ds:schemaRef ds:uri="f13292f8-2595-4bfb-a886-9553246b52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5256D3-9E75-459D-A145-EC3D845CC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59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 Efreyna Ortiz Tavarez</cp:lastModifiedBy>
  <cp:revision>7</cp:revision>
  <cp:lastPrinted>2011-03-04T18:41:00Z</cp:lastPrinted>
  <dcterms:created xsi:type="dcterms:W3CDTF">2025-11-07T12:59:00Z</dcterms:created>
  <dcterms:modified xsi:type="dcterms:W3CDTF">2026-09-25T14:41:00Z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0x010100315F9D99FCB55346A036220519F7865B</vt:lpwstr>
  </property>
</Properties>
</file>