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63BED" w14:textId="79139BB0" w:rsidR="00535962" w:rsidRPr="005E2761" w:rsidRDefault="005C519F">
      <w:r w:rsidRPr="005E276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ED434BF" wp14:editId="0DB68DEE">
                <wp:simplePos x="0" y="0"/>
                <wp:positionH relativeFrom="column">
                  <wp:posOffset>4107815</wp:posOffset>
                </wp:positionH>
                <wp:positionV relativeFrom="paragraph">
                  <wp:posOffset>-597535</wp:posOffset>
                </wp:positionV>
                <wp:extent cx="2364827" cy="701040"/>
                <wp:effectExtent l="0" t="0" r="1651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827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086B668" w14:textId="6CAC183F" w:rsidR="001466B0" w:rsidRPr="00535962" w:rsidRDefault="00E77FE0" w:rsidP="001466B0">
                                    <w:pPr>
                                      <w:jc w:val="center"/>
                                    </w:pPr>
                                    <w:r w:rsidRPr="00E77FE0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PROCURADURIA-CCC-SI-2026-0</w:t>
                                    </w:r>
                                    <w:r w:rsidR="004F222C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6292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434BF" id="Group 21" o:spid="_x0000_s1026" style="position:absolute;margin-left:323.45pt;margin-top:-47.05pt;width:186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086B668" w14:textId="6CAC183F" w:rsidR="001466B0" w:rsidRPr="00535962" w:rsidRDefault="00E77FE0" w:rsidP="001466B0">
                              <w:pPr>
                                <w:jc w:val="center"/>
                              </w:pPr>
                              <w:r w:rsidRPr="00E77FE0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PROCURADURIA-CCC-SI-2026-0</w:t>
                              </w:r>
                              <w:r w:rsidR="004F222C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020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9B6292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000D9" w:rsidRPr="005E2761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99200" behindDoc="0" locked="0" layoutInCell="1" allowOverlap="1" wp14:anchorId="5E510438" wp14:editId="32E4C678">
            <wp:simplePos x="0" y="0"/>
            <wp:positionH relativeFrom="column">
              <wp:posOffset>-400050</wp:posOffset>
            </wp:positionH>
            <wp:positionV relativeFrom="paragraph">
              <wp:posOffset>-371475</wp:posOffset>
            </wp:positionV>
            <wp:extent cx="1704975" cy="477205"/>
            <wp:effectExtent l="0" t="0" r="0" b="0"/>
            <wp:wrapNone/>
            <wp:docPr id="20" name="Imagen 20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0D5303" wp14:editId="55369B0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37CD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D5303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30437CD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5E2761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AE6BFB4" wp14:editId="7155138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DB62FB" wp14:editId="0048ACD2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D5228" w14:textId="77777777" w:rsidR="0026335F" w:rsidRPr="0026335F" w:rsidRDefault="00313FF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B62FB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" filled="f" stroked="f">
                <v:textbox>
                  <w:txbxContent>
                    <w:p w14:paraId="40CD5228" w14:textId="77777777" w:rsidR="0026335F" w:rsidRPr="0026335F" w:rsidRDefault="00C54D0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B5BC01" w14:textId="77777777" w:rsidR="00535962" w:rsidRPr="005E2761" w:rsidRDefault="00535962" w:rsidP="00535962"/>
    <w:p w14:paraId="00FA4217" w14:textId="77777777" w:rsidR="00535962" w:rsidRPr="005E2761" w:rsidRDefault="00535962" w:rsidP="00535962"/>
    <w:p w14:paraId="1BC62A06" w14:textId="77777777" w:rsidR="006506D0" w:rsidRPr="005E2761" w:rsidRDefault="008000D9" w:rsidP="00B62EEF">
      <w:pPr>
        <w:tabs>
          <w:tab w:val="left" w:pos="6267"/>
        </w:tabs>
        <w:spacing w:after="0" w:line="240" w:lineRule="auto"/>
        <w:jc w:val="center"/>
      </w:pPr>
      <w:r w:rsidRPr="005E2761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85CC25" wp14:editId="15F593DE">
                <wp:simplePos x="0" y="0"/>
                <wp:positionH relativeFrom="column">
                  <wp:posOffset>809625</wp:posOffset>
                </wp:positionH>
                <wp:positionV relativeFrom="paragraph">
                  <wp:posOffset>-224790</wp:posOffset>
                </wp:positionV>
                <wp:extent cx="3989705" cy="31178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024B40" w14:textId="77777777" w:rsidR="008000D9" w:rsidRPr="00FE34E8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5CC25" id="Cuadro de texto 1" o:spid="_x0000_s1033" type="#_x0000_t202" style="position:absolute;left:0;text-align:left;margin-left:63.75pt;margin-top:-17.7pt;width:314.15pt;height:24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" filled="f" stroked="f">
                <v:textbox>
                  <w:txbxContent>
                    <w:p w14:paraId="19024B40" w14:textId="77777777" w:rsidR="008000D9" w:rsidRPr="00FE34E8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1C46EE77" w14:textId="77777777" w:rsidR="00A640BD" w:rsidRPr="005E2761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 w:rsidRPr="005E276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3658C2" wp14:editId="04F7CB4B">
                <wp:simplePos x="0" y="0"/>
                <wp:positionH relativeFrom="column">
                  <wp:posOffset>1000125</wp:posOffset>
                </wp:positionH>
                <wp:positionV relativeFrom="paragraph">
                  <wp:posOffset>81916</wp:posOffset>
                </wp:positionV>
                <wp:extent cx="4019550" cy="28575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582A9" w14:textId="77777777" w:rsidR="00F7443C" w:rsidRPr="008000D9" w:rsidRDefault="00E82502" w:rsidP="008000D9">
                            <w:pPr>
                              <w:jc w:val="both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7"/>
                                <w:rFonts w:ascii="Gill Sans MT Book" w:hAnsi="Gill Sans MT Book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658C2" id="Text Box 18" o:spid="_x0000_s1034" type="#_x0000_t202" style="position:absolute;left:0;text-align:left;margin-left:78.75pt;margin-top:6.45pt;width:316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" filled="f" stroked="f">
                <v:textbox>
                  <w:txbxContent>
                    <w:p w14:paraId="095582A9" w14:textId="77777777" w:rsidR="00F7443C" w:rsidRPr="008000D9" w:rsidRDefault="00E82502" w:rsidP="008000D9">
                      <w:pPr>
                        <w:jc w:val="both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7"/>
                          <w:rFonts w:ascii="Gill Sans MT Book" w:hAnsi="Gill Sans MT Book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83718BE" w14:textId="77777777" w:rsidR="00A640BD" w:rsidRPr="005E2761" w:rsidRDefault="00FA01DC" w:rsidP="00C66D08">
      <w:pPr>
        <w:tabs>
          <w:tab w:val="left" w:pos="6267"/>
        </w:tabs>
        <w:jc w:val="center"/>
        <w:rPr>
          <w:b/>
          <w:caps/>
          <w:sz w:val="24"/>
        </w:rPr>
      </w:pPr>
      <w:r w:rsidRPr="005E2761">
        <w:rPr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3EB44B" wp14:editId="4D9775F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A28C5" w14:textId="77777777" w:rsidR="002E1412" w:rsidRPr="008000D9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8"/>
                                <w:rFonts w:ascii="Gill Sans MT Book" w:hAnsi="Gill Sans MT Book"/>
                                <w:smallCaps/>
                              </w:rPr>
                              <w:t>departamento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B44B"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" filled="f" stroked="f">
                <v:textbox>
                  <w:txbxContent>
                    <w:p w14:paraId="11BA28C5" w14:textId="77777777" w:rsidR="002E1412" w:rsidRPr="008000D9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8"/>
                          <w:rFonts w:ascii="Gill Sans MT Book" w:hAnsi="Gill Sans MT Book"/>
                          <w:smallCaps/>
                        </w:rPr>
                        <w:t>departamento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24BD1A7D" w14:textId="77777777" w:rsidR="0062592A" w:rsidRPr="005E2761" w:rsidRDefault="0062592A" w:rsidP="001007E7">
      <w:pPr>
        <w:tabs>
          <w:tab w:val="left" w:pos="6267"/>
        </w:tabs>
        <w:jc w:val="center"/>
        <w:rPr>
          <w:smallCaps/>
        </w:rPr>
      </w:pPr>
    </w:p>
    <w:p w14:paraId="05ADE6F5" w14:textId="77777777" w:rsidR="00C22DBE" w:rsidRPr="005E2761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B820BA8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2"/>
          <w:szCs w:val="20"/>
          <w:lang w:val="es-DO"/>
        </w:rPr>
      </w:pPr>
      <w:r w:rsidRPr="005E2761">
        <w:rPr>
          <w:i/>
          <w:iCs/>
          <w:color w:val="FF0000"/>
          <w:sz w:val="22"/>
          <w:szCs w:val="20"/>
          <w:lang w:val="es-DO"/>
        </w:rPr>
        <w:t xml:space="preserve">[El Oferente deberá completar este formulario de acuerdo con las instrucciones 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 xml:space="preserve">siguientes. </w:t>
      </w:r>
      <w:r w:rsidRPr="005E2761">
        <w:rPr>
          <w:i/>
          <w:iCs/>
          <w:color w:val="FF0000"/>
          <w:sz w:val="22"/>
          <w:szCs w:val="20"/>
          <w:lang w:val="es-DO"/>
        </w:rPr>
        <w:t>No se aceptará ninguna alteración a est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>e formulario ni se aceptarán su</w:t>
      </w:r>
      <w:r w:rsidRPr="005E2761">
        <w:rPr>
          <w:i/>
          <w:iCs/>
          <w:color w:val="FF0000"/>
          <w:sz w:val="22"/>
          <w:szCs w:val="20"/>
          <w:lang w:val="es-DO"/>
        </w:rPr>
        <w:t>stitutos.]</w:t>
      </w:r>
    </w:p>
    <w:p w14:paraId="4706373F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482589B" w14:textId="77777777" w:rsidR="00E82502" w:rsidRPr="005E2761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5E2761">
        <w:rPr>
          <w:sz w:val="22"/>
          <w:szCs w:val="22"/>
          <w:lang w:val="es-DO"/>
        </w:rPr>
        <w:t>Fecha: _______________________________</w:t>
      </w:r>
    </w:p>
    <w:p w14:paraId="278E21A7" w14:textId="77777777" w:rsidR="007B0E1F" w:rsidRPr="005E2761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5E2761" w14:paraId="329EDB55" w14:textId="77777777" w:rsidTr="00E82502">
        <w:trPr>
          <w:cantSplit/>
          <w:trHeight w:val="440"/>
        </w:trPr>
        <w:tc>
          <w:tcPr>
            <w:tcW w:w="9252" w:type="dxa"/>
          </w:tcPr>
          <w:p w14:paraId="12ADDA5D" w14:textId="77777777" w:rsidR="00E82502" w:rsidRPr="005E2761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5E2761">
              <w:rPr>
                <w:sz w:val="22"/>
                <w:szCs w:val="22"/>
                <w:lang w:val="es-DO"/>
              </w:rPr>
              <w:t xml:space="preserve">  </w:t>
            </w:r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5E2761" w14:paraId="2840F6A0" w14:textId="77777777" w:rsidTr="00E82502">
        <w:trPr>
          <w:cantSplit/>
          <w:trHeight w:val="440"/>
        </w:trPr>
        <w:tc>
          <w:tcPr>
            <w:tcW w:w="9252" w:type="dxa"/>
          </w:tcPr>
          <w:p w14:paraId="1351128A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5E2761" w14:paraId="0692844A" w14:textId="77777777" w:rsidTr="00E82502">
        <w:trPr>
          <w:cantSplit/>
          <w:trHeight w:val="440"/>
        </w:trPr>
        <w:tc>
          <w:tcPr>
            <w:tcW w:w="9252" w:type="dxa"/>
          </w:tcPr>
          <w:p w14:paraId="5F421E55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 w:rsidRPr="005E2761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5E2761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5E2761" w14:paraId="4BFC184D" w14:textId="77777777" w:rsidTr="00E82502">
        <w:trPr>
          <w:cantSplit/>
          <w:trHeight w:val="440"/>
        </w:trPr>
        <w:tc>
          <w:tcPr>
            <w:tcW w:w="9252" w:type="dxa"/>
          </w:tcPr>
          <w:p w14:paraId="3DE9C374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5E2761" w14:paraId="3E8F212F" w14:textId="77777777" w:rsidTr="00E82502">
        <w:trPr>
          <w:cantSplit/>
          <w:trHeight w:val="440"/>
        </w:trPr>
        <w:tc>
          <w:tcPr>
            <w:tcW w:w="9252" w:type="dxa"/>
          </w:tcPr>
          <w:p w14:paraId="213D0FAD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</w:rPr>
              <w:t>5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5E2761" w14:paraId="279D37ED" w14:textId="77777777" w:rsidTr="00E82502">
        <w:trPr>
          <w:cantSplit/>
          <w:trHeight w:val="440"/>
        </w:trPr>
        <w:tc>
          <w:tcPr>
            <w:tcW w:w="9252" w:type="dxa"/>
          </w:tcPr>
          <w:p w14:paraId="13F8F0E7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03E85D0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A069BD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A051DB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52268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57756FD" w14:textId="77777777" w:rsidR="00EE1E7B" w:rsidRPr="005E2761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5E2761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43683" w14:textId="77777777" w:rsidR="00313FFD" w:rsidRDefault="00313FFD" w:rsidP="001007E7">
      <w:pPr>
        <w:spacing w:after="0" w:line="240" w:lineRule="auto"/>
      </w:pPr>
      <w:r>
        <w:separator/>
      </w:r>
    </w:p>
  </w:endnote>
  <w:endnote w:type="continuationSeparator" w:id="0">
    <w:p w14:paraId="748F3002" w14:textId="77777777" w:rsidR="00313FFD" w:rsidRDefault="00313FF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5937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8097FA" w14:textId="77777777" w:rsidR="008000D9" w:rsidRDefault="008000D9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5354A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7687F" w14:textId="77777777" w:rsidR="00313FFD" w:rsidRDefault="00313FFD" w:rsidP="001007E7">
      <w:pPr>
        <w:spacing w:after="0" w:line="240" w:lineRule="auto"/>
      </w:pPr>
      <w:r>
        <w:separator/>
      </w:r>
    </w:p>
  </w:footnote>
  <w:footnote w:type="continuationSeparator" w:id="0">
    <w:p w14:paraId="12379AC2" w14:textId="77777777" w:rsidR="00313FFD" w:rsidRDefault="00313FF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740E4"/>
    <w:rsid w:val="000A7251"/>
    <w:rsid w:val="000B0DCD"/>
    <w:rsid w:val="000C0CC8"/>
    <w:rsid w:val="000C1CE5"/>
    <w:rsid w:val="000E02D9"/>
    <w:rsid w:val="001007E7"/>
    <w:rsid w:val="001020C0"/>
    <w:rsid w:val="00110321"/>
    <w:rsid w:val="001466B0"/>
    <w:rsid w:val="00157600"/>
    <w:rsid w:val="00170EC5"/>
    <w:rsid w:val="00181A03"/>
    <w:rsid w:val="00181E8D"/>
    <w:rsid w:val="001936E5"/>
    <w:rsid w:val="00194FF2"/>
    <w:rsid w:val="00197F51"/>
    <w:rsid w:val="001A3F92"/>
    <w:rsid w:val="001F3723"/>
    <w:rsid w:val="001F73A7"/>
    <w:rsid w:val="002009A7"/>
    <w:rsid w:val="00253DBA"/>
    <w:rsid w:val="0026335F"/>
    <w:rsid w:val="002939BB"/>
    <w:rsid w:val="00295BD4"/>
    <w:rsid w:val="002D451D"/>
    <w:rsid w:val="002E1412"/>
    <w:rsid w:val="002E29A2"/>
    <w:rsid w:val="00313FFD"/>
    <w:rsid w:val="00314023"/>
    <w:rsid w:val="00341484"/>
    <w:rsid w:val="00356ADD"/>
    <w:rsid w:val="00392351"/>
    <w:rsid w:val="003A6141"/>
    <w:rsid w:val="003D7638"/>
    <w:rsid w:val="00404131"/>
    <w:rsid w:val="0040639A"/>
    <w:rsid w:val="0042490F"/>
    <w:rsid w:val="004379A6"/>
    <w:rsid w:val="0044234A"/>
    <w:rsid w:val="00456C17"/>
    <w:rsid w:val="00466B9C"/>
    <w:rsid w:val="004756C6"/>
    <w:rsid w:val="004B30DA"/>
    <w:rsid w:val="004B5443"/>
    <w:rsid w:val="004D45A8"/>
    <w:rsid w:val="004F222C"/>
    <w:rsid w:val="00511B31"/>
    <w:rsid w:val="00535962"/>
    <w:rsid w:val="0057694C"/>
    <w:rsid w:val="005C519F"/>
    <w:rsid w:val="005D2D2D"/>
    <w:rsid w:val="005E2761"/>
    <w:rsid w:val="00611A07"/>
    <w:rsid w:val="0062592A"/>
    <w:rsid w:val="00637EFF"/>
    <w:rsid w:val="006506D0"/>
    <w:rsid w:val="00651E48"/>
    <w:rsid w:val="00657795"/>
    <w:rsid w:val="00666D56"/>
    <w:rsid w:val="006709BC"/>
    <w:rsid w:val="006C2A22"/>
    <w:rsid w:val="006C353A"/>
    <w:rsid w:val="006F567F"/>
    <w:rsid w:val="0070133A"/>
    <w:rsid w:val="00702F8B"/>
    <w:rsid w:val="007043BB"/>
    <w:rsid w:val="00725091"/>
    <w:rsid w:val="00756D02"/>
    <w:rsid w:val="0078061D"/>
    <w:rsid w:val="00780880"/>
    <w:rsid w:val="00795582"/>
    <w:rsid w:val="007B0E1F"/>
    <w:rsid w:val="007B6F6F"/>
    <w:rsid w:val="007D11B6"/>
    <w:rsid w:val="007F7639"/>
    <w:rsid w:val="008000D9"/>
    <w:rsid w:val="00820C9F"/>
    <w:rsid w:val="0082707E"/>
    <w:rsid w:val="008315B0"/>
    <w:rsid w:val="00876861"/>
    <w:rsid w:val="00893032"/>
    <w:rsid w:val="008B3AE5"/>
    <w:rsid w:val="008C388B"/>
    <w:rsid w:val="0090286A"/>
    <w:rsid w:val="009044A1"/>
    <w:rsid w:val="009632FD"/>
    <w:rsid w:val="00966EEE"/>
    <w:rsid w:val="00977C54"/>
    <w:rsid w:val="009F255F"/>
    <w:rsid w:val="009F3482"/>
    <w:rsid w:val="00A138DC"/>
    <w:rsid w:val="00A16099"/>
    <w:rsid w:val="00A40DA4"/>
    <w:rsid w:val="00A640BD"/>
    <w:rsid w:val="00A641A7"/>
    <w:rsid w:val="00A667AB"/>
    <w:rsid w:val="00A72F42"/>
    <w:rsid w:val="00A75A26"/>
    <w:rsid w:val="00A82716"/>
    <w:rsid w:val="00AD29E9"/>
    <w:rsid w:val="00AD7919"/>
    <w:rsid w:val="00AF2E6B"/>
    <w:rsid w:val="00B62EEF"/>
    <w:rsid w:val="00B71FEB"/>
    <w:rsid w:val="00B73DB2"/>
    <w:rsid w:val="00B97B51"/>
    <w:rsid w:val="00BA0007"/>
    <w:rsid w:val="00BB1D79"/>
    <w:rsid w:val="00BC1D0C"/>
    <w:rsid w:val="00BC2820"/>
    <w:rsid w:val="00BC61BD"/>
    <w:rsid w:val="00BC6865"/>
    <w:rsid w:val="00BD1586"/>
    <w:rsid w:val="00C078CB"/>
    <w:rsid w:val="00C11A80"/>
    <w:rsid w:val="00C127BD"/>
    <w:rsid w:val="00C22DBE"/>
    <w:rsid w:val="00C32446"/>
    <w:rsid w:val="00C441D9"/>
    <w:rsid w:val="00C5078F"/>
    <w:rsid w:val="00C54D04"/>
    <w:rsid w:val="00C66D08"/>
    <w:rsid w:val="00C7470C"/>
    <w:rsid w:val="00CA0E82"/>
    <w:rsid w:val="00CA164C"/>
    <w:rsid w:val="00CA4661"/>
    <w:rsid w:val="00CD76BA"/>
    <w:rsid w:val="00CE67A3"/>
    <w:rsid w:val="00D07622"/>
    <w:rsid w:val="00D1201E"/>
    <w:rsid w:val="00D1573C"/>
    <w:rsid w:val="00D24FA7"/>
    <w:rsid w:val="00D272DF"/>
    <w:rsid w:val="00D45A3E"/>
    <w:rsid w:val="00D64696"/>
    <w:rsid w:val="00D7710E"/>
    <w:rsid w:val="00D90D49"/>
    <w:rsid w:val="00D9600B"/>
    <w:rsid w:val="00DA0424"/>
    <w:rsid w:val="00DC5D96"/>
    <w:rsid w:val="00DD4F3E"/>
    <w:rsid w:val="00DE124C"/>
    <w:rsid w:val="00E13E55"/>
    <w:rsid w:val="00E2452F"/>
    <w:rsid w:val="00E26686"/>
    <w:rsid w:val="00E41902"/>
    <w:rsid w:val="00E76717"/>
    <w:rsid w:val="00E77FE0"/>
    <w:rsid w:val="00E82502"/>
    <w:rsid w:val="00EA2FFA"/>
    <w:rsid w:val="00EA6B34"/>
    <w:rsid w:val="00EA7406"/>
    <w:rsid w:val="00EE1E7B"/>
    <w:rsid w:val="00EE52E0"/>
    <w:rsid w:val="00F225BF"/>
    <w:rsid w:val="00F32E09"/>
    <w:rsid w:val="00F45B3D"/>
    <w:rsid w:val="00F50F7A"/>
    <w:rsid w:val="00F53753"/>
    <w:rsid w:val="00F67068"/>
    <w:rsid w:val="00F7167E"/>
    <w:rsid w:val="00F7443C"/>
    <w:rsid w:val="00F75231"/>
    <w:rsid w:val="00F84D68"/>
    <w:rsid w:val="00F9504D"/>
    <w:rsid w:val="00FA01DC"/>
    <w:rsid w:val="00FA2AFA"/>
    <w:rsid w:val="00FC0DE3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C071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7BD82-212D-47AB-91C2-B744178D1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Cristhian Jesus Peguero</cp:lastModifiedBy>
  <cp:revision>19</cp:revision>
  <cp:lastPrinted>2011-03-04T18:48:00Z</cp:lastPrinted>
  <dcterms:created xsi:type="dcterms:W3CDTF">2024-02-16T20:30:00Z</dcterms:created>
  <dcterms:modified xsi:type="dcterms:W3CDTF">2026-09-25T18:51:00Z</dcterms:modified>
</cp:coreProperties>
</file>