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84D7E" w14:textId="69A3158D" w:rsidR="00535962" w:rsidRPr="00F7167E" w:rsidRDefault="00D76041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ED04C9" wp14:editId="5A84E095">
                <wp:simplePos x="0" y="0"/>
                <wp:positionH relativeFrom="column">
                  <wp:posOffset>5071110</wp:posOffset>
                </wp:positionH>
                <wp:positionV relativeFrom="paragraph">
                  <wp:posOffset>-615950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223BE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31925">
                              <w:fldChar w:fldCharType="begin"/>
                            </w:r>
                            <w:r w:rsidR="00831925">
                              <w:instrText xml:space="preserve"> NUMPAGES   \* MERGEFORMAT </w:instrText>
                            </w:r>
                            <w:r w:rsidR="00831925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3192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ED04C9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99.3pt;margin-top:-48.5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" filled="f" stroked="f">
                <v:textbox>
                  <w:txbxContent>
                    <w:p w14:paraId="08223BE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2C15D3A" wp14:editId="07D8CEF3">
                <wp:simplePos x="0" y="0"/>
                <wp:positionH relativeFrom="column">
                  <wp:posOffset>3905250</wp:posOffset>
                </wp:positionH>
                <wp:positionV relativeFrom="paragraph">
                  <wp:posOffset>-298450</wp:posOffset>
                </wp:positionV>
                <wp:extent cx="2576195" cy="701040"/>
                <wp:effectExtent l="0" t="0" r="146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619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Fuentedeprrafopredeter"/>
                                    <w:rFonts w:ascii="Arial" w:hAnsi="Arial"/>
                                    <w:b w:val="0"/>
                                    <w:caps w:val="0"/>
                                    <w:spacing w:val="0"/>
                                    <w:sz w:val="18"/>
                                    <w14:shadow w14:blurRad="0" w14:dist="0" w14:dir="0" w14:sx="0" w14:sy="0" w14:kx="0" w14:ky="0" w14:algn="none">
                                      <w14:srgbClr w14:val="000000"/>
                                    </w14:shadow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35928025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6C33AB29" w14:textId="10C56D91" w:rsidR="00BF1B0A" w:rsidRDefault="00BF1B0A" w:rsidP="00BF1B0A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rStyle w:val="Style2"/>
                                          </w:rPr>
                                          <w:t>AGRICULTURA-daF-C</w:t>
                                        </w:r>
                                        <w:r w:rsidR="0047588B">
                                          <w:rPr>
                                            <w:rStyle w:val="Style2"/>
                                          </w:rPr>
                                          <w:t>m</w:t>
                                        </w:r>
                                        <w:r w:rsidR="00427005">
                                          <w:rPr>
                                            <w:rStyle w:val="Style2"/>
                                          </w:rPr>
                                          <w:t>-2026-0</w:t>
                                        </w:r>
                                        <w:r w:rsidR="00D76041">
                                          <w:rPr>
                                            <w:rStyle w:val="Style2"/>
                                          </w:rPr>
                                          <w:t>1</w:t>
                                        </w:r>
                                        <w:r w:rsidR="00831925">
                                          <w:rPr>
                                            <w:rStyle w:val="Style2"/>
                                          </w:rPr>
                                          <w:t>31</w:t>
                                        </w:r>
                                      </w:p>
                                    </w:sdtContent>
                                  </w:sdt>
                                  <w:p w14:paraId="285E49D1" w14:textId="153A22C2" w:rsidR="001466B0" w:rsidRPr="00535962" w:rsidRDefault="00831925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75C18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C15D3A" id="Group 21" o:spid="_x0000_s1027" style="position:absolute;margin-left:307.5pt;margin-top:-23.5pt;width:202.8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Fuentedeprrafopredeter"/>
                              <w:rFonts w:ascii="Arial" w:hAnsi="Arial"/>
                              <w:b w:val="0"/>
                              <w:caps w:val="0"/>
                              <w:spacing w:val="0"/>
                              <w:sz w:val="18"/>
                              <w14:shadow w14:blurRad="0" w14:dist="0" w14:dir="0" w14:sx="0" w14:sy="0" w14:kx="0" w14:ky="0" w14:algn="none">
                                <w14:srgbClr w14:val="000000"/>
                              </w14:shadow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35928025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6C33AB29" w14:textId="10C56D91" w:rsidR="00BF1B0A" w:rsidRDefault="00BF1B0A" w:rsidP="00BF1B0A">
                                  <w:pPr>
                                    <w:jc w:val="center"/>
                                  </w:pPr>
                                  <w:r>
                                    <w:rPr>
                                      <w:rStyle w:val="Style2"/>
                                    </w:rPr>
                                    <w:t>AGRICULTURA-daF-C</w:t>
                                  </w:r>
                                  <w:r w:rsidR="0047588B">
                                    <w:rPr>
                                      <w:rStyle w:val="Style2"/>
                                    </w:rPr>
                                    <w:t>m</w:t>
                                  </w:r>
                                  <w:r w:rsidR="00427005">
                                    <w:rPr>
                                      <w:rStyle w:val="Style2"/>
                                    </w:rPr>
                                    <w:t>-2026-0</w:t>
                                  </w:r>
                                  <w:r w:rsidR="00D76041">
                                    <w:rPr>
                                      <w:rStyle w:val="Style2"/>
                                    </w:rPr>
                                    <w:t>1</w:t>
                                  </w:r>
                                  <w:r w:rsidR="00831925">
                                    <w:rPr>
                                      <w:rStyle w:val="Style2"/>
                                    </w:rPr>
                                    <w:t>31</w:t>
                                  </w:r>
                                </w:p>
                              </w:sdtContent>
                            </w:sdt>
                            <w:p w14:paraId="285E49D1" w14:textId="153A22C2" w:rsidR="001466B0" w:rsidRPr="00535962" w:rsidRDefault="00831925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D75C18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93225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4A62C7E" wp14:editId="26AFF08C">
            <wp:simplePos x="0" y="0"/>
            <wp:positionH relativeFrom="margin">
              <wp:posOffset>2352040</wp:posOffset>
            </wp:positionH>
            <wp:positionV relativeFrom="margin">
              <wp:posOffset>-452120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F16D25" wp14:editId="447276FE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12B94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16D25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Fm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zH5tIp9o5YK6yOrIZyWin8CDlqkn1IMvFCl9D/2&#10;QFqK7qNlR+L2zQHNQTUHYBU/LWWQYgpvw7Sle0dm1zLy5LnFG3atMUnRM4sTXV6SJPS00HELX36n&#10;quffbvsL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Be8aFm7QEAAL4DAAAOAAAAAAAAAAAAAAAAAC4CAABkcnMvZTJv&#10;RG9jLnhtbFBLAQItABQABgAIAAAAIQBWI5sX4AAAAAoBAAAPAAAAAAAAAAAAAAAAAEcEAABkcnMv&#10;ZG93bnJldi54bWxQSwUGAAAAAAQABADzAAAAVAUAAAAA&#10;" filled="f" stroked="f">
                <v:textbox inset="0,0,0,0">
                  <w:txbxContent>
                    <w:p w14:paraId="0C12B94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E9BCCA0" wp14:editId="3A0604A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6A23E6B" w14:textId="71B048B9" w:rsidR="00BC61BD" w:rsidRPr="00BC61BD" w:rsidRDefault="00B93225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2E2DCD8" wp14:editId="1F470A91">
                                      <wp:extent cx="845820" cy="631825"/>
                                      <wp:effectExtent l="0" t="0" r="0" b="0"/>
                                      <wp:docPr id="2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" name="Imagen 1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31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BCCA0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6A23E6B" w14:textId="71B048B9" w:rsidR="00BC61BD" w:rsidRPr="00BC61BD" w:rsidRDefault="00B93225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2DCD8" wp14:editId="1F470A91">
                                <wp:extent cx="845820" cy="631825"/>
                                <wp:effectExtent l="0" t="0" r="0" b="0"/>
                                <wp:docPr id="2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Imagen 1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318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61C0C1" w14:textId="1CADA18C" w:rsidR="00535962" w:rsidRPr="00535962" w:rsidRDefault="00D76041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0262476" wp14:editId="78ABB34F">
                <wp:simplePos x="0" y="0"/>
                <wp:positionH relativeFrom="column">
                  <wp:posOffset>4591050</wp:posOffset>
                </wp:positionH>
                <wp:positionV relativeFrom="paragraph">
                  <wp:posOffset>245745</wp:posOffset>
                </wp:positionV>
                <wp:extent cx="1821180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18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175D30" w14:textId="77777777" w:rsidR="0026335F" w:rsidRPr="0026335F" w:rsidRDefault="0083192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62476" id="Text Box 12" o:spid="_x0000_s1034" type="#_x0000_t202" style="position:absolute;margin-left:361.5pt;margin-top:19.35pt;width:143.4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" filled="f" stroked="f">
                <v:textbox>
                  <w:txbxContent>
                    <w:p w14:paraId="4F175D30" w14:textId="77777777" w:rsidR="0026335F" w:rsidRPr="0026335F" w:rsidRDefault="00CC09E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D2C67C2" w14:textId="4D913BDF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E5C547" wp14:editId="45C08906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A6C8DE" w14:textId="1E4BF3C2" w:rsidR="002E1412" w:rsidRPr="002E1412" w:rsidRDefault="0083192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D444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5C547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56A6C8DE" w14:textId="1E4BF3C2" w:rsidR="002E1412" w:rsidRPr="002E1412" w:rsidRDefault="00D7604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D4446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95476E" w14:textId="57B2B559" w:rsidR="006506D0" w:rsidRDefault="00D76041" w:rsidP="00B62EEF">
      <w:pPr>
        <w:tabs>
          <w:tab w:val="left" w:pos="6267"/>
        </w:tabs>
        <w:spacing w:after="0" w:line="240" w:lineRule="auto"/>
        <w:jc w:val="center"/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3F54499" wp14:editId="204EB1BF">
                <wp:simplePos x="0" y="0"/>
                <wp:positionH relativeFrom="margin">
                  <wp:posOffset>197485</wp:posOffset>
                </wp:positionH>
                <wp:positionV relativeFrom="paragraph">
                  <wp:posOffset>66675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24D517" w14:textId="1F026D9B" w:rsidR="002E1412" w:rsidRPr="00D76041" w:rsidRDefault="00831925" w:rsidP="00A72F4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  <w:sz w:val="22"/>
                                  <w:szCs w:val="16"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D76041" w:rsidRPr="00D76041">
                                  <w:rPr>
                                    <w:rStyle w:val="Style8"/>
                                    <w:smallCaps/>
                                    <w:sz w:val="22"/>
                                    <w:szCs w:val="16"/>
                                  </w:rPr>
                                  <w:t xml:space="preserve">DEPARTAMENTO DE CONTRATACIONES PUBLICAS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54499" id="Text Box 17" o:spid="_x0000_s1036" type="#_x0000_t202" style="position:absolute;left:0;text-align:left;margin-left:15.55pt;margin-top:5.2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yA3Yj90AAAAI&#10;AQAADwAAAAAAAAAAAAAAAABjBAAAZHJzL2Rvd25yZXYueG1sUEsFBgAAAAAEAAQA8wAAAG0FAAAA&#10;AA==&#10;" stroked="f">
                <v:textbox>
                  <w:txbxContent>
                    <w:p w14:paraId="5524D517" w14:textId="1F026D9B" w:rsidR="002E1412" w:rsidRPr="00D76041" w:rsidRDefault="00D76041" w:rsidP="00A72F42">
                      <w:pPr>
                        <w:jc w:val="center"/>
                        <w:rPr>
                          <w:sz w:val="16"/>
                          <w:szCs w:val="16"/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  <w:sz w:val="22"/>
                            <w:szCs w:val="16"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Pr="00D76041">
                            <w:rPr>
                              <w:rStyle w:val="Style8"/>
                              <w:smallCaps/>
                              <w:sz w:val="22"/>
                              <w:szCs w:val="16"/>
                            </w:rPr>
                            <w:t xml:space="preserve">DEPARTAMENTO DE CONTRATACIONES PUBLICAS 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AC37CC" w14:textId="60154DE5" w:rsidR="00A640BD" w:rsidRPr="00C66D08" w:rsidRDefault="00D76041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D77A38" wp14:editId="41133906">
                <wp:simplePos x="0" y="0"/>
                <wp:positionH relativeFrom="margin">
                  <wp:align>center</wp:align>
                </wp:positionH>
                <wp:positionV relativeFrom="paragraph">
                  <wp:posOffset>215265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C4060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77A38" id="Text Box 18" o:spid="_x0000_s1037" type="#_x0000_t202" style="position:absolute;left:0;text-align:left;margin-left:0;margin-top:16.95pt;width:278.6pt;height:21.4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5et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" stroked="f">
                <v:textbox>
                  <w:txbxContent>
                    <w:p w14:paraId="37C4060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E58CF0" w14:textId="5EB8515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55CA889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E3B94AA" w14:textId="77777777" w:rsidTr="00E82502">
        <w:trPr>
          <w:cantSplit/>
          <w:trHeight w:val="440"/>
        </w:trPr>
        <w:tc>
          <w:tcPr>
            <w:tcW w:w="9252" w:type="dxa"/>
          </w:tcPr>
          <w:p w14:paraId="1D039A1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9FAA1F5" w14:textId="77777777" w:rsidTr="00E82502">
        <w:trPr>
          <w:cantSplit/>
          <w:trHeight w:val="440"/>
        </w:trPr>
        <w:tc>
          <w:tcPr>
            <w:tcW w:w="9252" w:type="dxa"/>
          </w:tcPr>
          <w:p w14:paraId="3EC3009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5030B57" w14:textId="77777777" w:rsidTr="00E82502">
        <w:trPr>
          <w:cantSplit/>
          <w:trHeight w:val="440"/>
        </w:trPr>
        <w:tc>
          <w:tcPr>
            <w:tcW w:w="9252" w:type="dxa"/>
          </w:tcPr>
          <w:p w14:paraId="7F240C9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DABCD3E" w14:textId="77777777" w:rsidTr="00E82502">
        <w:trPr>
          <w:cantSplit/>
          <w:trHeight w:val="440"/>
        </w:trPr>
        <w:tc>
          <w:tcPr>
            <w:tcW w:w="9252" w:type="dxa"/>
          </w:tcPr>
          <w:p w14:paraId="00D6DB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139503C" w14:textId="77777777" w:rsidTr="00E82502">
        <w:trPr>
          <w:cantSplit/>
          <w:trHeight w:val="440"/>
        </w:trPr>
        <w:tc>
          <w:tcPr>
            <w:tcW w:w="9252" w:type="dxa"/>
          </w:tcPr>
          <w:p w14:paraId="5CB7EFED" w14:textId="77777777" w:rsid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  <w:p w14:paraId="52EDA0A9" w14:textId="35085E43" w:rsidR="004029C3" w:rsidRPr="00E82502" w:rsidRDefault="004029C3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6.- Número de contacto del oferente:</w:t>
            </w:r>
          </w:p>
        </w:tc>
      </w:tr>
      <w:tr w:rsidR="00E82502" w:rsidRPr="00E82502" w14:paraId="3ED87069" w14:textId="77777777" w:rsidTr="00E82502">
        <w:trPr>
          <w:cantSplit/>
          <w:trHeight w:val="440"/>
        </w:trPr>
        <w:tc>
          <w:tcPr>
            <w:tcW w:w="9252" w:type="dxa"/>
          </w:tcPr>
          <w:p w14:paraId="0EC7C34D" w14:textId="4AAD3E76" w:rsidR="00E82502" w:rsidRPr="00E82502" w:rsidRDefault="004029C3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7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09C089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D0331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E8A6398" w14:textId="6F7E3383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Números de teléfono </w:t>
            </w:r>
            <w:r w:rsidR="00365684">
              <w:rPr>
                <w:spacing w:val="-2"/>
                <w:sz w:val="22"/>
                <w:szCs w:val="22"/>
                <w:lang w:val="es-DO"/>
              </w:rPr>
              <w:t>y celular del representante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E1B78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05D2F6F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5147C7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4E4A8" w14:textId="77777777" w:rsidR="00342AB0" w:rsidRDefault="00342AB0" w:rsidP="001007E7">
      <w:pPr>
        <w:spacing w:after="0" w:line="240" w:lineRule="auto"/>
      </w:pPr>
      <w:r>
        <w:separator/>
      </w:r>
    </w:p>
  </w:endnote>
  <w:endnote w:type="continuationSeparator" w:id="0">
    <w:p w14:paraId="326E9F41" w14:textId="77777777" w:rsidR="00342AB0" w:rsidRDefault="00342AB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CFA21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0CB3304" wp14:editId="3E7122C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4F1B29" wp14:editId="16D1AD98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E905A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78B3561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4F1B2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25E905A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78B3561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4FD4E74" wp14:editId="04B76E65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DCE5AA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FD4E7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34DCE5AA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8A4B7D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22D12C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37847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AE186F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903CBB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C8091" w14:textId="77777777" w:rsidR="00342AB0" w:rsidRDefault="00342AB0" w:rsidP="001007E7">
      <w:pPr>
        <w:spacing w:after="0" w:line="240" w:lineRule="auto"/>
      </w:pPr>
      <w:r>
        <w:separator/>
      </w:r>
    </w:p>
  </w:footnote>
  <w:footnote w:type="continuationSeparator" w:id="0">
    <w:p w14:paraId="20774162" w14:textId="77777777" w:rsidR="00342AB0" w:rsidRDefault="00342AB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1DBF"/>
    <w:rsid w:val="000030D2"/>
    <w:rsid w:val="00013156"/>
    <w:rsid w:val="00014477"/>
    <w:rsid w:val="000260FC"/>
    <w:rsid w:val="00033BE4"/>
    <w:rsid w:val="00034DD9"/>
    <w:rsid w:val="000353B6"/>
    <w:rsid w:val="00044E14"/>
    <w:rsid w:val="00045479"/>
    <w:rsid w:val="0004794B"/>
    <w:rsid w:val="0005792C"/>
    <w:rsid w:val="000A4337"/>
    <w:rsid w:val="000A7E80"/>
    <w:rsid w:val="000A7FA0"/>
    <w:rsid w:val="000B0DCD"/>
    <w:rsid w:val="000B1BF2"/>
    <w:rsid w:val="000D3396"/>
    <w:rsid w:val="000E02D9"/>
    <w:rsid w:val="000E0EC9"/>
    <w:rsid w:val="000E1DA0"/>
    <w:rsid w:val="000E21E0"/>
    <w:rsid w:val="000E3D3C"/>
    <w:rsid w:val="000E550D"/>
    <w:rsid w:val="000E67D3"/>
    <w:rsid w:val="000F0D61"/>
    <w:rsid w:val="001007E7"/>
    <w:rsid w:val="001020C0"/>
    <w:rsid w:val="001061E4"/>
    <w:rsid w:val="0010693E"/>
    <w:rsid w:val="00113EC8"/>
    <w:rsid w:val="0011781D"/>
    <w:rsid w:val="001466B0"/>
    <w:rsid w:val="00153F3F"/>
    <w:rsid w:val="00157600"/>
    <w:rsid w:val="0016064D"/>
    <w:rsid w:val="00170EC5"/>
    <w:rsid w:val="00181E8D"/>
    <w:rsid w:val="00183424"/>
    <w:rsid w:val="001910BE"/>
    <w:rsid w:val="0019482F"/>
    <w:rsid w:val="00194FF2"/>
    <w:rsid w:val="001A3F92"/>
    <w:rsid w:val="001F73A7"/>
    <w:rsid w:val="002009A7"/>
    <w:rsid w:val="00244E4A"/>
    <w:rsid w:val="00253DBA"/>
    <w:rsid w:val="0026335F"/>
    <w:rsid w:val="00271155"/>
    <w:rsid w:val="00272E54"/>
    <w:rsid w:val="002753BA"/>
    <w:rsid w:val="00284508"/>
    <w:rsid w:val="00295BD4"/>
    <w:rsid w:val="002B7885"/>
    <w:rsid w:val="002D451D"/>
    <w:rsid w:val="002E1412"/>
    <w:rsid w:val="00301497"/>
    <w:rsid w:val="0030204F"/>
    <w:rsid w:val="00314023"/>
    <w:rsid w:val="00321F2C"/>
    <w:rsid w:val="00331622"/>
    <w:rsid w:val="00332A9F"/>
    <w:rsid w:val="00341484"/>
    <w:rsid w:val="00342AB0"/>
    <w:rsid w:val="00365684"/>
    <w:rsid w:val="00372686"/>
    <w:rsid w:val="00392351"/>
    <w:rsid w:val="003A6141"/>
    <w:rsid w:val="003D4C5B"/>
    <w:rsid w:val="003D6161"/>
    <w:rsid w:val="004022B6"/>
    <w:rsid w:val="004029C3"/>
    <w:rsid w:val="00404131"/>
    <w:rsid w:val="00410DD6"/>
    <w:rsid w:val="0042490F"/>
    <w:rsid w:val="00424FFD"/>
    <w:rsid w:val="00427005"/>
    <w:rsid w:val="004379A6"/>
    <w:rsid w:val="004421A3"/>
    <w:rsid w:val="0044234A"/>
    <w:rsid w:val="00443795"/>
    <w:rsid w:val="00456C17"/>
    <w:rsid w:val="004632EF"/>
    <w:rsid w:val="00466B9C"/>
    <w:rsid w:val="0047588B"/>
    <w:rsid w:val="004849FF"/>
    <w:rsid w:val="004873BF"/>
    <w:rsid w:val="00495B6D"/>
    <w:rsid w:val="004B30DA"/>
    <w:rsid w:val="004C0BE6"/>
    <w:rsid w:val="004C64A7"/>
    <w:rsid w:val="004D45A8"/>
    <w:rsid w:val="00505968"/>
    <w:rsid w:val="00511470"/>
    <w:rsid w:val="005147C7"/>
    <w:rsid w:val="0052097B"/>
    <w:rsid w:val="00535962"/>
    <w:rsid w:val="005411B9"/>
    <w:rsid w:val="005421F0"/>
    <w:rsid w:val="00544F43"/>
    <w:rsid w:val="0056184C"/>
    <w:rsid w:val="005A057D"/>
    <w:rsid w:val="005A3E6D"/>
    <w:rsid w:val="005A79E7"/>
    <w:rsid w:val="005B2E1E"/>
    <w:rsid w:val="005B6D2A"/>
    <w:rsid w:val="005C4F42"/>
    <w:rsid w:val="005D52F7"/>
    <w:rsid w:val="005F0CD5"/>
    <w:rsid w:val="00611A07"/>
    <w:rsid w:val="0062592A"/>
    <w:rsid w:val="006506D0"/>
    <w:rsid w:val="00651E48"/>
    <w:rsid w:val="0065455F"/>
    <w:rsid w:val="00666D56"/>
    <w:rsid w:val="006709BC"/>
    <w:rsid w:val="006819DC"/>
    <w:rsid w:val="006C7A44"/>
    <w:rsid w:val="006F3CA7"/>
    <w:rsid w:val="006F567F"/>
    <w:rsid w:val="006F693B"/>
    <w:rsid w:val="00704365"/>
    <w:rsid w:val="007166E3"/>
    <w:rsid w:val="00725091"/>
    <w:rsid w:val="007254FF"/>
    <w:rsid w:val="00725E4D"/>
    <w:rsid w:val="00746D46"/>
    <w:rsid w:val="007665EC"/>
    <w:rsid w:val="00780880"/>
    <w:rsid w:val="00796F15"/>
    <w:rsid w:val="007B0E1F"/>
    <w:rsid w:val="007B6F6F"/>
    <w:rsid w:val="007C5A16"/>
    <w:rsid w:val="007D1501"/>
    <w:rsid w:val="007D5571"/>
    <w:rsid w:val="007F1F84"/>
    <w:rsid w:val="0080014E"/>
    <w:rsid w:val="00820C9F"/>
    <w:rsid w:val="008234A7"/>
    <w:rsid w:val="00825AD2"/>
    <w:rsid w:val="0082707E"/>
    <w:rsid w:val="008315B0"/>
    <w:rsid w:val="00831925"/>
    <w:rsid w:val="00864B95"/>
    <w:rsid w:val="008711E9"/>
    <w:rsid w:val="00876F75"/>
    <w:rsid w:val="00883ECB"/>
    <w:rsid w:val="008B1A46"/>
    <w:rsid w:val="008B2A37"/>
    <w:rsid w:val="008B3AE5"/>
    <w:rsid w:val="008C33A4"/>
    <w:rsid w:val="008C388B"/>
    <w:rsid w:val="008E596E"/>
    <w:rsid w:val="00921463"/>
    <w:rsid w:val="009218D2"/>
    <w:rsid w:val="0092408D"/>
    <w:rsid w:val="00955DD8"/>
    <w:rsid w:val="009639A2"/>
    <w:rsid w:val="00963F1E"/>
    <w:rsid w:val="0096541C"/>
    <w:rsid w:val="00966EEE"/>
    <w:rsid w:val="00977C54"/>
    <w:rsid w:val="00987060"/>
    <w:rsid w:val="0099471B"/>
    <w:rsid w:val="009B3309"/>
    <w:rsid w:val="009D14F6"/>
    <w:rsid w:val="009D4729"/>
    <w:rsid w:val="009D4E3D"/>
    <w:rsid w:val="009F6BED"/>
    <w:rsid w:val="00A0105F"/>
    <w:rsid w:val="00A07BB5"/>
    <w:rsid w:val="00A15B90"/>
    <w:rsid w:val="00A16099"/>
    <w:rsid w:val="00A22477"/>
    <w:rsid w:val="00A27877"/>
    <w:rsid w:val="00A33D89"/>
    <w:rsid w:val="00A35893"/>
    <w:rsid w:val="00A54C23"/>
    <w:rsid w:val="00A640BD"/>
    <w:rsid w:val="00A641A7"/>
    <w:rsid w:val="00A64939"/>
    <w:rsid w:val="00A7105B"/>
    <w:rsid w:val="00A72F42"/>
    <w:rsid w:val="00A80822"/>
    <w:rsid w:val="00A842F7"/>
    <w:rsid w:val="00AD7919"/>
    <w:rsid w:val="00AD7EE7"/>
    <w:rsid w:val="00AE217C"/>
    <w:rsid w:val="00AF26DC"/>
    <w:rsid w:val="00AF2E6B"/>
    <w:rsid w:val="00B21A77"/>
    <w:rsid w:val="00B26C8D"/>
    <w:rsid w:val="00B316A7"/>
    <w:rsid w:val="00B41EF8"/>
    <w:rsid w:val="00B62EEF"/>
    <w:rsid w:val="00B81E6C"/>
    <w:rsid w:val="00B93225"/>
    <w:rsid w:val="00B97B51"/>
    <w:rsid w:val="00BA0007"/>
    <w:rsid w:val="00BB1D79"/>
    <w:rsid w:val="00BC1D0C"/>
    <w:rsid w:val="00BC25C6"/>
    <w:rsid w:val="00BC61BD"/>
    <w:rsid w:val="00BD1586"/>
    <w:rsid w:val="00BE1AF9"/>
    <w:rsid w:val="00BE7B8F"/>
    <w:rsid w:val="00BF1B0A"/>
    <w:rsid w:val="00C064D5"/>
    <w:rsid w:val="00C078CB"/>
    <w:rsid w:val="00C100BB"/>
    <w:rsid w:val="00C11C5F"/>
    <w:rsid w:val="00C1214C"/>
    <w:rsid w:val="00C2126E"/>
    <w:rsid w:val="00C22DBE"/>
    <w:rsid w:val="00C2418A"/>
    <w:rsid w:val="00C5078F"/>
    <w:rsid w:val="00C66D08"/>
    <w:rsid w:val="00C70C51"/>
    <w:rsid w:val="00C71F24"/>
    <w:rsid w:val="00C7470C"/>
    <w:rsid w:val="00C74F45"/>
    <w:rsid w:val="00C9668D"/>
    <w:rsid w:val="00CA0E82"/>
    <w:rsid w:val="00CA164C"/>
    <w:rsid w:val="00CA3ABF"/>
    <w:rsid w:val="00CA4661"/>
    <w:rsid w:val="00CA702B"/>
    <w:rsid w:val="00CB184F"/>
    <w:rsid w:val="00CC09EA"/>
    <w:rsid w:val="00CC11C5"/>
    <w:rsid w:val="00CC45B2"/>
    <w:rsid w:val="00CE443F"/>
    <w:rsid w:val="00CE67A3"/>
    <w:rsid w:val="00CE6F18"/>
    <w:rsid w:val="00D0539F"/>
    <w:rsid w:val="00D1201E"/>
    <w:rsid w:val="00D1499D"/>
    <w:rsid w:val="00D24FA7"/>
    <w:rsid w:val="00D40105"/>
    <w:rsid w:val="00D44A67"/>
    <w:rsid w:val="00D45A3E"/>
    <w:rsid w:val="00D51C92"/>
    <w:rsid w:val="00D61740"/>
    <w:rsid w:val="00D64096"/>
    <w:rsid w:val="00D64696"/>
    <w:rsid w:val="00D76041"/>
    <w:rsid w:val="00D7710E"/>
    <w:rsid w:val="00D90D49"/>
    <w:rsid w:val="00D9600B"/>
    <w:rsid w:val="00D96214"/>
    <w:rsid w:val="00DB49B2"/>
    <w:rsid w:val="00DB5E43"/>
    <w:rsid w:val="00DC4A72"/>
    <w:rsid w:val="00DC5D96"/>
    <w:rsid w:val="00DD4446"/>
    <w:rsid w:val="00DD4F3E"/>
    <w:rsid w:val="00DD6090"/>
    <w:rsid w:val="00DF1A85"/>
    <w:rsid w:val="00E12BA4"/>
    <w:rsid w:val="00E13E55"/>
    <w:rsid w:val="00E141E2"/>
    <w:rsid w:val="00E308A0"/>
    <w:rsid w:val="00E41ABC"/>
    <w:rsid w:val="00E42F13"/>
    <w:rsid w:val="00E53E82"/>
    <w:rsid w:val="00E82502"/>
    <w:rsid w:val="00E96FAF"/>
    <w:rsid w:val="00EA6B34"/>
    <w:rsid w:val="00EA7406"/>
    <w:rsid w:val="00EC32F3"/>
    <w:rsid w:val="00EC435F"/>
    <w:rsid w:val="00EC5459"/>
    <w:rsid w:val="00EC5A8B"/>
    <w:rsid w:val="00ED31E9"/>
    <w:rsid w:val="00EE0C94"/>
    <w:rsid w:val="00EE1E7B"/>
    <w:rsid w:val="00EE689F"/>
    <w:rsid w:val="00EE7346"/>
    <w:rsid w:val="00F05E7C"/>
    <w:rsid w:val="00F11F46"/>
    <w:rsid w:val="00F1305C"/>
    <w:rsid w:val="00F14BE7"/>
    <w:rsid w:val="00F177C3"/>
    <w:rsid w:val="00F225BF"/>
    <w:rsid w:val="00F258E6"/>
    <w:rsid w:val="00F45230"/>
    <w:rsid w:val="00F53753"/>
    <w:rsid w:val="00F63108"/>
    <w:rsid w:val="00F70748"/>
    <w:rsid w:val="00F7167E"/>
    <w:rsid w:val="00F7443C"/>
    <w:rsid w:val="00F80943"/>
    <w:rsid w:val="00F84D68"/>
    <w:rsid w:val="00F90F7B"/>
    <w:rsid w:val="00F9504D"/>
    <w:rsid w:val="00F97BE8"/>
    <w:rsid w:val="00FA01DC"/>
    <w:rsid w:val="00FA16B7"/>
    <w:rsid w:val="00FA2AFA"/>
    <w:rsid w:val="00FA34EF"/>
    <w:rsid w:val="00FB0E06"/>
    <w:rsid w:val="00FB42A9"/>
    <w:rsid w:val="00FB4ADE"/>
    <w:rsid w:val="00FB5580"/>
    <w:rsid w:val="00FC2870"/>
    <w:rsid w:val="00FC4824"/>
    <w:rsid w:val="00FC7334"/>
    <w:rsid w:val="00FE04FA"/>
    <w:rsid w:val="00FF610E"/>
    <w:rsid w:val="00FF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150CBC8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30</TotalTime>
  <Pages>1</Pages>
  <Words>131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Geovanna Silie Espinal</cp:lastModifiedBy>
  <cp:revision>71</cp:revision>
  <cp:lastPrinted>2011-03-04T18:48:00Z</cp:lastPrinted>
  <dcterms:created xsi:type="dcterms:W3CDTF">2021-06-14T13:20:00Z</dcterms:created>
  <dcterms:modified xsi:type="dcterms:W3CDTF">2026-09-25T13:55:00Z</dcterms:modified>
</cp:coreProperties>
</file>