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A06482" w14:textId="4977C972" w:rsidR="00535962" w:rsidRPr="00F7167E" w:rsidRDefault="001C1F03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43CAC0FC" wp14:editId="61723EF1">
                <wp:simplePos x="0" y="0"/>
                <wp:positionH relativeFrom="column">
                  <wp:posOffset>6467475</wp:posOffset>
                </wp:positionH>
                <wp:positionV relativeFrom="paragraph">
                  <wp:posOffset>-581025</wp:posOffset>
                </wp:positionV>
                <wp:extent cx="2428240" cy="866775"/>
                <wp:effectExtent l="0" t="0" r="10160" b="28575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28240" cy="866775"/>
                          <a:chOff x="12866" y="523"/>
                          <a:chExt cx="2544" cy="1104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43" cy="762"/>
                            <a:chOff x="9151" y="720"/>
                            <a:chExt cx="2034" cy="709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162"/>
                              <a:ext cx="2034" cy="267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5868E3B5" w14:textId="1BA253E7" w:rsidR="00957FDA" w:rsidRPr="00535962" w:rsidRDefault="0083446E" w:rsidP="00957FDA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AGRICULTURA-</w:t>
                                    </w:r>
                                    <w:r w:rsidR="003C185D">
                                      <w:rPr>
                                        <w:rStyle w:val="Style2"/>
                                      </w:rPr>
                                      <w:t>daF-C</w:t>
                                    </w:r>
                                    <w:r w:rsidR="00791CE3">
                                      <w:rPr>
                                        <w:rStyle w:val="Style2"/>
                                      </w:rPr>
                                      <w:t>m</w:t>
                                    </w:r>
                                    <w:r w:rsidR="00561A0D">
                                      <w:rPr>
                                        <w:rStyle w:val="Style2"/>
                                      </w:rPr>
                                      <w:t>-2026-0</w:t>
                                    </w:r>
                                    <w:r w:rsidR="00986F50">
                                      <w:rPr>
                                        <w:rStyle w:val="Style2"/>
                                      </w:rPr>
                                      <w:t>1</w:t>
                                    </w:r>
                                    <w:r w:rsidR="001A730D">
                                      <w:rPr>
                                        <w:rStyle w:val="Style2"/>
                                      </w:rPr>
                                      <w:t>31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83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F9E7CBC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3CAC0FC" id="Group 21" o:spid="_x0000_s1026" style="position:absolute;margin-left:509.25pt;margin-top:-45.75pt;width:191.2pt;height:68.25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3" o:spid="_x0000_s1028" style="position:absolute;left:12940;top:561;width:2443;height:762" coordorigin="9151,720" coordsize="2034,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162;width:2034;height:2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5868E3B5" w14:textId="1BA253E7" w:rsidR="00957FDA" w:rsidRPr="00535962" w:rsidRDefault="0083446E" w:rsidP="00957FDA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AGRICULTURA-</w:t>
                              </w:r>
                              <w:r w:rsidR="003C185D">
                                <w:rPr>
                                  <w:rStyle w:val="Style2"/>
                                </w:rPr>
                                <w:t>daF-C</w:t>
                              </w:r>
                              <w:r w:rsidR="00791CE3">
                                <w:rPr>
                                  <w:rStyle w:val="Style2"/>
                                </w:rPr>
                                <w:t>m</w:t>
                              </w:r>
                              <w:r w:rsidR="00561A0D">
                                <w:rPr>
                                  <w:rStyle w:val="Style2"/>
                                </w:rPr>
                                <w:t>-2026-0</w:t>
                              </w:r>
                              <w:r w:rsidR="00986F50">
                                <w:rPr>
                                  <w:rStyle w:val="Style2"/>
                                </w:rPr>
                                <w:t>1</w:t>
                              </w:r>
                              <w:r w:rsidR="001A730D">
                                <w:rPr>
                                  <w:rStyle w:val="Style2"/>
                                </w:rPr>
                                <w:t>31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1F9E7CBC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Pr="00B82170">
        <w:rPr>
          <w:noProof/>
        </w:rPr>
        <w:drawing>
          <wp:anchor distT="0" distB="0" distL="114300" distR="114300" simplePos="0" relativeHeight="251658752" behindDoc="0" locked="0" layoutInCell="1" allowOverlap="1" wp14:anchorId="4B6A5A02" wp14:editId="1377F2AF">
            <wp:simplePos x="0" y="0"/>
            <wp:positionH relativeFrom="margin">
              <wp:align>center</wp:align>
            </wp:positionH>
            <wp:positionV relativeFrom="margin">
              <wp:posOffset>-579772</wp:posOffset>
            </wp:positionV>
            <wp:extent cx="657225" cy="654050"/>
            <wp:effectExtent l="0" t="0" r="9525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5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B6229"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309D62E" wp14:editId="72138282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9FFEAE" w14:textId="6A285BC8" w:rsidR="002E1412" w:rsidRPr="002E1412" w:rsidRDefault="007F6993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83446E">
                                  <w:rPr>
                                    <w:rStyle w:val="Style6"/>
                                  </w:rPr>
                                  <w:t xml:space="preserve">            MINISTERIO DE AGRICULTURA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09D62E" id="Text Box 16" o:spid="_x0000_s1031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" stroked="f">
                <v:textbox>
                  <w:txbxContent>
                    <w:p w14:paraId="159FFEAE" w14:textId="6A285BC8" w:rsidR="002E1412" w:rsidRPr="002E1412" w:rsidRDefault="00986F5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83446E">
                            <w:rPr>
                              <w:rStyle w:val="Style6"/>
                            </w:rPr>
                            <w:t xml:space="preserve">            MINISTERIO DE AGRICULTURA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B6229"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45A64E1" wp14:editId="1E6323F3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37A1A0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5A64E1"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" filled="f" stroked="f">
                <v:textbox inset="0,0,0,0">
                  <w:txbxContent>
                    <w:p w14:paraId="6837A1A0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8B6229"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ADCE3B5" wp14:editId="1D6AE990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793462ED" w14:textId="1F509CFC" w:rsidR="00BC61BD" w:rsidRPr="00BC61BD" w:rsidRDefault="001C1F03">
                                <w:pPr>
                                  <w:rPr>
                                    <w:lang w:val="en-US"/>
                                  </w:rPr>
                                </w:pPr>
                                <w:r w:rsidRPr="001C1F03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72A33441" wp14:editId="578D73B6">
                                      <wp:extent cx="895350" cy="666750"/>
                                      <wp:effectExtent l="0" t="0" r="0" b="0"/>
                                      <wp:docPr id="2" name="Imagen 1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6" name="Imagen 1"/>
                                              <pic:cNvPicPr/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95350" cy="66675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DCE3B5"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793462ED" w14:textId="1F509CFC" w:rsidR="00BC61BD" w:rsidRPr="00BC61BD" w:rsidRDefault="001C1F03">
                          <w:pPr>
                            <w:rPr>
                              <w:lang w:val="en-US"/>
                            </w:rPr>
                          </w:pPr>
                          <w:r w:rsidRPr="001C1F03">
                            <w:rPr>
                              <w:noProof/>
                            </w:rPr>
                            <w:drawing>
                              <wp:inline distT="0" distB="0" distL="0" distR="0" wp14:anchorId="72A33441" wp14:editId="578D73B6">
                                <wp:extent cx="895350" cy="666750"/>
                                <wp:effectExtent l="0" t="0" r="0" b="0"/>
                                <wp:docPr id="2" name="Imagen 1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Imagen 1"/>
                                        <pic:cNvPicPr/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95350" cy="6667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103CC504" w14:textId="2E469B8B" w:rsidR="00535962" w:rsidRPr="00535962" w:rsidRDefault="008B6229" w:rsidP="00535962"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71853AB" wp14:editId="7CCBB75E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7DD0B9" w14:textId="77777777" w:rsidR="00F7443C" w:rsidRPr="004767CC" w:rsidRDefault="007F6993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1853AB" id="Text Box 18" o:spid="_x0000_s1034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" stroked="f">
                <v:textbox>
                  <w:txbxContent>
                    <w:p w14:paraId="227DD0B9" w14:textId="77777777" w:rsidR="00F7443C" w:rsidRPr="004767CC" w:rsidRDefault="00986F5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B4EBACF" wp14:editId="55C58227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D70D7A" w14:textId="77777777" w:rsidR="0026335F" w:rsidRPr="0026335F" w:rsidRDefault="007F6993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4EBACF" id="Text Box 12" o:spid="_x0000_s1035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" filled="f" stroked="f">
                <v:textbox>
                  <w:txbxContent>
                    <w:p w14:paraId="23D70D7A" w14:textId="77777777" w:rsidR="0026335F" w:rsidRPr="0026335F" w:rsidRDefault="00986F5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65EF29D" w14:textId="72320EA1" w:rsidR="00535962" w:rsidRDefault="008B6229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661826D" wp14:editId="3431B679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CD1483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3101F" w:rsidRPr="00B3101F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61826D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" filled="f" stroked="f">
                <v:textbox>
                  <w:txbxContent>
                    <w:p w14:paraId="2BCD1483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986F50">
                        <w:fldChar w:fldCharType="begin"/>
                      </w:r>
                      <w:r w:rsidR="00986F50">
                        <w:instrText xml:space="preserve"> NUMPAGES   \* MERGEFORMAT </w:instrText>
                      </w:r>
                      <w:r w:rsidR="00986F50">
                        <w:fldChar w:fldCharType="separate"/>
                      </w:r>
                      <w:r w:rsidR="00B3101F" w:rsidRP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986F50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038E2171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30E13126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7EA5AC8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34D9F937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293A71D9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422E5485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066D3F1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281B42B5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38DAE74E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40E8751A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39B9B85D" w14:textId="77777777" w:rsidTr="00A24343">
        <w:trPr>
          <w:trHeight w:val="457"/>
          <w:jc w:val="center"/>
        </w:trPr>
        <w:tc>
          <w:tcPr>
            <w:tcW w:w="849" w:type="dxa"/>
          </w:tcPr>
          <w:p w14:paraId="4A275C5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30D5D46" w14:textId="77777777" w:rsidR="0037246F" w:rsidRDefault="0037246F" w:rsidP="00BB657B">
            <w:pPr>
              <w:spacing w:after="0" w:line="240" w:lineRule="auto"/>
            </w:pPr>
          </w:p>
          <w:p w14:paraId="12C03C1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3CD38C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307497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99B002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A6287E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105772D" w14:textId="77777777" w:rsidR="0037246F" w:rsidRDefault="0037246F" w:rsidP="00BB657B">
            <w:pPr>
              <w:spacing w:after="0" w:line="240" w:lineRule="auto"/>
            </w:pPr>
          </w:p>
        </w:tc>
      </w:tr>
      <w:tr w:rsidR="007F6993" w14:paraId="7A95CA51" w14:textId="77777777" w:rsidTr="00A24343">
        <w:trPr>
          <w:trHeight w:val="457"/>
          <w:jc w:val="center"/>
        </w:trPr>
        <w:tc>
          <w:tcPr>
            <w:tcW w:w="849" w:type="dxa"/>
          </w:tcPr>
          <w:p w14:paraId="41168C0A" w14:textId="77777777" w:rsidR="007F6993" w:rsidRDefault="007F6993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190722BE" w14:textId="77777777" w:rsidR="007F6993" w:rsidRDefault="007F6993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1CC94F6" w14:textId="77777777" w:rsidR="007F6993" w:rsidRDefault="007F6993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07B7536" w14:textId="77777777" w:rsidR="007F6993" w:rsidRDefault="007F6993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7B4C7C45" w14:textId="77777777" w:rsidR="007F6993" w:rsidRDefault="007F6993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4048533C" w14:textId="77777777" w:rsidR="007F6993" w:rsidRDefault="007F6993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1ADFB7D" w14:textId="77777777" w:rsidR="007F6993" w:rsidRDefault="007F6993" w:rsidP="00BB657B">
            <w:pPr>
              <w:spacing w:after="0" w:line="240" w:lineRule="auto"/>
            </w:pPr>
          </w:p>
        </w:tc>
      </w:tr>
      <w:tr w:rsidR="0037246F" w14:paraId="0D8D4DD6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21B446B1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1C08B7BD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proofErr w:type="gramStart"/>
            <w:r w:rsidRPr="00D90C2A">
              <w:rPr>
                <w:b/>
                <w:sz w:val="22"/>
                <w:szCs w:val="22"/>
              </w:rPr>
              <w:t>VALOR  TOTAL</w:t>
            </w:r>
            <w:proofErr w:type="gramEnd"/>
            <w:r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157D936C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 xml:space="preserve">Valor total de la oferta en </w:t>
            </w:r>
            <w:proofErr w:type="gramStart"/>
            <w:r w:rsidRPr="00D90C2A">
              <w:rPr>
                <w:sz w:val="22"/>
                <w:szCs w:val="22"/>
              </w:rPr>
              <w:t>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</w:t>
            </w:r>
            <w:proofErr w:type="gramEnd"/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00EFB5AE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07198AC3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79ED174E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17A40715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0AB0768A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2EC051AB" w14:textId="655B8218" w:rsidR="007B4164" w:rsidRPr="0037246F" w:rsidRDefault="00992981" w:rsidP="0037246F">
      <w:pPr>
        <w:ind w:right="66"/>
        <w:jc w:val="center"/>
        <w:rPr>
          <w:color w:val="000000"/>
          <w:sz w:val="20"/>
          <w:szCs w:val="20"/>
        </w:rPr>
      </w:pP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5D54060" wp14:editId="1AFCC825">
                <wp:simplePos x="0" y="0"/>
                <wp:positionH relativeFrom="column">
                  <wp:posOffset>-114300</wp:posOffset>
                </wp:positionH>
                <wp:positionV relativeFrom="paragraph">
                  <wp:posOffset>1313180</wp:posOffset>
                </wp:positionV>
                <wp:extent cx="2400300" cy="662940"/>
                <wp:effectExtent l="0" t="0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662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DAD1CB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D54060" id="Text Box 26" o:spid="_x0000_s1037" type="#_x0000_t202" style="position:absolute;left:0;text-align:left;margin-left:-9pt;margin-top:103.4pt;width:189pt;height:52.2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" filled="f" stroked="f">
                <v:textbox inset=",.3mm">
                  <w:txbxContent>
                    <w:p w14:paraId="7FDAD1CB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246F" w:rsidRPr="00403697">
        <w:rPr>
          <w:color w:val="000000"/>
          <w:sz w:val="20"/>
          <w:szCs w:val="20"/>
        </w:rPr>
        <w:t xml:space="preserve">……../……../……….… </w:t>
      </w:r>
      <w:r w:rsidR="0037246F" w:rsidRPr="00403697">
        <w:rPr>
          <w:color w:val="FF0000"/>
          <w:sz w:val="20"/>
          <w:szCs w:val="20"/>
        </w:rPr>
        <w:t>fecha</w: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5E2519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48E149" w14:textId="77777777" w:rsidR="000F4D03" w:rsidRDefault="000F4D03" w:rsidP="001007E7">
      <w:pPr>
        <w:spacing w:after="0" w:line="240" w:lineRule="auto"/>
      </w:pPr>
      <w:r>
        <w:separator/>
      </w:r>
    </w:p>
  </w:endnote>
  <w:endnote w:type="continuationSeparator" w:id="0">
    <w:p w14:paraId="1F844EF7" w14:textId="77777777" w:rsidR="000F4D03" w:rsidRDefault="000F4D03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3B9BD6" w14:textId="5AA2DBEA" w:rsidR="001007E7" w:rsidRDefault="008B6229">
    <w:pPr>
      <w:pStyle w:val="Piedepgina"/>
    </w:pPr>
    <w:r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3FCF59E" wp14:editId="4D193213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9F802C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2304D966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0C14E77D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3FCF59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" filled="f" stroked="f">
              <v:textbox style="mso-fit-shape-to-text:t" inset="0,0,0,0">
                <w:txbxContent>
                  <w:p w14:paraId="159F802C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2304D966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0C14E77D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44D6528F" w14:textId="271905F8" w:rsidR="001007E7" w:rsidRDefault="008B6229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A67B1BF" wp14:editId="1296326C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EDAA9E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A67B1BF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" filled="f" stroked="f">
              <v:textbox inset="0,0,0,0">
                <w:txbxContent>
                  <w:p w14:paraId="63EDAA9E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6D2A0E7D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071AD644" wp14:editId="2B9A9511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017AC9C0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D46803" w14:textId="77777777" w:rsidR="000F4D03" w:rsidRDefault="000F4D03" w:rsidP="001007E7">
      <w:pPr>
        <w:spacing w:after="0" w:line="240" w:lineRule="auto"/>
      </w:pPr>
      <w:r>
        <w:separator/>
      </w:r>
    </w:p>
  </w:footnote>
  <w:footnote w:type="continuationSeparator" w:id="0">
    <w:p w14:paraId="6D234AF0" w14:textId="77777777" w:rsidR="000F4D03" w:rsidRDefault="000F4D03" w:rsidP="001007E7">
      <w:pPr>
        <w:spacing w:after="0" w:line="240" w:lineRule="auto"/>
      </w:pPr>
      <w:r>
        <w:continuationSeparator/>
      </w:r>
    </w:p>
  </w:footnote>
  <w:footnote w:id="1">
    <w:p w14:paraId="64558703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40297620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46F"/>
    <w:rsid w:val="00010FBF"/>
    <w:rsid w:val="00020320"/>
    <w:rsid w:val="00034DD9"/>
    <w:rsid w:val="00040B1F"/>
    <w:rsid w:val="0005549B"/>
    <w:rsid w:val="00081B62"/>
    <w:rsid w:val="00084043"/>
    <w:rsid w:val="000B7237"/>
    <w:rsid w:val="000F4D03"/>
    <w:rsid w:val="001007E7"/>
    <w:rsid w:val="001020C0"/>
    <w:rsid w:val="00102D60"/>
    <w:rsid w:val="00123B8D"/>
    <w:rsid w:val="00141298"/>
    <w:rsid w:val="001501CD"/>
    <w:rsid w:val="001514B1"/>
    <w:rsid w:val="00154371"/>
    <w:rsid w:val="00157600"/>
    <w:rsid w:val="00170EC5"/>
    <w:rsid w:val="001758A8"/>
    <w:rsid w:val="00194FF2"/>
    <w:rsid w:val="001A234D"/>
    <w:rsid w:val="001A730D"/>
    <w:rsid w:val="001B09F3"/>
    <w:rsid w:val="001B50BE"/>
    <w:rsid w:val="001B512C"/>
    <w:rsid w:val="001C1F03"/>
    <w:rsid w:val="001C2CD4"/>
    <w:rsid w:val="001D612F"/>
    <w:rsid w:val="001F73A7"/>
    <w:rsid w:val="00200073"/>
    <w:rsid w:val="00206A4F"/>
    <w:rsid w:val="002355D5"/>
    <w:rsid w:val="0025172C"/>
    <w:rsid w:val="00251817"/>
    <w:rsid w:val="00251C55"/>
    <w:rsid w:val="00253DBA"/>
    <w:rsid w:val="0026335F"/>
    <w:rsid w:val="002742AA"/>
    <w:rsid w:val="002860A4"/>
    <w:rsid w:val="00287A65"/>
    <w:rsid w:val="002971F5"/>
    <w:rsid w:val="00297505"/>
    <w:rsid w:val="00297C1F"/>
    <w:rsid w:val="002A0DC1"/>
    <w:rsid w:val="002C2F38"/>
    <w:rsid w:val="002C4A7E"/>
    <w:rsid w:val="002E1412"/>
    <w:rsid w:val="002E1DF9"/>
    <w:rsid w:val="002F405A"/>
    <w:rsid w:val="00314023"/>
    <w:rsid w:val="0031441A"/>
    <w:rsid w:val="00336B91"/>
    <w:rsid w:val="00343237"/>
    <w:rsid w:val="00351DE8"/>
    <w:rsid w:val="00356DD2"/>
    <w:rsid w:val="0037246F"/>
    <w:rsid w:val="003939A7"/>
    <w:rsid w:val="003963F8"/>
    <w:rsid w:val="003A4539"/>
    <w:rsid w:val="003B29C3"/>
    <w:rsid w:val="003B38E0"/>
    <w:rsid w:val="003B49F7"/>
    <w:rsid w:val="003C185D"/>
    <w:rsid w:val="003C7DED"/>
    <w:rsid w:val="00403697"/>
    <w:rsid w:val="0042490F"/>
    <w:rsid w:val="004340FC"/>
    <w:rsid w:val="00435564"/>
    <w:rsid w:val="004645CA"/>
    <w:rsid w:val="004649F6"/>
    <w:rsid w:val="00466B9C"/>
    <w:rsid w:val="00474469"/>
    <w:rsid w:val="004767CC"/>
    <w:rsid w:val="0049643D"/>
    <w:rsid w:val="004B4423"/>
    <w:rsid w:val="004C4743"/>
    <w:rsid w:val="004E4F9F"/>
    <w:rsid w:val="004E6562"/>
    <w:rsid w:val="005071E1"/>
    <w:rsid w:val="00521844"/>
    <w:rsid w:val="00535962"/>
    <w:rsid w:val="00560DDD"/>
    <w:rsid w:val="00561A0D"/>
    <w:rsid w:val="005636FA"/>
    <w:rsid w:val="005838B9"/>
    <w:rsid w:val="005B442B"/>
    <w:rsid w:val="005D0D63"/>
    <w:rsid w:val="005E2519"/>
    <w:rsid w:val="005E305A"/>
    <w:rsid w:val="005F7E9C"/>
    <w:rsid w:val="0060129F"/>
    <w:rsid w:val="00602910"/>
    <w:rsid w:val="00611A07"/>
    <w:rsid w:val="0062592A"/>
    <w:rsid w:val="00630033"/>
    <w:rsid w:val="006506D0"/>
    <w:rsid w:val="00651E48"/>
    <w:rsid w:val="0066389F"/>
    <w:rsid w:val="006709BC"/>
    <w:rsid w:val="00686D21"/>
    <w:rsid w:val="006A2DDD"/>
    <w:rsid w:val="007077C8"/>
    <w:rsid w:val="007437DC"/>
    <w:rsid w:val="00780880"/>
    <w:rsid w:val="007823AB"/>
    <w:rsid w:val="00791CE3"/>
    <w:rsid w:val="00797630"/>
    <w:rsid w:val="007B4164"/>
    <w:rsid w:val="007B6F6F"/>
    <w:rsid w:val="007F6993"/>
    <w:rsid w:val="0080014E"/>
    <w:rsid w:val="00810515"/>
    <w:rsid w:val="0083342F"/>
    <w:rsid w:val="0083446E"/>
    <w:rsid w:val="00842D42"/>
    <w:rsid w:val="00844E91"/>
    <w:rsid w:val="008529BC"/>
    <w:rsid w:val="00854B4F"/>
    <w:rsid w:val="00885946"/>
    <w:rsid w:val="0089228A"/>
    <w:rsid w:val="008B0376"/>
    <w:rsid w:val="008B3AE5"/>
    <w:rsid w:val="008B6229"/>
    <w:rsid w:val="008E4E88"/>
    <w:rsid w:val="008F6FEE"/>
    <w:rsid w:val="009002B4"/>
    <w:rsid w:val="00914468"/>
    <w:rsid w:val="0093448F"/>
    <w:rsid w:val="00957FDA"/>
    <w:rsid w:val="009773D3"/>
    <w:rsid w:val="0098451C"/>
    <w:rsid w:val="00986F50"/>
    <w:rsid w:val="00992981"/>
    <w:rsid w:val="009A2AEC"/>
    <w:rsid w:val="009B0931"/>
    <w:rsid w:val="009C1B75"/>
    <w:rsid w:val="009E0472"/>
    <w:rsid w:val="00A16099"/>
    <w:rsid w:val="00A23F30"/>
    <w:rsid w:val="00A24343"/>
    <w:rsid w:val="00A31651"/>
    <w:rsid w:val="00A640BD"/>
    <w:rsid w:val="00A64939"/>
    <w:rsid w:val="00A97DBE"/>
    <w:rsid w:val="00AB4966"/>
    <w:rsid w:val="00AC7631"/>
    <w:rsid w:val="00AD7919"/>
    <w:rsid w:val="00AE7A69"/>
    <w:rsid w:val="00AF0D2F"/>
    <w:rsid w:val="00B01F7C"/>
    <w:rsid w:val="00B3101F"/>
    <w:rsid w:val="00B420BA"/>
    <w:rsid w:val="00B4747E"/>
    <w:rsid w:val="00B544FB"/>
    <w:rsid w:val="00B61D08"/>
    <w:rsid w:val="00B62EEF"/>
    <w:rsid w:val="00B663AA"/>
    <w:rsid w:val="00B82170"/>
    <w:rsid w:val="00B9237C"/>
    <w:rsid w:val="00B97B51"/>
    <w:rsid w:val="00BC1D0C"/>
    <w:rsid w:val="00BC61BD"/>
    <w:rsid w:val="00BE4FB0"/>
    <w:rsid w:val="00BF1AD5"/>
    <w:rsid w:val="00BF1B71"/>
    <w:rsid w:val="00C01129"/>
    <w:rsid w:val="00C01699"/>
    <w:rsid w:val="00C21987"/>
    <w:rsid w:val="00C66D08"/>
    <w:rsid w:val="00C7189C"/>
    <w:rsid w:val="00C71A93"/>
    <w:rsid w:val="00C91EF6"/>
    <w:rsid w:val="00CA3A6B"/>
    <w:rsid w:val="00CA4661"/>
    <w:rsid w:val="00CE227D"/>
    <w:rsid w:val="00CE67A3"/>
    <w:rsid w:val="00CF7807"/>
    <w:rsid w:val="00D24FA7"/>
    <w:rsid w:val="00D54EA6"/>
    <w:rsid w:val="00D5645B"/>
    <w:rsid w:val="00D64696"/>
    <w:rsid w:val="00D74842"/>
    <w:rsid w:val="00D77438"/>
    <w:rsid w:val="00D90D49"/>
    <w:rsid w:val="00DC1713"/>
    <w:rsid w:val="00DC5D96"/>
    <w:rsid w:val="00DD0339"/>
    <w:rsid w:val="00DD4F3E"/>
    <w:rsid w:val="00DF1A85"/>
    <w:rsid w:val="00DF2DC4"/>
    <w:rsid w:val="00E01391"/>
    <w:rsid w:val="00E13E55"/>
    <w:rsid w:val="00E3360B"/>
    <w:rsid w:val="00E35DC2"/>
    <w:rsid w:val="00E43973"/>
    <w:rsid w:val="00E53E23"/>
    <w:rsid w:val="00E86B0E"/>
    <w:rsid w:val="00E96D05"/>
    <w:rsid w:val="00EA7406"/>
    <w:rsid w:val="00EA7AC6"/>
    <w:rsid w:val="00EB128A"/>
    <w:rsid w:val="00EC68C5"/>
    <w:rsid w:val="00EE127B"/>
    <w:rsid w:val="00EE3D2D"/>
    <w:rsid w:val="00EF5397"/>
    <w:rsid w:val="00F116C5"/>
    <w:rsid w:val="00F225BF"/>
    <w:rsid w:val="00F25B99"/>
    <w:rsid w:val="00F3099F"/>
    <w:rsid w:val="00F4086F"/>
    <w:rsid w:val="00F51E20"/>
    <w:rsid w:val="00F53753"/>
    <w:rsid w:val="00F6554D"/>
    <w:rsid w:val="00F673CF"/>
    <w:rsid w:val="00F7167E"/>
    <w:rsid w:val="00F7443C"/>
    <w:rsid w:val="00F7616F"/>
    <w:rsid w:val="00F86B4E"/>
    <w:rsid w:val="00F951EB"/>
    <w:rsid w:val="00FA4BD0"/>
    <w:rsid w:val="00FB75DA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;"/>
  <w14:docId w14:val="5E81EBC8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2EF31-AEF5-4BBA-9B58-755EF61FB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23</TotalTime>
  <Pages>1</Pages>
  <Words>103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Geovanna Silie Espinal</cp:lastModifiedBy>
  <cp:revision>48</cp:revision>
  <cp:lastPrinted>2011-03-04T18:27:00Z</cp:lastPrinted>
  <dcterms:created xsi:type="dcterms:W3CDTF">2023-05-19T15:37:00Z</dcterms:created>
  <dcterms:modified xsi:type="dcterms:W3CDTF">2026-09-25T13:55:00Z</dcterms:modified>
</cp:coreProperties>
</file>