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4DE84E" w14:textId="3B141D16" w:rsidR="00535962" w:rsidRPr="00F7167E" w:rsidRDefault="00707EF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8113DB" wp14:editId="42330A04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44886600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B735CE" w14:textId="77777777" w:rsidR="002E1412" w:rsidRPr="002E1412" w:rsidRDefault="00707EF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113DB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3EB735CE" w14:textId="77777777" w:rsidR="002E1412" w:rsidRPr="002E1412" w:rsidRDefault="00707EF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EE3AF8B" wp14:editId="5FD2526B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2B0B46E" wp14:editId="47404A33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480292968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90676490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7353504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39506258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468DB78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05689650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3D89B2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B0B46E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468DB78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" fillcolor="black [3213]" strokecolor="white [3212]" strokeweight="3pt">
                    <v:textbox>
                      <w:txbxContent>
                        <w:p w14:paraId="483D89B2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06A677" wp14:editId="3660898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79944547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4BC2C4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6A677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14BC2C4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2D2083" wp14:editId="7174C497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9893968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A57AF4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F21630C" wp14:editId="3EE1CA15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D2083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A57AF4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F21630C" wp14:editId="3EE1CA15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5D5C150" w14:textId="07D76F4A" w:rsidR="00535962" w:rsidRPr="00535962" w:rsidRDefault="00707EF2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045100A" wp14:editId="3EE8E64A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73785939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738694" w14:textId="77777777" w:rsidR="00F7443C" w:rsidRPr="004767CC" w:rsidRDefault="00707EF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5100A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04738694" w14:textId="77777777" w:rsidR="00F7443C" w:rsidRPr="004767CC" w:rsidRDefault="00707EF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85304B" wp14:editId="526707C6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48925380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A4855D" w14:textId="77777777" w:rsidR="0026335F" w:rsidRPr="0026335F" w:rsidRDefault="00707EF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5304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7A4855D" w14:textId="77777777" w:rsidR="0026335F" w:rsidRPr="0026335F" w:rsidRDefault="00707EF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466171E" w14:textId="4AA36A7B" w:rsidR="00535962" w:rsidRDefault="00707EF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49A6CDB" wp14:editId="37120DAD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58016976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D0473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A6CDB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03D0473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B91B9CE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7675AF64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09200D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0C37B67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060A69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6E3A5C8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5BA29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479C99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F37389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482BC1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7758E9" w14:textId="77777777" w:rsidTr="00A24343">
        <w:trPr>
          <w:trHeight w:val="457"/>
          <w:jc w:val="center"/>
        </w:trPr>
        <w:tc>
          <w:tcPr>
            <w:tcW w:w="849" w:type="dxa"/>
          </w:tcPr>
          <w:p w14:paraId="1BD679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E05CBEB" w14:textId="77777777" w:rsidR="0037246F" w:rsidRDefault="0037246F" w:rsidP="00BB657B">
            <w:pPr>
              <w:spacing w:after="0" w:line="240" w:lineRule="auto"/>
            </w:pPr>
          </w:p>
          <w:p w14:paraId="0F6CBE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D33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715DD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CD33C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EC8A2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2086E2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BAFDC68" w14:textId="77777777" w:rsidTr="00A24343">
        <w:trPr>
          <w:trHeight w:val="477"/>
          <w:jc w:val="center"/>
        </w:trPr>
        <w:tc>
          <w:tcPr>
            <w:tcW w:w="849" w:type="dxa"/>
          </w:tcPr>
          <w:p w14:paraId="759AD5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FEC884D" w14:textId="77777777" w:rsidR="0037246F" w:rsidRDefault="0037246F" w:rsidP="00BB657B">
            <w:pPr>
              <w:spacing w:after="0" w:line="240" w:lineRule="auto"/>
            </w:pPr>
          </w:p>
          <w:p w14:paraId="4035C2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9744C4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9ED8B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1EDDD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D5811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6ADFC2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18A76E3" w14:textId="77777777" w:rsidTr="00A24343">
        <w:trPr>
          <w:trHeight w:val="477"/>
          <w:jc w:val="center"/>
        </w:trPr>
        <w:tc>
          <w:tcPr>
            <w:tcW w:w="849" w:type="dxa"/>
          </w:tcPr>
          <w:p w14:paraId="14A7530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228234E" w14:textId="77777777" w:rsidR="0037246F" w:rsidRDefault="0037246F" w:rsidP="00BB657B">
            <w:pPr>
              <w:spacing w:after="0" w:line="240" w:lineRule="auto"/>
            </w:pPr>
          </w:p>
          <w:p w14:paraId="08DF4E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9CB36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F814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F4350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48339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3496D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D5C92C7" w14:textId="77777777" w:rsidTr="00A24343">
        <w:trPr>
          <w:trHeight w:val="477"/>
          <w:jc w:val="center"/>
        </w:trPr>
        <w:tc>
          <w:tcPr>
            <w:tcW w:w="849" w:type="dxa"/>
          </w:tcPr>
          <w:p w14:paraId="17FFCD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82B001" w14:textId="77777777" w:rsidR="0037246F" w:rsidRDefault="0037246F" w:rsidP="00BB657B">
            <w:pPr>
              <w:spacing w:after="0" w:line="240" w:lineRule="auto"/>
            </w:pPr>
          </w:p>
          <w:p w14:paraId="6FA6F2B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2BB88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6399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733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422CF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681D1D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277E722" w14:textId="77777777" w:rsidTr="00A24343">
        <w:trPr>
          <w:trHeight w:val="477"/>
          <w:jc w:val="center"/>
        </w:trPr>
        <w:tc>
          <w:tcPr>
            <w:tcW w:w="849" w:type="dxa"/>
          </w:tcPr>
          <w:p w14:paraId="7377BC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3847D29" w14:textId="77777777" w:rsidR="0037246F" w:rsidRDefault="0037246F" w:rsidP="00BB657B">
            <w:pPr>
              <w:spacing w:after="0" w:line="240" w:lineRule="auto"/>
            </w:pPr>
          </w:p>
          <w:p w14:paraId="1CC2668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E46B0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DEB2D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2331F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E3A2D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8E7DF8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AD754D0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CEAE52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A6524D6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5431DB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1DD81E9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9CD930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E8E1CA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CEF0E5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A05CBE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B6BAAB8" w14:textId="18F7190A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707EF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34F15ED" wp14:editId="25CBDD57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7861990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B7F64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F15ED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58B7F64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7D0146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731CF23D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0CE39" w14:textId="52CAB6A7" w:rsidR="001007E7" w:rsidRDefault="00707EF2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65B70A8" wp14:editId="522439D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20076581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1251E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4DC252B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C8AA2FC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65B70A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71251E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4DC252B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C8AA2FC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BE424E4" w14:textId="37847289" w:rsidR="001007E7" w:rsidRDefault="00707EF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FD9347" wp14:editId="324C632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3345554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6B00B2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CFD9347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6B00B2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A6823E8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2707F81D" wp14:editId="77C64AF8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83656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876810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36C972DC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0D371584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541218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64578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07EF2"/>
    <w:rsid w:val="00780880"/>
    <w:rsid w:val="007B4164"/>
    <w:rsid w:val="007B6F6F"/>
    <w:rsid w:val="00810515"/>
    <w:rsid w:val="0083342F"/>
    <w:rsid w:val="00854B4F"/>
    <w:rsid w:val="008B3AE5"/>
    <w:rsid w:val="008E17C2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683E1B40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 Ejército Rep.Dom.</cp:lastModifiedBy>
  <cp:revision>2</cp:revision>
  <cp:lastPrinted>2011-03-04T18:27:00Z</cp:lastPrinted>
  <dcterms:created xsi:type="dcterms:W3CDTF">2024-10-08T00:39:00Z</dcterms:created>
  <dcterms:modified xsi:type="dcterms:W3CDTF">2024-10-08T00:39:00Z</dcterms:modified>
</cp:coreProperties>
</file>