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78CC62" w14:textId="77777777" w:rsidR="00535962" w:rsidRPr="00F7167E" w:rsidRDefault="004762B3">
      <w:r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534DCA57" wp14:editId="6A584DE9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8B1C979" wp14:editId="378AFB07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6B61005F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AFCE347" wp14:editId="22A7DA4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B1C97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6B61005F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AFCE347" wp14:editId="22A7DA4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9CD0DBD" wp14:editId="7A94EF76">
                <wp:simplePos x="0" y="0"/>
                <wp:positionH relativeFrom="column">
                  <wp:posOffset>7340600</wp:posOffset>
                </wp:positionH>
                <wp:positionV relativeFrom="paragraph">
                  <wp:posOffset>-572135</wp:posOffset>
                </wp:positionV>
                <wp:extent cx="1615440" cy="701040"/>
                <wp:effectExtent l="6350" t="8890" r="6985" b="1397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B128ABE" w14:textId="77777777" w:rsidR="00840E00" w:rsidRPr="00535962" w:rsidRDefault="00840E00" w:rsidP="00840E0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63F8C67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CD0DBD" id="Group 20" o:spid="_x0000_s1027" style="position:absolute;margin-left:578pt;margin-top:-45.05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">
    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3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B128ABE" w14:textId="77777777" w:rsidR="00840E00" w:rsidRPr="00535962" w:rsidRDefault="00840E00" w:rsidP="00840E0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63F8C67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B37FF9" wp14:editId="074141E9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992DF3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B37FF9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3F992DF3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5345A417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D8A41F0" wp14:editId="6C107A2A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815C9E" w14:textId="77777777" w:rsidR="002E1412" w:rsidRPr="002E1412" w:rsidRDefault="008D6E64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A41F0"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tO9w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JV9GiMi6gvpIvBGmuaJ/QIcO8DdnA81Uyf2v&#10;vUDFmflsSbub+TISDclYvl8tyMBLT3XpEVYSVMkDZ9NxG6bB3TvUbUeZpm5ZuCO9G52keKnqVD7N&#10;TVLoNONxMC/tFPXyEzd/AA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rZdLT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61815C9E" w14:textId="77777777" w:rsidR="002E1412" w:rsidRPr="002E1412" w:rsidRDefault="008D6E64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F2B7F57" wp14:editId="52C0FD9A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77B61C" w14:textId="77777777" w:rsidR="0026335F" w:rsidRPr="0026335F" w:rsidRDefault="008D6E6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B7F57"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BGwiKf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1777B61C" w14:textId="77777777" w:rsidR="0026335F" w:rsidRPr="0026335F" w:rsidRDefault="008D6E6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1B4F40D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0CDE458" wp14:editId="05BDF74A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F2EE57" w14:textId="77777777" w:rsidR="00F7443C" w:rsidRPr="004767CC" w:rsidRDefault="008D6E64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DE458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0CF2EE57" w14:textId="77777777" w:rsidR="00F7443C" w:rsidRPr="004767CC" w:rsidRDefault="008D6E64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3C473E6" wp14:editId="029F2A3B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1B879C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C473E6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5B1B879C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6036D92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4C8F1B28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2911B250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26F2664E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3C4B7D80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371A760F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5B67A61B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0D300022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0581D44C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60BA2712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6079D7F8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3D5F3DA7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09CD137A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1B70E0B3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54690167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1B101A07" w14:textId="77777777" w:rsidTr="00822B7A">
        <w:trPr>
          <w:trHeight w:val="229"/>
          <w:jc w:val="center"/>
        </w:trPr>
        <w:tc>
          <w:tcPr>
            <w:tcW w:w="0" w:type="auto"/>
          </w:tcPr>
          <w:p w14:paraId="325C43E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18A5FCE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2E46A7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FD5E9D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C78D24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228646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29FD4F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8BA385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D2BB51B" w14:textId="77777777" w:rsidTr="00822B7A">
        <w:trPr>
          <w:trHeight w:val="211"/>
          <w:jc w:val="center"/>
        </w:trPr>
        <w:tc>
          <w:tcPr>
            <w:tcW w:w="0" w:type="auto"/>
          </w:tcPr>
          <w:p w14:paraId="53C34FD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6DAC80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238244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ED4CE6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4FEFC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52EF46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562B83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741AA3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2C8B91F" w14:textId="77777777" w:rsidTr="00822B7A">
        <w:trPr>
          <w:trHeight w:val="229"/>
          <w:jc w:val="center"/>
        </w:trPr>
        <w:tc>
          <w:tcPr>
            <w:tcW w:w="0" w:type="auto"/>
          </w:tcPr>
          <w:p w14:paraId="00CF9E6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7FCCE3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87F733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C74C20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64367E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2F68E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7B6F66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116CD2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DD5CF70" w14:textId="77777777" w:rsidTr="00822B7A">
        <w:trPr>
          <w:trHeight w:val="229"/>
          <w:jc w:val="center"/>
        </w:trPr>
        <w:tc>
          <w:tcPr>
            <w:tcW w:w="0" w:type="auto"/>
          </w:tcPr>
          <w:p w14:paraId="697281F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8F111A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33E857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091F0C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9CDF8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DC335E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4F8560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6094C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FB84C8D" w14:textId="77777777" w:rsidTr="00822B7A">
        <w:trPr>
          <w:trHeight w:val="229"/>
          <w:jc w:val="center"/>
        </w:trPr>
        <w:tc>
          <w:tcPr>
            <w:tcW w:w="0" w:type="auto"/>
          </w:tcPr>
          <w:p w14:paraId="7E83D4C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286AF0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3F4BBF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EDBBD3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F6893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2FB29F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886F0C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BCF032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27D638D" w14:textId="77777777" w:rsidTr="00822B7A">
        <w:trPr>
          <w:trHeight w:val="229"/>
          <w:jc w:val="center"/>
        </w:trPr>
        <w:tc>
          <w:tcPr>
            <w:tcW w:w="0" w:type="auto"/>
          </w:tcPr>
          <w:p w14:paraId="3C5D9A3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6DF1CD0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05457D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EBAD7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0EA483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06E0D2B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A00E94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00171F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65B838E" w14:textId="77777777" w:rsidTr="00822B7A">
        <w:trPr>
          <w:trHeight w:val="229"/>
          <w:jc w:val="center"/>
        </w:trPr>
        <w:tc>
          <w:tcPr>
            <w:tcW w:w="0" w:type="auto"/>
          </w:tcPr>
          <w:p w14:paraId="3F60DDC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228248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90E531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5958EF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59A77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1F1727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6C13E6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E8318C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E3758F4" w14:textId="77777777" w:rsidTr="00822B7A">
        <w:trPr>
          <w:trHeight w:val="211"/>
          <w:jc w:val="center"/>
        </w:trPr>
        <w:tc>
          <w:tcPr>
            <w:tcW w:w="0" w:type="auto"/>
          </w:tcPr>
          <w:p w14:paraId="0FD2CDE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532FA2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FB38A1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5C4E7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E022D9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49BC00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624073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F35CE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EEFF321" w14:textId="77777777" w:rsidTr="00822B7A">
        <w:trPr>
          <w:trHeight w:val="229"/>
          <w:jc w:val="center"/>
        </w:trPr>
        <w:tc>
          <w:tcPr>
            <w:tcW w:w="0" w:type="auto"/>
          </w:tcPr>
          <w:p w14:paraId="3C5C56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D6EEF0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3D57FF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09A1F9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3B9971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01E5A3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1CB7D8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69C22C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6D573AC" w14:textId="77777777" w:rsidTr="00822B7A">
        <w:trPr>
          <w:trHeight w:val="229"/>
          <w:jc w:val="center"/>
        </w:trPr>
        <w:tc>
          <w:tcPr>
            <w:tcW w:w="0" w:type="auto"/>
          </w:tcPr>
          <w:p w14:paraId="164F1EF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463CBB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38BDB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774FAA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DC1236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578D40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76A084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9CB49A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45C34575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6F4C6747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6122FD76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16627CA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5B54AB8B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5A45D90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44A399BD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764D1F" w14:textId="77777777" w:rsidR="0053293F" w:rsidRDefault="0053293F" w:rsidP="001007E7">
      <w:pPr>
        <w:spacing w:after="0" w:line="240" w:lineRule="auto"/>
      </w:pPr>
      <w:r>
        <w:separator/>
      </w:r>
    </w:p>
  </w:endnote>
  <w:endnote w:type="continuationSeparator" w:id="0">
    <w:p w14:paraId="7FCB341A" w14:textId="77777777" w:rsidR="0053293F" w:rsidRDefault="0053293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D4A32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22E09C3" wp14:editId="2B39500A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6CEA0C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2E09C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1C6CEA0C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0C04D13" wp14:editId="7C59A9A4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2B4B63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6F81311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50C04D13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6B2B4B63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6F81311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7F641642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16CDED52" wp14:editId="75161643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DB6E7B9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2CE486E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92B729" w14:textId="77777777" w:rsidR="0053293F" w:rsidRDefault="0053293F" w:rsidP="001007E7">
      <w:pPr>
        <w:spacing w:after="0" w:line="240" w:lineRule="auto"/>
      </w:pPr>
      <w:r>
        <w:separator/>
      </w:r>
    </w:p>
  </w:footnote>
  <w:footnote w:type="continuationSeparator" w:id="0">
    <w:p w14:paraId="2B228E46" w14:textId="77777777" w:rsidR="0053293F" w:rsidRDefault="0053293F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59797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EA"/>
    <w:rsid w:val="0001679F"/>
    <w:rsid w:val="00034DD9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B38E0"/>
    <w:rsid w:val="003F0543"/>
    <w:rsid w:val="0042490F"/>
    <w:rsid w:val="00466B9C"/>
    <w:rsid w:val="004762B3"/>
    <w:rsid w:val="004767CC"/>
    <w:rsid w:val="004C4743"/>
    <w:rsid w:val="0053293F"/>
    <w:rsid w:val="00535962"/>
    <w:rsid w:val="00551CCA"/>
    <w:rsid w:val="005B442B"/>
    <w:rsid w:val="00602C05"/>
    <w:rsid w:val="00611A07"/>
    <w:rsid w:val="0062592A"/>
    <w:rsid w:val="006506D0"/>
    <w:rsid w:val="00651E48"/>
    <w:rsid w:val="006709BC"/>
    <w:rsid w:val="006758C0"/>
    <w:rsid w:val="006A43C4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8D6E64"/>
    <w:rsid w:val="008E17C2"/>
    <w:rsid w:val="009A2AEC"/>
    <w:rsid w:val="009A41E5"/>
    <w:rsid w:val="00A16099"/>
    <w:rsid w:val="00A640BD"/>
    <w:rsid w:val="00A6449B"/>
    <w:rsid w:val="00A73BAD"/>
    <w:rsid w:val="00A8641D"/>
    <w:rsid w:val="00AB0F33"/>
    <w:rsid w:val="00AB4966"/>
    <w:rsid w:val="00AC0F95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5ADE"/>
    <w:rsid w:val="00CA4661"/>
    <w:rsid w:val="00CE67A3"/>
    <w:rsid w:val="00D24FA7"/>
    <w:rsid w:val="00D64696"/>
    <w:rsid w:val="00D90D49"/>
    <w:rsid w:val="00DC5D96"/>
    <w:rsid w:val="00DD4F3E"/>
    <w:rsid w:val="00E13E55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0C3D0FB8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0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Compras Ejército Rep.Dom.</cp:lastModifiedBy>
  <cp:revision>2</cp:revision>
  <cp:lastPrinted>2011-03-04T19:05:00Z</cp:lastPrinted>
  <dcterms:created xsi:type="dcterms:W3CDTF">2024-10-08T00:42:00Z</dcterms:created>
  <dcterms:modified xsi:type="dcterms:W3CDTF">2024-10-08T00:42:00Z</dcterms:modified>
</cp:coreProperties>
</file>