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528491753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614128130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p w14:paraId="349DF747" w14:textId="40D72413" w:rsidR="008B5A88" w:rsidRPr="008B5A88" w:rsidRDefault="008B5A88" w:rsidP="008B5A88">
                                            <w:pPr>
                                              <w:rPr>
                                                <w:rStyle w:val="Style2"/>
                                              </w:rPr>
                                            </w:pPr>
                                            <w:r>
                                              <w:rPr>
                                                <w:rStyle w:val="Style2"/>
                                              </w:rPr>
                                              <w:t xml:space="preserve">        </w:t>
                                            </w:r>
                                            <w:r w:rsidRPr="008B5A88">
                                              <w:rPr>
                                                <w:rStyle w:val="Style2"/>
                                              </w:rPr>
                                              <w:t>DGAP-DAF-CM-2026-01</w:t>
                                            </w:r>
                                            <w:r w:rsidR="00AF50E6">
                                              <w:rPr>
                                                <w:rStyle w:val="Style2"/>
                                              </w:rPr>
                                              <w:t>98</w:t>
                                            </w:r>
                                          </w:p>
                                        </w:sdtContent>
                                      </w:sdt>
                                      <w:p w14:paraId="2B243E2E" w14:textId="77777777" w:rsidR="008B5A88" w:rsidRPr="008B5A88" w:rsidRDefault="003C25AC" w:rsidP="008B5A88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494593EA" w14:textId="287226F4" w:rsidR="001466B0" w:rsidRPr="00535962" w:rsidRDefault="003C25AC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528491753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614128130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p w14:paraId="349DF747" w14:textId="40D72413" w:rsidR="008B5A88" w:rsidRPr="008B5A88" w:rsidRDefault="008B5A88" w:rsidP="008B5A88">
                                      <w:pPr>
                                        <w:rPr>
                                          <w:rStyle w:val="Style2"/>
                                        </w:rPr>
                                      </w:pPr>
                                      <w:r>
                                        <w:rPr>
                                          <w:rStyle w:val="Style2"/>
                                        </w:rPr>
                                        <w:t xml:space="preserve">        </w:t>
                                      </w:r>
                                      <w:r w:rsidRPr="008B5A88">
                                        <w:rPr>
                                          <w:rStyle w:val="Style2"/>
                                        </w:rPr>
                                        <w:t>DGAP-DAF-CM-2026-01</w:t>
                                      </w:r>
                                      <w:r w:rsidR="00AF50E6">
                                        <w:rPr>
                                          <w:rStyle w:val="Style2"/>
                                        </w:rPr>
                                        <w:t>98</w:t>
                                      </w:r>
                                    </w:p>
                                  </w:sdtContent>
                                </w:sdt>
                                <w:p w14:paraId="2B243E2E" w14:textId="77777777" w:rsidR="008B5A88" w:rsidRPr="008B5A88" w:rsidRDefault="003C25AC" w:rsidP="008B5A88">
                                  <w:pPr>
                                    <w:rPr>
                                      <w:rStyle w:val="Style2"/>
                                    </w:rPr>
                                  </w:pPr>
                                </w:p>
                              </w:sdtContent>
                            </w:sdt>
                            <w:p w14:paraId="494593EA" w14:textId="287226F4" w:rsidR="001466B0" w:rsidRPr="00535962" w:rsidRDefault="003C25AC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3C25A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7B196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3C25A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7B196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3C25A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7B196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E30C1" w14:textId="77777777" w:rsidR="003C25AC" w:rsidRDefault="003C25AC" w:rsidP="001007E7">
      <w:pPr>
        <w:spacing w:after="0" w:line="240" w:lineRule="auto"/>
      </w:pPr>
      <w:r>
        <w:separator/>
      </w:r>
    </w:p>
  </w:endnote>
  <w:endnote w:type="continuationSeparator" w:id="0">
    <w:p w14:paraId="348C8D88" w14:textId="77777777" w:rsidR="003C25AC" w:rsidRDefault="003C25A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0718D" w14:textId="77777777" w:rsidR="003C25AC" w:rsidRDefault="003C25AC" w:rsidP="001007E7">
      <w:pPr>
        <w:spacing w:after="0" w:line="240" w:lineRule="auto"/>
      </w:pPr>
      <w:r>
        <w:separator/>
      </w:r>
    </w:p>
  </w:footnote>
  <w:footnote w:type="continuationSeparator" w:id="0">
    <w:p w14:paraId="21F9E073" w14:textId="77777777" w:rsidR="003C25AC" w:rsidRDefault="003C25A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revisionView w:insDel="0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46DFF"/>
    <w:rsid w:val="0005792C"/>
    <w:rsid w:val="000B0DCD"/>
    <w:rsid w:val="000C585C"/>
    <w:rsid w:val="000E02D9"/>
    <w:rsid w:val="001007E7"/>
    <w:rsid w:val="001020C0"/>
    <w:rsid w:val="001324D9"/>
    <w:rsid w:val="001466B0"/>
    <w:rsid w:val="00157600"/>
    <w:rsid w:val="00170EC5"/>
    <w:rsid w:val="00181E8D"/>
    <w:rsid w:val="00194FF2"/>
    <w:rsid w:val="001A3F92"/>
    <w:rsid w:val="001A4451"/>
    <w:rsid w:val="001E0D92"/>
    <w:rsid w:val="001F73A7"/>
    <w:rsid w:val="002009A7"/>
    <w:rsid w:val="0020550E"/>
    <w:rsid w:val="00253DBA"/>
    <w:rsid w:val="0026335F"/>
    <w:rsid w:val="002773FE"/>
    <w:rsid w:val="00294E89"/>
    <w:rsid w:val="00295BD4"/>
    <w:rsid w:val="002D451D"/>
    <w:rsid w:val="002E1412"/>
    <w:rsid w:val="003075D6"/>
    <w:rsid w:val="00314023"/>
    <w:rsid w:val="0031666D"/>
    <w:rsid w:val="00341484"/>
    <w:rsid w:val="003764DF"/>
    <w:rsid w:val="00392351"/>
    <w:rsid w:val="003A6141"/>
    <w:rsid w:val="003B353C"/>
    <w:rsid w:val="003C25AC"/>
    <w:rsid w:val="00404131"/>
    <w:rsid w:val="00407BCB"/>
    <w:rsid w:val="0042490F"/>
    <w:rsid w:val="004379A6"/>
    <w:rsid w:val="0044234A"/>
    <w:rsid w:val="004438A0"/>
    <w:rsid w:val="00456C17"/>
    <w:rsid w:val="00466B9C"/>
    <w:rsid w:val="004670D6"/>
    <w:rsid w:val="004B30DA"/>
    <w:rsid w:val="004D45A8"/>
    <w:rsid w:val="00535962"/>
    <w:rsid w:val="0059030E"/>
    <w:rsid w:val="00611A07"/>
    <w:rsid w:val="00615EC8"/>
    <w:rsid w:val="0062592A"/>
    <w:rsid w:val="006506D0"/>
    <w:rsid w:val="00651E48"/>
    <w:rsid w:val="00666D56"/>
    <w:rsid w:val="006709BC"/>
    <w:rsid w:val="006F505B"/>
    <w:rsid w:val="006F567F"/>
    <w:rsid w:val="00725091"/>
    <w:rsid w:val="00737FCF"/>
    <w:rsid w:val="0076186D"/>
    <w:rsid w:val="007724E1"/>
    <w:rsid w:val="00780880"/>
    <w:rsid w:val="007B0E1F"/>
    <w:rsid w:val="007B1969"/>
    <w:rsid w:val="007B6F6F"/>
    <w:rsid w:val="007E2DC8"/>
    <w:rsid w:val="00820C9F"/>
    <w:rsid w:val="0082707E"/>
    <w:rsid w:val="008315B0"/>
    <w:rsid w:val="008B3AE5"/>
    <w:rsid w:val="008B5A88"/>
    <w:rsid w:val="008C388B"/>
    <w:rsid w:val="00920530"/>
    <w:rsid w:val="009312BB"/>
    <w:rsid w:val="0095214B"/>
    <w:rsid w:val="00965BD3"/>
    <w:rsid w:val="00966EEE"/>
    <w:rsid w:val="00977C54"/>
    <w:rsid w:val="009D7969"/>
    <w:rsid w:val="00A16099"/>
    <w:rsid w:val="00A51BE5"/>
    <w:rsid w:val="00A640BD"/>
    <w:rsid w:val="00A641A7"/>
    <w:rsid w:val="00A72F42"/>
    <w:rsid w:val="00AD7919"/>
    <w:rsid w:val="00AF2E6B"/>
    <w:rsid w:val="00AF50E6"/>
    <w:rsid w:val="00B50E8E"/>
    <w:rsid w:val="00B512BE"/>
    <w:rsid w:val="00B62EEF"/>
    <w:rsid w:val="00B97B51"/>
    <w:rsid w:val="00BA0007"/>
    <w:rsid w:val="00BA5B22"/>
    <w:rsid w:val="00BB01E4"/>
    <w:rsid w:val="00BB1D79"/>
    <w:rsid w:val="00BC1D0C"/>
    <w:rsid w:val="00BC61BD"/>
    <w:rsid w:val="00BD1586"/>
    <w:rsid w:val="00C078CB"/>
    <w:rsid w:val="00C22DBE"/>
    <w:rsid w:val="00C3306F"/>
    <w:rsid w:val="00C5078F"/>
    <w:rsid w:val="00C650A5"/>
    <w:rsid w:val="00C66B76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4FA7"/>
    <w:rsid w:val="00D45A3E"/>
    <w:rsid w:val="00D64696"/>
    <w:rsid w:val="00D730F9"/>
    <w:rsid w:val="00D7710E"/>
    <w:rsid w:val="00D90D49"/>
    <w:rsid w:val="00D9166B"/>
    <w:rsid w:val="00DB20F4"/>
    <w:rsid w:val="00DB34F8"/>
    <w:rsid w:val="00DC5D96"/>
    <w:rsid w:val="00DD4F3E"/>
    <w:rsid w:val="00E13E55"/>
    <w:rsid w:val="00E525E4"/>
    <w:rsid w:val="00E82502"/>
    <w:rsid w:val="00EA6B34"/>
    <w:rsid w:val="00EA7406"/>
    <w:rsid w:val="00EE1E7B"/>
    <w:rsid w:val="00F225BF"/>
    <w:rsid w:val="00F50EF8"/>
    <w:rsid w:val="00F53753"/>
    <w:rsid w:val="00F7167E"/>
    <w:rsid w:val="00F7443C"/>
    <w:rsid w:val="00F84D68"/>
    <w:rsid w:val="00F9504D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Gabriel Rijo Reyes</cp:lastModifiedBy>
  <cp:revision>18</cp:revision>
  <cp:lastPrinted>2013-08-13T13:54:00Z</cp:lastPrinted>
  <dcterms:created xsi:type="dcterms:W3CDTF">2021-12-21T17:39:00Z</dcterms:created>
  <dcterms:modified xsi:type="dcterms:W3CDTF">2026-09-23T19:24:00Z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2026-03-12T20:58:11Z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56606a06-29a8-4144-ae5c-d9cf680e732e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