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8E48A" w14:textId="3A8CD382" w:rsidR="00535962" w:rsidRPr="00F7167E" w:rsidRDefault="004533C1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4C68FE1D" wp14:editId="43698578">
                <wp:simplePos x="0" y="0"/>
                <wp:positionH relativeFrom="column">
                  <wp:posOffset>6987540</wp:posOffset>
                </wp:positionH>
                <wp:positionV relativeFrom="paragraph">
                  <wp:posOffset>-570230</wp:posOffset>
                </wp:positionV>
                <wp:extent cx="1972310" cy="701040"/>
                <wp:effectExtent l="0" t="0" r="27940" b="2286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231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2CD8B767" w14:textId="77777777" w:rsidR="00D445C2" w:rsidRPr="00D445C2" w:rsidRDefault="00D445C2" w:rsidP="00D445C2">
                                    <w:pPr>
                                      <w:jc w:val="center"/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</w:pPr>
                                    <w:r w:rsidRPr="00D445C2"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DGAP-DAF-CM-2026-0188</w:t>
                                    </w:r>
                                  </w:p>
                                </w:sdtContent>
                              </w:sdt>
                              <w:p w14:paraId="729FC38B" w14:textId="6F23008B" w:rsidR="00840E00" w:rsidRPr="00535962" w:rsidRDefault="00840E00" w:rsidP="00840E0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76A49F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68FE1D" id="Group 20" o:spid="_x0000_s1026" style="position:absolute;margin-left:550.2pt;margin-top:-44.9pt;width:155.3pt;height:55.2pt;z-index:25165721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2CD8B767" w14:textId="77777777" w:rsidR="00D445C2" w:rsidRPr="00D445C2" w:rsidRDefault="00D445C2" w:rsidP="00D445C2">
                              <w:pPr>
                                <w:jc w:val="center"/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D445C2"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DGAP-DAF-CM-2026-0188</w:t>
                              </w:r>
                            </w:p>
                          </w:sdtContent>
                        </w:sdt>
                        <w:p w14:paraId="729FC38B" w14:textId="6F23008B" w:rsidR="00840E00" w:rsidRPr="00535962" w:rsidRDefault="00840E00" w:rsidP="00840E0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76A49F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4BA5D97F" wp14:editId="3495AAFD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CCD7B2F" wp14:editId="5502149A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456BB292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6A2B58A" wp14:editId="527B99A0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D7B2F" id="Text Box 2" o:spid="_x0000_s1031" type="#_x0000_t202" style="position:absolute;margin-left:-37.2pt;margin-top:-26.35pt;width:81pt;height:84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456BB292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6A2B58A" wp14:editId="527B99A0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9E8B50" wp14:editId="51533E39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00245A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E8B50" id="Text Box 27" o:spid="_x0000_s1032" type="#_x0000_t202" style="position:absolute;margin-left:-29.35pt;margin-top:-40.2pt;width:74.65pt;height:24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6400245A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  <w:r w:rsidR="00A7331F">
        <w:t xml:space="preserve"> </w:t>
      </w:r>
    </w:p>
    <w:p w14:paraId="10A46245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186F976" wp14:editId="321CD4CC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C230E" w14:textId="576F4716" w:rsidR="002E1412" w:rsidRPr="002E1412" w:rsidRDefault="00DC14D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4533C1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6F976" id="Text Box 16" o:spid="_x0000_s1033" type="#_x0000_t202" style="position:absolute;margin-left:228.55pt;margin-top:7.85pt;width:239.2pt;height:2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5C0C230E" w14:textId="576F4716" w:rsidR="002E1412" w:rsidRPr="002E1412" w:rsidRDefault="00DC14D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4533C1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1C610B" wp14:editId="36C39430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CEB06D" w14:textId="77777777" w:rsidR="0026335F" w:rsidRPr="0026335F" w:rsidRDefault="00DC14D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C610B" id="Text Box 12" o:spid="_x0000_s1034" type="#_x0000_t202" style="position:absolute;margin-left:602.55pt;margin-top:.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00CEB06D" w14:textId="77777777" w:rsidR="0026335F" w:rsidRPr="0026335F" w:rsidRDefault="00DC14D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D5AA645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18C594" wp14:editId="3960692D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6EC573" w14:textId="77777777" w:rsidR="00F7443C" w:rsidRPr="004767CC" w:rsidRDefault="00DC14D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8C594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506EC573" w14:textId="77777777" w:rsidR="00F7443C" w:rsidRPr="004767CC" w:rsidRDefault="00DC14D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2AFB5D8" wp14:editId="69DFF8C8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C761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FB5D8" id="Text Box 13" o:spid="_x0000_s1036" type="#_x0000_t202" style="position:absolute;margin-left:627.6pt;margin-top:4.5pt;width:89pt;height:19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58FC761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9A95731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2082E07F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57EB3EFA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</w:t>
      </w:r>
      <w:proofErr w:type="gramStart"/>
      <w:r w:rsidRPr="00AE0C17">
        <w:rPr>
          <w:rFonts w:ascii="Arial" w:hAnsi="Arial" w:cs="Arial"/>
          <w:sz w:val="22"/>
          <w:szCs w:val="22"/>
        </w:rPr>
        <w:t>……</w:t>
      </w:r>
      <w:r w:rsidR="00090E8D">
        <w:rPr>
          <w:rFonts w:ascii="Arial" w:hAnsi="Arial" w:cs="Arial"/>
          <w:sz w:val="22"/>
          <w:szCs w:val="22"/>
        </w:rPr>
        <w:t>.</w:t>
      </w:r>
      <w:proofErr w:type="gramEnd"/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76DBEAAA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6DC660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</w:t>
      </w:r>
      <w:proofErr w:type="gramStart"/>
      <w:r w:rsidRPr="00AE0C17">
        <w:rPr>
          <w:rFonts w:ascii="Arial" w:hAnsi="Arial" w:cs="Arial"/>
          <w:bCs/>
          <w:sz w:val="22"/>
          <w:szCs w:val="22"/>
        </w:rPr>
        <w:t>magnitud similares</w:t>
      </w:r>
      <w:proofErr w:type="gramEnd"/>
      <w:r w:rsidRPr="00AE0C17">
        <w:rPr>
          <w:rFonts w:ascii="Arial" w:hAnsi="Arial" w:cs="Arial"/>
          <w:bCs/>
          <w:sz w:val="22"/>
          <w:szCs w:val="22"/>
        </w:rPr>
        <w:t xml:space="preserve">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6E724D7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2F87ADDA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3211FAFD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76D67707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1CA12D73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6E594973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7263B537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762BE34E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0CBC2FE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2A879C66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9C978B0" w14:textId="77777777" w:rsidTr="00822B7A">
        <w:trPr>
          <w:trHeight w:val="229"/>
          <w:jc w:val="center"/>
        </w:trPr>
        <w:tc>
          <w:tcPr>
            <w:tcW w:w="0" w:type="auto"/>
          </w:tcPr>
          <w:p w14:paraId="032551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49C3A5E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1C004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E7F6FE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9F5E1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8DE24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D39661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E0F3DF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ADB518C" w14:textId="77777777" w:rsidTr="00822B7A">
        <w:trPr>
          <w:trHeight w:val="211"/>
          <w:jc w:val="center"/>
        </w:trPr>
        <w:tc>
          <w:tcPr>
            <w:tcW w:w="0" w:type="auto"/>
          </w:tcPr>
          <w:p w14:paraId="3127BB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C6036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22065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FD1514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C27FB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4E4FD8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FE007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0954D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154C5A3" w14:textId="77777777" w:rsidTr="00822B7A">
        <w:trPr>
          <w:trHeight w:val="229"/>
          <w:jc w:val="center"/>
        </w:trPr>
        <w:tc>
          <w:tcPr>
            <w:tcW w:w="0" w:type="auto"/>
          </w:tcPr>
          <w:p w14:paraId="1AD410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47D372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2BADF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62446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8A0DFE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EBB7A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959BC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2A64FE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3636AD0" w14:textId="77777777" w:rsidTr="00822B7A">
        <w:trPr>
          <w:trHeight w:val="229"/>
          <w:jc w:val="center"/>
        </w:trPr>
        <w:tc>
          <w:tcPr>
            <w:tcW w:w="0" w:type="auto"/>
          </w:tcPr>
          <w:p w14:paraId="2C2EBA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7C255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54B400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2E370F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A70B86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1606B9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B0BFF7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654EF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73E6F4D" w14:textId="77777777" w:rsidTr="00822B7A">
        <w:trPr>
          <w:trHeight w:val="229"/>
          <w:jc w:val="center"/>
        </w:trPr>
        <w:tc>
          <w:tcPr>
            <w:tcW w:w="0" w:type="auto"/>
          </w:tcPr>
          <w:p w14:paraId="5805840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6A6F1E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D9B4A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98C3F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46C6F2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EF230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C3E2A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7EBAC5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B5AAFA6" w14:textId="77777777" w:rsidTr="00822B7A">
        <w:trPr>
          <w:trHeight w:val="229"/>
          <w:jc w:val="center"/>
        </w:trPr>
        <w:tc>
          <w:tcPr>
            <w:tcW w:w="0" w:type="auto"/>
          </w:tcPr>
          <w:p w14:paraId="7140A89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588FF3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5890EF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60FC72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65766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2004B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057453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F0705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0C68379" w14:textId="77777777" w:rsidTr="00822B7A">
        <w:trPr>
          <w:trHeight w:val="229"/>
          <w:jc w:val="center"/>
        </w:trPr>
        <w:tc>
          <w:tcPr>
            <w:tcW w:w="0" w:type="auto"/>
          </w:tcPr>
          <w:p w14:paraId="111155E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119A6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027D5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3284D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C209B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9EA20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5E689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8466C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DC2402B" w14:textId="77777777" w:rsidTr="00822B7A">
        <w:trPr>
          <w:trHeight w:val="211"/>
          <w:jc w:val="center"/>
        </w:trPr>
        <w:tc>
          <w:tcPr>
            <w:tcW w:w="0" w:type="auto"/>
          </w:tcPr>
          <w:p w14:paraId="0AAE99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74802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087CED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516CFD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72F6A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10B23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34DF2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04B24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16B8EEC" w14:textId="77777777" w:rsidTr="00822B7A">
        <w:trPr>
          <w:trHeight w:val="229"/>
          <w:jc w:val="center"/>
        </w:trPr>
        <w:tc>
          <w:tcPr>
            <w:tcW w:w="0" w:type="auto"/>
          </w:tcPr>
          <w:p w14:paraId="50249D2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7AD61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172A8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6BA7E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B997F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AB63E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C89EE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281321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68CAF5E" w14:textId="77777777" w:rsidTr="00822B7A">
        <w:trPr>
          <w:trHeight w:val="229"/>
          <w:jc w:val="center"/>
        </w:trPr>
        <w:tc>
          <w:tcPr>
            <w:tcW w:w="0" w:type="auto"/>
          </w:tcPr>
          <w:p w14:paraId="0656C3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989DB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8A575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EA487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8F786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AF62C6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111726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55EF2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4E308B4E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375D073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06EB186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0413390D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70806C3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09C407D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06DB42C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</w:t>
      </w:r>
      <w:proofErr w:type="gramStart"/>
      <w:r w:rsidRPr="00090E8D">
        <w:rPr>
          <w:rFonts w:ascii="Arial" w:hAnsi="Arial" w:cs="Arial"/>
          <w:color w:val="FF0000"/>
          <w:sz w:val="20"/>
          <w:szCs w:val="22"/>
        </w:rPr>
        <w:t>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</w:t>
      </w:r>
      <w:proofErr w:type="gramEnd"/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DEC76" w14:textId="77777777" w:rsidR="00DC14D0" w:rsidRDefault="00DC14D0" w:rsidP="001007E7">
      <w:pPr>
        <w:spacing w:after="0" w:line="240" w:lineRule="auto"/>
      </w:pPr>
      <w:r>
        <w:separator/>
      </w:r>
    </w:p>
  </w:endnote>
  <w:endnote w:type="continuationSeparator" w:id="0">
    <w:p w14:paraId="4BCDA990" w14:textId="77777777" w:rsidR="00DC14D0" w:rsidRDefault="00DC14D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460EC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41E1D1" wp14:editId="06810B03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6E1DD9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41E1D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476E1DD9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F901DC6" wp14:editId="76D30ACB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AD2C1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380E47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F901DC6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39AD2C1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380E47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50A71A32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9521418" wp14:editId="7CD9AA6A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5A4CF8C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0EBB107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7E16E" w14:textId="77777777" w:rsidR="00DC14D0" w:rsidRDefault="00DC14D0" w:rsidP="001007E7">
      <w:pPr>
        <w:spacing w:after="0" w:line="240" w:lineRule="auto"/>
      </w:pPr>
      <w:r>
        <w:separator/>
      </w:r>
    </w:p>
  </w:footnote>
  <w:footnote w:type="continuationSeparator" w:id="0">
    <w:p w14:paraId="5B79E03E" w14:textId="77777777" w:rsidR="00DC14D0" w:rsidRDefault="00DC14D0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99029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10EA"/>
    <w:rsid w:val="0001679F"/>
    <w:rsid w:val="00034DD9"/>
    <w:rsid w:val="0008763B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376F"/>
    <w:rsid w:val="00284B63"/>
    <w:rsid w:val="002860A4"/>
    <w:rsid w:val="002971F5"/>
    <w:rsid w:val="002E1412"/>
    <w:rsid w:val="00314023"/>
    <w:rsid w:val="0031441A"/>
    <w:rsid w:val="00352F99"/>
    <w:rsid w:val="003A49DD"/>
    <w:rsid w:val="003B38E0"/>
    <w:rsid w:val="003F0543"/>
    <w:rsid w:val="003F2434"/>
    <w:rsid w:val="0042490F"/>
    <w:rsid w:val="004533C1"/>
    <w:rsid w:val="00462DF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16E75"/>
    <w:rsid w:val="007372FF"/>
    <w:rsid w:val="007563D3"/>
    <w:rsid w:val="00770AF3"/>
    <w:rsid w:val="00780880"/>
    <w:rsid w:val="007B6F6F"/>
    <w:rsid w:val="007D3778"/>
    <w:rsid w:val="007D608F"/>
    <w:rsid w:val="008046B7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8C7E94"/>
    <w:rsid w:val="009A2AEC"/>
    <w:rsid w:val="009A41E5"/>
    <w:rsid w:val="00A16099"/>
    <w:rsid w:val="00A640BD"/>
    <w:rsid w:val="00A6449B"/>
    <w:rsid w:val="00A7331F"/>
    <w:rsid w:val="00A73BAD"/>
    <w:rsid w:val="00A757B2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A262C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867D5"/>
    <w:rsid w:val="00C95ADE"/>
    <w:rsid w:val="00CA183B"/>
    <w:rsid w:val="00CA4661"/>
    <w:rsid w:val="00CE67A3"/>
    <w:rsid w:val="00D24FA7"/>
    <w:rsid w:val="00D445C2"/>
    <w:rsid w:val="00D64696"/>
    <w:rsid w:val="00D90D49"/>
    <w:rsid w:val="00DC14D0"/>
    <w:rsid w:val="00DC5D96"/>
    <w:rsid w:val="00DD4F3E"/>
    <w:rsid w:val="00E13E55"/>
    <w:rsid w:val="00E81276"/>
    <w:rsid w:val="00EA6C3E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9EC9D63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7</TotalTime>
  <Pages>1</Pages>
  <Words>137</Words>
  <Characters>759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Ricardo Antonio Rodriguez Antigua</cp:lastModifiedBy>
  <cp:revision>15</cp:revision>
  <cp:lastPrinted>2011-03-04T19:05:00Z</cp:lastPrinted>
  <dcterms:created xsi:type="dcterms:W3CDTF">2014-01-02T13:42:00Z</dcterms:created>
  <dcterms:modified xsi:type="dcterms:W3CDTF">2026-08-18T18:28:00Z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2025-08-01T20:41:25Z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56685752-8d6a-4867-86bb-0258e2170055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