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130FA" w14:textId="704294A2" w:rsidR="00535962" w:rsidRPr="00F7167E" w:rsidRDefault="00046DFF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1575BB6" wp14:editId="553869E0">
                <wp:simplePos x="0" y="0"/>
                <wp:positionH relativeFrom="column">
                  <wp:posOffset>4133850</wp:posOffset>
                </wp:positionH>
                <wp:positionV relativeFrom="paragraph">
                  <wp:posOffset>-469900</wp:posOffset>
                </wp:positionV>
                <wp:extent cx="2322830" cy="617220"/>
                <wp:effectExtent l="9525" t="6350" r="10795" b="508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2830" cy="61722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4593EA" w14:textId="29E6D460" w:rsidR="001466B0" w:rsidRPr="00535962" w:rsidRDefault="00AA2F6B" w:rsidP="001466B0">
                                <w:pPr>
                                  <w:jc w:val="center"/>
                                </w:pPr>
                                <w:r w:rsidRPr="00AA2F6B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F33E16">
                                  <w:rPr>
                                    <w:rStyle w:val="Style2"/>
                                  </w:rPr>
                                  <w:t>6-</w:t>
                                </w:r>
                                <w:r w:rsidRPr="00AA2F6B">
                                  <w:rPr>
                                    <w:rStyle w:val="Style2"/>
                                  </w:rPr>
                                  <w:t>0</w:t>
                                </w:r>
                                <w:r w:rsidR="006E41D4">
                                  <w:rPr>
                                    <w:rStyle w:val="Style2"/>
                                  </w:rPr>
                                  <w:t>1</w:t>
                                </w:r>
                                <w:r w:rsidR="0076750A">
                                  <w:rPr>
                                    <w:rStyle w:val="Style2"/>
                                  </w:rPr>
                                  <w:t>8</w:t>
                                </w:r>
                                <w:r w:rsidR="00EE6F30">
                                  <w:rPr>
                                    <w:rStyle w:val="Style2"/>
                                  </w:rPr>
                                  <w:t>8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98621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575BB6" id="Group 21" o:spid="_x0000_s1026" style="position:absolute;margin-left:325.5pt;margin-top:-37pt;width:182.9pt;height:48.6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Uf8bA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94593EA" w14:textId="29E6D460" w:rsidR="001466B0" w:rsidRPr="00535962" w:rsidRDefault="00AA2F6B" w:rsidP="001466B0">
                          <w:pPr>
                            <w:jc w:val="center"/>
                          </w:pPr>
                          <w:r w:rsidRPr="00AA2F6B">
                            <w:rPr>
                              <w:rStyle w:val="Style2"/>
                            </w:rPr>
                            <w:t>DGAP-DAF-CM-202</w:t>
                          </w:r>
                          <w:r w:rsidR="00F33E16">
                            <w:rPr>
                              <w:rStyle w:val="Style2"/>
                            </w:rPr>
                            <w:t>6-</w:t>
                          </w:r>
                          <w:r w:rsidRPr="00AA2F6B">
                            <w:rPr>
                              <w:rStyle w:val="Style2"/>
                            </w:rPr>
                            <w:t>0</w:t>
                          </w:r>
                          <w:r w:rsidR="006E41D4">
                            <w:rPr>
                              <w:rStyle w:val="Style2"/>
                            </w:rPr>
                            <w:t>1</w:t>
                          </w:r>
                          <w:r w:rsidR="0076750A">
                            <w:rPr>
                              <w:rStyle w:val="Style2"/>
                            </w:rPr>
                            <w:t>8</w:t>
                          </w:r>
                          <w:r w:rsidR="00EE6F30">
                            <w:rPr>
                              <w:rStyle w:val="Style2"/>
                            </w:rPr>
                            <w:t>8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A98621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661CD3" wp14:editId="14898BEB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ACF1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61CD3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5EAACF1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6C9DF8" wp14:editId="58626A03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C4DF6DF" w14:textId="77777777" w:rsidR="00BC61BD" w:rsidRPr="00BC61BD" w:rsidRDefault="000C585C">
                                <w:pPr>
                                  <w:rPr>
                                    <w:lang w:val="en-US"/>
                                  </w:rPr>
                                </w:pPr>
                                <w:r w:rsidRPr="000C585C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4A74DC4B" wp14:editId="00340530">
                                      <wp:extent cx="845820" cy="362186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3621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C9DF8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C4DF6DF" w14:textId="77777777" w:rsidR="00BC61BD" w:rsidRPr="00BC61BD" w:rsidRDefault="000C585C">
                          <w:pPr>
                            <w:rPr>
                              <w:lang w:val="en-US"/>
                            </w:rPr>
                          </w:pPr>
                          <w:r w:rsidRPr="000C585C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A74DC4B" wp14:editId="00340530">
                                <wp:extent cx="845820" cy="362186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3621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0F532B3" wp14:editId="29A6BD64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220B101" w14:textId="0EFCDC16" w:rsidR="00535962" w:rsidRPr="00535962" w:rsidRDefault="00046DFF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BC804A" wp14:editId="2113C86E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D495D" w14:textId="77777777" w:rsidR="0026335F" w:rsidRPr="0026335F" w:rsidRDefault="00101186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C804A"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294D495D" w14:textId="77777777" w:rsidR="0026335F" w:rsidRPr="0026335F" w:rsidRDefault="00101186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B332019" w14:textId="78F1B2CE" w:rsidR="00535962" w:rsidRDefault="00046DFF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92845A" wp14:editId="2718AEA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8ECCB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 w:rsidRP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2845A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5D8ECCB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A51BE5" w:rsidRP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EC5913" wp14:editId="071CA81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1905" r="1905" b="444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97C169" w14:textId="77777777" w:rsidR="002E1412" w:rsidRPr="002E1412" w:rsidRDefault="00101186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C585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C5913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2397C169" w14:textId="77777777" w:rsidR="002E1412" w:rsidRPr="002E1412" w:rsidRDefault="00101186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C585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363236C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52A386" w14:textId="752BDED9" w:rsidR="00A640BD" w:rsidRPr="00C66D08" w:rsidRDefault="00046DFF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21E25B" wp14:editId="5535347F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444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377A3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1E25B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28377A3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6583BD8" w14:textId="64AB6187" w:rsidR="00A640BD" w:rsidRPr="00C66D08" w:rsidRDefault="00046DFF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noProof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F5763B" wp14:editId="729F4F2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63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39BE0F" w14:textId="77777777" w:rsidR="002E1412" w:rsidRPr="002E1412" w:rsidRDefault="00101186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5763B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7F39BE0F" w14:textId="77777777" w:rsidR="002E1412" w:rsidRPr="002E1412" w:rsidRDefault="00101186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1FCCA8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9F2569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0F0A58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B0A7771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B95169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191B32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892C1BE" w14:textId="77777777" w:rsidTr="00E82502">
        <w:trPr>
          <w:cantSplit/>
          <w:trHeight w:val="440"/>
        </w:trPr>
        <w:tc>
          <w:tcPr>
            <w:tcW w:w="9252" w:type="dxa"/>
          </w:tcPr>
          <w:p w14:paraId="5D93578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</w:t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220155C5" w14:textId="77777777" w:rsidTr="00E82502">
        <w:trPr>
          <w:cantSplit/>
          <w:trHeight w:val="440"/>
        </w:trPr>
        <w:tc>
          <w:tcPr>
            <w:tcW w:w="9252" w:type="dxa"/>
          </w:tcPr>
          <w:p w14:paraId="311F8A1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AF223C6" w14:textId="77777777" w:rsidTr="00E82502">
        <w:trPr>
          <w:cantSplit/>
          <w:trHeight w:val="440"/>
        </w:trPr>
        <w:tc>
          <w:tcPr>
            <w:tcW w:w="9252" w:type="dxa"/>
          </w:tcPr>
          <w:p w14:paraId="28442F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1543213A" w14:textId="77777777" w:rsidTr="00E82502">
        <w:trPr>
          <w:cantSplit/>
          <w:trHeight w:val="440"/>
        </w:trPr>
        <w:tc>
          <w:tcPr>
            <w:tcW w:w="9252" w:type="dxa"/>
          </w:tcPr>
          <w:p w14:paraId="165350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30CB8C8" w14:textId="77777777" w:rsidTr="00E82502">
        <w:trPr>
          <w:cantSplit/>
          <w:trHeight w:val="440"/>
        </w:trPr>
        <w:tc>
          <w:tcPr>
            <w:tcW w:w="9252" w:type="dxa"/>
          </w:tcPr>
          <w:p w14:paraId="4B5E7DC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967F7F7" w14:textId="77777777" w:rsidTr="00E82502">
        <w:trPr>
          <w:cantSplit/>
          <w:trHeight w:val="440"/>
        </w:trPr>
        <w:tc>
          <w:tcPr>
            <w:tcW w:w="9252" w:type="dxa"/>
          </w:tcPr>
          <w:p w14:paraId="1A1970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D009FC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BFE871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E9213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50845B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4A0A14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3544F" w14:textId="77777777" w:rsidR="00101186" w:rsidRDefault="00101186" w:rsidP="001007E7">
      <w:pPr>
        <w:spacing w:after="0" w:line="240" w:lineRule="auto"/>
      </w:pPr>
      <w:r>
        <w:separator/>
      </w:r>
    </w:p>
  </w:endnote>
  <w:endnote w:type="continuationSeparator" w:id="0">
    <w:p w14:paraId="607EC95D" w14:textId="77777777" w:rsidR="00101186" w:rsidRDefault="0010118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B53B3" w14:textId="78359C73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1767AFCD" wp14:editId="7FD018B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46DFF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515575" wp14:editId="5BB98BD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4445" r="635" b="127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B7B1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00FCC1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51557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6B7B1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00FCC1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046DFF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486B34" wp14:editId="0AF6971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635" r="4445" b="444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882328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486B34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71882328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D1201E">
                      <w:rPr>
                        <w:sz w:val="14"/>
                        <w:lang w:val="es-DO"/>
                      </w:rPr>
                      <w:t>UR.10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D1201E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6EA7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F4ED64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E7EB72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E456C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853AA8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E7882" w14:textId="77777777" w:rsidR="00101186" w:rsidRDefault="00101186" w:rsidP="001007E7">
      <w:pPr>
        <w:spacing w:after="0" w:line="240" w:lineRule="auto"/>
      </w:pPr>
      <w:r>
        <w:separator/>
      </w:r>
    </w:p>
  </w:footnote>
  <w:footnote w:type="continuationSeparator" w:id="0">
    <w:p w14:paraId="0BEA7B32" w14:textId="77777777" w:rsidR="00101186" w:rsidRDefault="00101186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15701"/>
    <w:rsid w:val="00034DD9"/>
    <w:rsid w:val="000403B5"/>
    <w:rsid w:val="00045479"/>
    <w:rsid w:val="00046DFF"/>
    <w:rsid w:val="0005792C"/>
    <w:rsid w:val="0007154B"/>
    <w:rsid w:val="00072E62"/>
    <w:rsid w:val="000B0DCD"/>
    <w:rsid w:val="000C585C"/>
    <w:rsid w:val="000E02D9"/>
    <w:rsid w:val="001007E7"/>
    <w:rsid w:val="00101186"/>
    <w:rsid w:val="001020C0"/>
    <w:rsid w:val="0010744A"/>
    <w:rsid w:val="0013053C"/>
    <w:rsid w:val="00146039"/>
    <w:rsid w:val="001466B0"/>
    <w:rsid w:val="00157600"/>
    <w:rsid w:val="00170EC5"/>
    <w:rsid w:val="00181E8D"/>
    <w:rsid w:val="00194FF2"/>
    <w:rsid w:val="001A3F92"/>
    <w:rsid w:val="001A4451"/>
    <w:rsid w:val="001C343C"/>
    <w:rsid w:val="001F73A7"/>
    <w:rsid w:val="002009A7"/>
    <w:rsid w:val="0020550E"/>
    <w:rsid w:val="00253DBA"/>
    <w:rsid w:val="0026335F"/>
    <w:rsid w:val="00266EEC"/>
    <w:rsid w:val="00294E89"/>
    <w:rsid w:val="00295BD4"/>
    <w:rsid w:val="002D451D"/>
    <w:rsid w:val="002E1412"/>
    <w:rsid w:val="003075D6"/>
    <w:rsid w:val="00314023"/>
    <w:rsid w:val="0031666D"/>
    <w:rsid w:val="003210AE"/>
    <w:rsid w:val="0033131A"/>
    <w:rsid w:val="00341484"/>
    <w:rsid w:val="003764DF"/>
    <w:rsid w:val="003851B8"/>
    <w:rsid w:val="00392351"/>
    <w:rsid w:val="003A1B6A"/>
    <w:rsid w:val="003A6141"/>
    <w:rsid w:val="003B353C"/>
    <w:rsid w:val="003C4344"/>
    <w:rsid w:val="003D08BF"/>
    <w:rsid w:val="003F40FD"/>
    <w:rsid w:val="00404131"/>
    <w:rsid w:val="00405523"/>
    <w:rsid w:val="00407BCB"/>
    <w:rsid w:val="0042490F"/>
    <w:rsid w:val="004379A6"/>
    <w:rsid w:val="0044234A"/>
    <w:rsid w:val="00455325"/>
    <w:rsid w:val="00456C17"/>
    <w:rsid w:val="00466B9C"/>
    <w:rsid w:val="004670D6"/>
    <w:rsid w:val="0047489C"/>
    <w:rsid w:val="004A5775"/>
    <w:rsid w:val="004B30DA"/>
    <w:rsid w:val="004D45A8"/>
    <w:rsid w:val="004F7C5E"/>
    <w:rsid w:val="005256A5"/>
    <w:rsid w:val="00535962"/>
    <w:rsid w:val="005475EA"/>
    <w:rsid w:val="00567C56"/>
    <w:rsid w:val="0059030E"/>
    <w:rsid w:val="00593F7F"/>
    <w:rsid w:val="005D7012"/>
    <w:rsid w:val="00602004"/>
    <w:rsid w:val="006067B4"/>
    <w:rsid w:val="00611A07"/>
    <w:rsid w:val="0061317A"/>
    <w:rsid w:val="00615EC8"/>
    <w:rsid w:val="0062592A"/>
    <w:rsid w:val="006506D0"/>
    <w:rsid w:val="00651E48"/>
    <w:rsid w:val="00656B48"/>
    <w:rsid w:val="006579BF"/>
    <w:rsid w:val="00666D56"/>
    <w:rsid w:val="006709BC"/>
    <w:rsid w:val="006911BC"/>
    <w:rsid w:val="006B399A"/>
    <w:rsid w:val="006E41D4"/>
    <w:rsid w:val="006F505B"/>
    <w:rsid w:val="006F567F"/>
    <w:rsid w:val="00725091"/>
    <w:rsid w:val="00733AA6"/>
    <w:rsid w:val="00737FCF"/>
    <w:rsid w:val="0076750A"/>
    <w:rsid w:val="00780880"/>
    <w:rsid w:val="007B0E1F"/>
    <w:rsid w:val="007B1969"/>
    <w:rsid w:val="007B6F6F"/>
    <w:rsid w:val="007E2DC8"/>
    <w:rsid w:val="00820C9F"/>
    <w:rsid w:val="0082707E"/>
    <w:rsid w:val="00827288"/>
    <w:rsid w:val="008315B0"/>
    <w:rsid w:val="008A2799"/>
    <w:rsid w:val="008B1746"/>
    <w:rsid w:val="008B3AE5"/>
    <w:rsid w:val="008C388B"/>
    <w:rsid w:val="008E1A7B"/>
    <w:rsid w:val="00920530"/>
    <w:rsid w:val="0095214B"/>
    <w:rsid w:val="00966EEE"/>
    <w:rsid w:val="00977C54"/>
    <w:rsid w:val="009828A9"/>
    <w:rsid w:val="00A16099"/>
    <w:rsid w:val="00A23E45"/>
    <w:rsid w:val="00A261D2"/>
    <w:rsid w:val="00A51BE5"/>
    <w:rsid w:val="00A640BD"/>
    <w:rsid w:val="00A641A7"/>
    <w:rsid w:val="00A72F42"/>
    <w:rsid w:val="00AA2F6B"/>
    <w:rsid w:val="00AC3DCF"/>
    <w:rsid w:val="00AD7919"/>
    <w:rsid w:val="00AF2E6B"/>
    <w:rsid w:val="00B42647"/>
    <w:rsid w:val="00B50E8E"/>
    <w:rsid w:val="00B62EEF"/>
    <w:rsid w:val="00B70838"/>
    <w:rsid w:val="00B97B51"/>
    <w:rsid w:val="00BA0007"/>
    <w:rsid w:val="00BA5B22"/>
    <w:rsid w:val="00BA6D22"/>
    <w:rsid w:val="00BB01E4"/>
    <w:rsid w:val="00BB1D79"/>
    <w:rsid w:val="00BB60D4"/>
    <w:rsid w:val="00BC1D0C"/>
    <w:rsid w:val="00BC61BD"/>
    <w:rsid w:val="00BC7077"/>
    <w:rsid w:val="00BD1586"/>
    <w:rsid w:val="00BD2FB6"/>
    <w:rsid w:val="00C078CB"/>
    <w:rsid w:val="00C22DBE"/>
    <w:rsid w:val="00C5078F"/>
    <w:rsid w:val="00C650A5"/>
    <w:rsid w:val="00C66D08"/>
    <w:rsid w:val="00C7470C"/>
    <w:rsid w:val="00CA0E82"/>
    <w:rsid w:val="00CA164C"/>
    <w:rsid w:val="00CA4661"/>
    <w:rsid w:val="00CB7A02"/>
    <w:rsid w:val="00CE67A3"/>
    <w:rsid w:val="00D025CC"/>
    <w:rsid w:val="00D1201E"/>
    <w:rsid w:val="00D21611"/>
    <w:rsid w:val="00D24FA7"/>
    <w:rsid w:val="00D307B4"/>
    <w:rsid w:val="00D45A3E"/>
    <w:rsid w:val="00D51F86"/>
    <w:rsid w:val="00D57C46"/>
    <w:rsid w:val="00D64696"/>
    <w:rsid w:val="00D72193"/>
    <w:rsid w:val="00D7710E"/>
    <w:rsid w:val="00D90D49"/>
    <w:rsid w:val="00D9166B"/>
    <w:rsid w:val="00DB20F4"/>
    <w:rsid w:val="00DB34F8"/>
    <w:rsid w:val="00DC4F43"/>
    <w:rsid w:val="00DC5D96"/>
    <w:rsid w:val="00DD4F3E"/>
    <w:rsid w:val="00DF3235"/>
    <w:rsid w:val="00E13E55"/>
    <w:rsid w:val="00E46809"/>
    <w:rsid w:val="00E525E4"/>
    <w:rsid w:val="00E82502"/>
    <w:rsid w:val="00E94AF5"/>
    <w:rsid w:val="00EA6B34"/>
    <w:rsid w:val="00EA7406"/>
    <w:rsid w:val="00EE1104"/>
    <w:rsid w:val="00EE1E7B"/>
    <w:rsid w:val="00EE6F30"/>
    <w:rsid w:val="00EF6316"/>
    <w:rsid w:val="00F225BF"/>
    <w:rsid w:val="00F33E16"/>
    <w:rsid w:val="00F4013A"/>
    <w:rsid w:val="00F50EF8"/>
    <w:rsid w:val="00F53753"/>
    <w:rsid w:val="00F56654"/>
    <w:rsid w:val="00F7167E"/>
    <w:rsid w:val="00F7443C"/>
    <w:rsid w:val="00F84D68"/>
    <w:rsid w:val="00F9504D"/>
    <w:rsid w:val="00FA2E05"/>
    <w:rsid w:val="00FB7BCA"/>
    <w:rsid w:val="00FC2870"/>
    <w:rsid w:val="00FC592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69696C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8D7AA-E461-4D89-A924-CED878D11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Ricardo Antonio Rodriguez Antigua</cp:lastModifiedBy>
  <cp:revision>36</cp:revision>
  <cp:lastPrinted>2013-08-13T13:54:00Z</cp:lastPrinted>
  <dcterms:created xsi:type="dcterms:W3CDTF">2021-12-21T17:39:00Z</dcterms:created>
  <dcterms:modified xsi:type="dcterms:W3CDTF">2026-08-18T18:29:00Z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2025-06-09T11:28:48Z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c0736e46-0542-4d92-bdd8-73641ea51ed5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