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E5891" w14:textId="51E8D312" w:rsidR="00535962" w:rsidRPr="00F7167E" w:rsidRDefault="00AA5E0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779E58B4" wp14:editId="4ABCB363">
                <wp:simplePos x="0" y="0"/>
                <wp:positionH relativeFrom="column">
                  <wp:posOffset>4332263</wp:posOffset>
                </wp:positionH>
                <wp:positionV relativeFrom="paragraph">
                  <wp:posOffset>-597535</wp:posOffset>
                </wp:positionV>
                <wp:extent cx="2038252" cy="893299"/>
                <wp:effectExtent l="0" t="0" r="19685" b="2159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8252" cy="893299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9E58D2" w14:textId="5CFC5A99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9E58D3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9E58B4" id="Group 21" o:spid="_x0000_s1026" style="position:absolute;margin-left:341.1pt;margin-top:-47.05pt;width:160.5pt;height:70.35pt;z-index:25166182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79E58D2" w14:textId="5CFC5A99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79E58D3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9E58AE" wp14:editId="779E58AF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E58D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E58AE" id="Text Box 20" o:spid="_x0000_s1031" type="#_x0000_t202" style="position:absolute;margin-left:-31.1pt;margin-top:-46.5pt;width:74.65pt;height:24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779E58D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3872" behindDoc="0" locked="0" layoutInCell="1" allowOverlap="1" wp14:anchorId="779E58B0" wp14:editId="6EAC1272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79E58B6" wp14:editId="2798C8EE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779E58D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E58D9" wp14:editId="779E58DA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E58B6" id="Text Box 2" o:spid="_x0000_s1032" type="#_x0000_t202" style="position:absolute;margin-left:-41.65pt;margin-top:-26.75pt;width:81pt;height:84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EBzUhv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779E58D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79E58D9" wp14:editId="779E58DA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79E5892" w14:textId="5275E1D2" w:rsidR="00535962" w:rsidRPr="00535962" w:rsidRDefault="0052411B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79E58B2" wp14:editId="75C8C3FE">
                <wp:simplePos x="0" y="0"/>
                <wp:positionH relativeFrom="column">
                  <wp:posOffset>4511675</wp:posOffset>
                </wp:positionH>
                <wp:positionV relativeFrom="paragraph">
                  <wp:posOffset>36195</wp:posOffset>
                </wp:positionV>
                <wp:extent cx="1864360" cy="471170"/>
                <wp:effectExtent l="0" t="0" r="0" b="508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36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E58D1" w14:textId="46C00A97" w:rsidR="0026335F" w:rsidRPr="0026335F" w:rsidRDefault="004C3C4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E58B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3" type="#_x0000_t202" style="position:absolute;margin-left:355.25pt;margin-top:2.85pt;width:146.8pt;height:37.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" filled="f" stroked="f">
                <v:textbox>
                  <w:txbxContent>
                    <w:p w14:paraId="779E58D1" w14:textId="46C00A97" w:rsidR="0026335F" w:rsidRPr="0026335F" w:rsidRDefault="004C3C4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9E5893" w14:textId="0F651E44" w:rsidR="00535962" w:rsidRDefault="0052411B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9E58B8" wp14:editId="396A5C98">
                <wp:simplePos x="0" y="0"/>
                <wp:positionH relativeFrom="column">
                  <wp:posOffset>4718685</wp:posOffset>
                </wp:positionH>
                <wp:positionV relativeFrom="paragraph">
                  <wp:posOffset>236855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E58D5" w14:textId="2E51B0FD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96F6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96F6D" w:rsidRPr="00896F6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E58B8" id="Text Box 13" o:spid="_x0000_s1034" type="#_x0000_t202" style="position:absolute;margin-left:371.55pt;margin-top:18.65pt;width:83.6pt;height:1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" filled="f" stroked="f">
                <v:textbox>
                  <w:txbxContent>
                    <w:p w14:paraId="779E58D5" w14:textId="2E51B0FD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96F6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AE6751">
                        <w:fldChar w:fldCharType="begin"/>
                      </w:r>
                      <w:r w:rsidR="00AE6751">
                        <w:instrText xml:space="preserve"> NUMPAGES   \* MERGEFORMAT </w:instrText>
                      </w:r>
                      <w:r w:rsidR="00AE6751">
                        <w:fldChar w:fldCharType="separate"/>
                      </w:r>
                      <w:r w:rsidR="00896F6D" w:rsidRPr="00896F6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AE67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E58BA" wp14:editId="5A4C9BCB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E58D6" w14:textId="77777777" w:rsidR="002E1412" w:rsidRPr="002E1412" w:rsidRDefault="00CE687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E58BA" id="Text Box 16" o:spid="_x0000_s1035" type="#_x0000_t202" style="position:absolute;margin-left:93.6pt;margin-top:2.1pt;width:249.7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779E58D6" w14:textId="77777777" w:rsidR="002E1412" w:rsidRPr="002E1412" w:rsidRDefault="0064185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9E589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79E5895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9E58BC" wp14:editId="02B06D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E58D7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E58BC" id="Text Box 18" o:spid="_x0000_s1036" type="#_x0000_t202" style="position:absolute;left:0;text-align:left;margin-left:78.45pt;margin-top:6.45pt;width:278.6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779E58D7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79E5896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9E58BE" wp14:editId="4801A8AA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E58D8" w14:textId="77777777" w:rsidR="002E1412" w:rsidRPr="002E1412" w:rsidRDefault="00CE687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E58BE" id="Text Box 17" o:spid="_x0000_s1037" type="#_x0000_t202" style="position:absolute;left:0;text-align:left;margin-left:13.6pt;margin-top:7.65pt;width:420.2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779E58D8" w14:textId="77777777" w:rsidR="002E1412" w:rsidRPr="002E1412" w:rsidRDefault="0064185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9E589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79E589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79E5899" w14:textId="43805FB7" w:rsidR="00E82502" w:rsidRPr="005A3026" w:rsidRDefault="00E82502" w:rsidP="00E82502">
      <w:pPr>
        <w:tabs>
          <w:tab w:val="right" w:leader="dot" w:pos="8820"/>
        </w:tabs>
        <w:spacing w:line="240" w:lineRule="auto"/>
        <w:rPr>
          <w:b/>
          <w:bCs/>
          <w:i/>
          <w:iCs/>
          <w:sz w:val="28"/>
          <w:szCs w:val="28"/>
          <w:lang w:val="es-DO"/>
        </w:rPr>
      </w:pPr>
      <w:r w:rsidRPr="005A3026">
        <w:rPr>
          <w:b/>
          <w:bCs/>
          <w:i/>
          <w:iCs/>
          <w:sz w:val="28"/>
          <w:szCs w:val="28"/>
          <w:lang w:val="es-DO"/>
        </w:rPr>
        <w:t>[</w:t>
      </w:r>
      <w:r w:rsidR="00870077">
        <w:rPr>
          <w:b/>
          <w:bCs/>
          <w:i/>
          <w:iCs/>
          <w:sz w:val="28"/>
          <w:szCs w:val="28"/>
          <w:lang w:val="es-DO"/>
        </w:rPr>
        <w:t>_______________________</w:t>
      </w:r>
      <w:r w:rsidR="008D13CD" w:rsidRPr="005A3026">
        <w:rPr>
          <w:b/>
          <w:bCs/>
          <w:i/>
          <w:iCs/>
          <w:sz w:val="28"/>
          <w:szCs w:val="28"/>
          <w:lang w:val="es-DO"/>
        </w:rPr>
        <w:t>]</w:t>
      </w:r>
    </w:p>
    <w:p w14:paraId="779E589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79E589B" w14:textId="0D5D9C6A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79E589E" w14:textId="77777777" w:rsidTr="00E82502">
        <w:trPr>
          <w:cantSplit/>
          <w:trHeight w:val="440"/>
        </w:trPr>
        <w:tc>
          <w:tcPr>
            <w:tcW w:w="9252" w:type="dxa"/>
          </w:tcPr>
          <w:p w14:paraId="779E589D" w14:textId="17C454CC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bookmarkStart w:id="0" w:name="_Hlk232161185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8D13CD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bookmarkEnd w:id="0"/>
          </w:p>
        </w:tc>
      </w:tr>
      <w:tr w:rsidR="00E82502" w:rsidRPr="00E82502" w14:paraId="779E58A0" w14:textId="77777777" w:rsidTr="00E82502">
        <w:trPr>
          <w:cantSplit/>
          <w:trHeight w:val="440"/>
        </w:trPr>
        <w:tc>
          <w:tcPr>
            <w:tcW w:w="9252" w:type="dxa"/>
          </w:tcPr>
          <w:p w14:paraId="779E589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DE2B1C">
              <w:rPr>
                <w:i/>
                <w:iCs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79E58A2" w14:textId="77777777" w:rsidTr="00E82502">
        <w:trPr>
          <w:cantSplit/>
          <w:trHeight w:val="440"/>
        </w:trPr>
        <w:tc>
          <w:tcPr>
            <w:tcW w:w="9252" w:type="dxa"/>
          </w:tcPr>
          <w:p w14:paraId="779E58A1" w14:textId="765185F0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79E58A4" w14:textId="77777777" w:rsidTr="00E82502">
        <w:trPr>
          <w:cantSplit/>
          <w:trHeight w:val="440"/>
        </w:trPr>
        <w:tc>
          <w:tcPr>
            <w:tcW w:w="9252" w:type="dxa"/>
          </w:tcPr>
          <w:p w14:paraId="779E58A3" w14:textId="308C3655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</w:tr>
      <w:tr w:rsidR="00E82502" w:rsidRPr="00E82502" w14:paraId="779E58A6" w14:textId="77777777" w:rsidTr="00E82502">
        <w:trPr>
          <w:cantSplit/>
          <w:trHeight w:val="440"/>
        </w:trPr>
        <w:tc>
          <w:tcPr>
            <w:tcW w:w="9252" w:type="dxa"/>
          </w:tcPr>
          <w:p w14:paraId="779E58A5" w14:textId="0E0D3552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79E58AC" w14:textId="77777777" w:rsidTr="00E82502">
        <w:trPr>
          <w:cantSplit/>
          <w:trHeight w:val="440"/>
        </w:trPr>
        <w:tc>
          <w:tcPr>
            <w:tcW w:w="9252" w:type="dxa"/>
          </w:tcPr>
          <w:p w14:paraId="779E58A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79E58A8" w14:textId="2BC3477C" w:rsidR="00E82502" w:rsidRPr="0001773A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8"/>
                <w:szCs w:val="28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55900CF6" w14:textId="7D9A1877" w:rsidR="00870077" w:rsidRDefault="00E82502" w:rsidP="00FD055B">
            <w:pPr>
              <w:suppressAutoHyphens/>
              <w:spacing w:before="240" w:line="240" w:lineRule="auto"/>
              <w:ind w:left="360" w:hanging="18"/>
              <w:rPr>
                <w:bCs/>
                <w:i/>
                <w:iCs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="007D1CA4" w:rsidRPr="00E82502">
              <w:rPr>
                <w:spacing w:val="-2"/>
                <w:sz w:val="22"/>
                <w:szCs w:val="22"/>
                <w:lang w:val="es-DO"/>
              </w:rPr>
              <w:t xml:space="preserve">Domicilio legal del Oferente: </w:t>
            </w:r>
          </w:p>
          <w:p w14:paraId="6035E09F" w14:textId="628EFA99" w:rsidR="00870077" w:rsidRDefault="00E82502" w:rsidP="00FD055B">
            <w:pPr>
              <w:suppressAutoHyphens/>
              <w:spacing w:before="240" w:line="240" w:lineRule="auto"/>
              <w:ind w:left="360" w:hanging="18"/>
              <w:rPr>
                <w:bCs/>
                <w:i/>
                <w:iCs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="00870077">
              <w:rPr>
                <w:spacing w:val="-2"/>
                <w:sz w:val="22"/>
                <w:szCs w:val="22"/>
                <w:lang w:val="es-DO"/>
              </w:rPr>
              <w:t xml:space="preserve">: </w:t>
            </w:r>
          </w:p>
          <w:p w14:paraId="779E58AB" w14:textId="51591BDE" w:rsidR="00E82502" w:rsidRPr="00E82502" w:rsidRDefault="00E82502" w:rsidP="00FD055B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</w:p>
        </w:tc>
      </w:tr>
    </w:tbl>
    <w:p w14:paraId="618DB3C7" w14:textId="77777777" w:rsidR="00061B00" w:rsidRDefault="00061B00" w:rsidP="00AD2FF9">
      <w:pPr>
        <w:tabs>
          <w:tab w:val="left" w:pos="7577"/>
        </w:tabs>
        <w:spacing w:before="240" w:after="0" w:line="240" w:lineRule="auto"/>
        <w:ind w:right="-45"/>
        <w:jc w:val="both"/>
        <w:rPr>
          <w:bCs/>
          <w:sz w:val="22"/>
          <w:szCs w:val="22"/>
          <w:lang w:val="es-DO"/>
        </w:rPr>
      </w:pPr>
    </w:p>
    <w:p w14:paraId="13D31663" w14:textId="77777777" w:rsidR="00061B00" w:rsidRDefault="00061B00" w:rsidP="00AD2FF9">
      <w:pPr>
        <w:tabs>
          <w:tab w:val="left" w:pos="7577"/>
        </w:tabs>
        <w:spacing w:before="240" w:after="0" w:line="240" w:lineRule="auto"/>
        <w:ind w:right="-45"/>
        <w:jc w:val="both"/>
        <w:rPr>
          <w:bCs/>
          <w:sz w:val="22"/>
          <w:szCs w:val="22"/>
          <w:lang w:val="es-DO"/>
        </w:rPr>
      </w:pPr>
    </w:p>
    <w:p w14:paraId="779E58AD" w14:textId="52F1DA83" w:rsidR="00EE1E7B" w:rsidRPr="00061B00" w:rsidRDefault="00061B00" w:rsidP="00AD2FF9">
      <w:pPr>
        <w:tabs>
          <w:tab w:val="left" w:pos="7577"/>
        </w:tabs>
        <w:spacing w:before="240" w:after="0" w:line="240" w:lineRule="auto"/>
        <w:ind w:right="-45"/>
        <w:jc w:val="both"/>
        <w:rPr>
          <w:bCs/>
          <w:sz w:val="22"/>
          <w:szCs w:val="22"/>
          <w:lang w:val="es-DO"/>
        </w:rPr>
      </w:pPr>
      <w:r w:rsidRPr="00061B00">
        <w:rPr>
          <w:bCs/>
          <w:sz w:val="22"/>
          <w:szCs w:val="22"/>
          <w:lang w:val="es-DO"/>
        </w:rPr>
        <w:t xml:space="preserve">Firma ___________________________________          Fecha </w:t>
      </w:r>
      <w:r w:rsidR="00870077">
        <w:rPr>
          <w:bCs/>
          <w:sz w:val="22"/>
          <w:szCs w:val="22"/>
          <w:lang w:val="es-DO"/>
        </w:rPr>
        <w:t>______/______/______</w:t>
      </w:r>
      <w:r w:rsidR="00AD2FF9" w:rsidRPr="00061B00">
        <w:rPr>
          <w:bCs/>
          <w:sz w:val="22"/>
          <w:szCs w:val="22"/>
          <w:lang w:val="es-DO"/>
        </w:rPr>
        <w:tab/>
      </w:r>
    </w:p>
    <w:sectPr w:rsidR="00EE1E7B" w:rsidRPr="00061B00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58097" w14:textId="77777777" w:rsidR="00CE6870" w:rsidRDefault="00CE6870" w:rsidP="001007E7">
      <w:pPr>
        <w:spacing w:after="0" w:line="240" w:lineRule="auto"/>
      </w:pPr>
      <w:r>
        <w:separator/>
      </w:r>
    </w:p>
  </w:endnote>
  <w:endnote w:type="continuationSeparator" w:id="0">
    <w:p w14:paraId="4B03B91D" w14:textId="77777777" w:rsidR="00CE6870" w:rsidRDefault="00CE687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58C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79E58CA" wp14:editId="779E58C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9E58CC" wp14:editId="779E58C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9E58D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79E58D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9E58C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779E58D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79E58D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9E58CE" wp14:editId="779E58CF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9E58D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9E58C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779E58D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79E58C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9E58C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9E58C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9E58C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79E58C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5A7B0" w14:textId="77777777" w:rsidR="00CE6870" w:rsidRDefault="00CE6870" w:rsidP="001007E7">
      <w:pPr>
        <w:spacing w:after="0" w:line="240" w:lineRule="auto"/>
      </w:pPr>
      <w:r>
        <w:separator/>
      </w:r>
    </w:p>
  </w:footnote>
  <w:footnote w:type="continuationSeparator" w:id="0">
    <w:p w14:paraId="18F9804D" w14:textId="77777777" w:rsidR="00CE6870" w:rsidRDefault="00CE687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1242D"/>
    <w:rsid w:val="0001773A"/>
    <w:rsid w:val="00034DD9"/>
    <w:rsid w:val="00045479"/>
    <w:rsid w:val="0005792C"/>
    <w:rsid w:val="00061B00"/>
    <w:rsid w:val="000761DF"/>
    <w:rsid w:val="000B0DCD"/>
    <w:rsid w:val="000C0CD3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1F7BF9"/>
    <w:rsid w:val="002009A7"/>
    <w:rsid w:val="00204D22"/>
    <w:rsid w:val="00223F81"/>
    <w:rsid w:val="00253DBA"/>
    <w:rsid w:val="0026335F"/>
    <w:rsid w:val="00295BD4"/>
    <w:rsid w:val="002B6C0C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C3C48"/>
    <w:rsid w:val="004D45A8"/>
    <w:rsid w:val="004F3B62"/>
    <w:rsid w:val="0052411B"/>
    <w:rsid w:val="00535962"/>
    <w:rsid w:val="005A3026"/>
    <w:rsid w:val="005D0503"/>
    <w:rsid w:val="00611A07"/>
    <w:rsid w:val="0062592A"/>
    <w:rsid w:val="0064185A"/>
    <w:rsid w:val="006506D0"/>
    <w:rsid w:val="00651E48"/>
    <w:rsid w:val="00666D56"/>
    <w:rsid w:val="006709BC"/>
    <w:rsid w:val="006F567F"/>
    <w:rsid w:val="00725091"/>
    <w:rsid w:val="00733B2F"/>
    <w:rsid w:val="00780880"/>
    <w:rsid w:val="007869CA"/>
    <w:rsid w:val="00790B43"/>
    <w:rsid w:val="007B0E1F"/>
    <w:rsid w:val="007B48F3"/>
    <w:rsid w:val="007B6F6F"/>
    <w:rsid w:val="007D1CA4"/>
    <w:rsid w:val="00820C9F"/>
    <w:rsid w:val="00821689"/>
    <w:rsid w:val="0082707E"/>
    <w:rsid w:val="008315B0"/>
    <w:rsid w:val="00870077"/>
    <w:rsid w:val="00896F6D"/>
    <w:rsid w:val="008B3AE5"/>
    <w:rsid w:val="008C388B"/>
    <w:rsid w:val="008D13CD"/>
    <w:rsid w:val="00966EEE"/>
    <w:rsid w:val="00977C54"/>
    <w:rsid w:val="00994C9E"/>
    <w:rsid w:val="009E4CC5"/>
    <w:rsid w:val="00A16099"/>
    <w:rsid w:val="00A45B85"/>
    <w:rsid w:val="00A640BD"/>
    <w:rsid w:val="00A641A7"/>
    <w:rsid w:val="00A72F42"/>
    <w:rsid w:val="00A95674"/>
    <w:rsid w:val="00AA5E01"/>
    <w:rsid w:val="00AD2FF9"/>
    <w:rsid w:val="00AD7919"/>
    <w:rsid w:val="00AE239E"/>
    <w:rsid w:val="00AE6751"/>
    <w:rsid w:val="00AF2E6B"/>
    <w:rsid w:val="00B62EEF"/>
    <w:rsid w:val="00B97B51"/>
    <w:rsid w:val="00BA0007"/>
    <w:rsid w:val="00BB1D79"/>
    <w:rsid w:val="00BC02F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E6870"/>
    <w:rsid w:val="00D1201E"/>
    <w:rsid w:val="00D21AC7"/>
    <w:rsid w:val="00D24FA7"/>
    <w:rsid w:val="00D324EC"/>
    <w:rsid w:val="00D45A3E"/>
    <w:rsid w:val="00D64696"/>
    <w:rsid w:val="00D7710E"/>
    <w:rsid w:val="00D90D49"/>
    <w:rsid w:val="00D9600B"/>
    <w:rsid w:val="00DC5D96"/>
    <w:rsid w:val="00DD4F3E"/>
    <w:rsid w:val="00DE2B1C"/>
    <w:rsid w:val="00E12ACB"/>
    <w:rsid w:val="00E13E55"/>
    <w:rsid w:val="00E82502"/>
    <w:rsid w:val="00EA1DDC"/>
    <w:rsid w:val="00EA6B34"/>
    <w:rsid w:val="00EA7406"/>
    <w:rsid w:val="00EC7EA6"/>
    <w:rsid w:val="00EE1E7B"/>
    <w:rsid w:val="00EF7BA8"/>
    <w:rsid w:val="00F225BF"/>
    <w:rsid w:val="00F32560"/>
    <w:rsid w:val="00F53753"/>
    <w:rsid w:val="00F60134"/>
    <w:rsid w:val="00F60718"/>
    <w:rsid w:val="00F7167E"/>
    <w:rsid w:val="00F7443C"/>
    <w:rsid w:val="00F84D68"/>
    <w:rsid w:val="00F9504D"/>
    <w:rsid w:val="00FA01DC"/>
    <w:rsid w:val="00FA2AFA"/>
    <w:rsid w:val="00FC2870"/>
    <w:rsid w:val="00FD055B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79E5891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91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pc</cp:lastModifiedBy>
  <cp:revision>5</cp:revision>
  <cp:lastPrinted>2026-06-18T18:07:00Z</cp:lastPrinted>
  <dcterms:created xsi:type="dcterms:W3CDTF">2026-09-23T13:59:00Z</dcterms:created>
  <dcterms:modified xsi:type="dcterms:W3CDTF">2026-09-23T18:24:00Z</dcterms:modified>
</cp:coreProperties>
</file>