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8E9799" w14:textId="77777777" w:rsidR="00535962" w:rsidRPr="00F7167E" w:rsidRDefault="007A5A87">
      <w:r w:rsidRPr="006500E2"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DA8F4C" wp14:editId="70B81CAA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AC937E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19DA8F4C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62AC937E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2309F97" wp14:editId="7E674B2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36E9E5" w14:textId="77777777" w:rsidR="0026335F" w:rsidRPr="0026335F" w:rsidRDefault="00D20675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2309F97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3D36E9E5" w14:textId="77777777" w:rsidR="0026335F" w:rsidRPr="0026335F" w:rsidRDefault="00151EC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5BBC100E" wp14:editId="58C0DC1A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E949EFA" w14:textId="7BF18D2F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D20675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 xml:space="preserve">TAL CENTRAL </w:t>
                                    </w:r>
                                    <w:r w:rsidR="00D20675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FFA-DAF-CM-2026-0101</w:t>
                                    </w:r>
                                  </w:p>
                                  <w:bookmarkStart w:id="0" w:name="_GoBack" w:displacedByCustomXml="next"/>
                                  <w:bookmarkEnd w:id="0" w:displacedByCustomXml="next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ADBD90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C100E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E949EFA" w14:textId="7BF18D2F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D20675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 xml:space="preserve">TAL CENTRAL </w:t>
                              </w:r>
                              <w:r w:rsidR="00D20675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FFA-DAF-CM-2026-0101</w:t>
                              </w:r>
                            </w:p>
                            <w:bookmarkStart w:id="1" w:name="_GoBack" w:displacedByCustomXml="next"/>
                            <w:bookmarkEnd w:id="1" w:displacedByCustomXml="next"/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7ADBD90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9C8A450" wp14:editId="21548D39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4405CBE1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2CE8D99" wp14:editId="491AD796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9C8A450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405CBE1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2CE8D99" wp14:editId="491AD796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C5AA869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3BA766F" wp14:editId="635E590A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779E80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3BA766F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A779E80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3CFBD090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58AB0DF" wp14:editId="24B0257E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42790E" w14:textId="77777777" w:rsidR="002E1412" w:rsidRPr="002E1412" w:rsidRDefault="00D2067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58AB0D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1A42790E" w14:textId="77777777" w:rsidR="002E1412" w:rsidRPr="002E1412" w:rsidRDefault="00151EC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37CE71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9B997A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9B1B62" wp14:editId="1D763274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CE7AC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49B1B62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DCE7AC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2FFC7E2C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A7A5A4A" wp14:editId="22E6B40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A1097B" w14:textId="77777777" w:rsidR="002E1412" w:rsidRPr="002E1412" w:rsidRDefault="00D20675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A7A5A4A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8A1097B" w14:textId="77777777" w:rsidR="002E1412" w:rsidRPr="002E1412" w:rsidRDefault="00151ECA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4812BE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A7E5FE2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D3163E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3AD35A7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943034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AE2093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2E877818" w14:textId="77777777" w:rsidTr="00E82502">
        <w:trPr>
          <w:cantSplit/>
          <w:trHeight w:val="440"/>
        </w:trPr>
        <w:tc>
          <w:tcPr>
            <w:tcW w:w="9252" w:type="dxa"/>
          </w:tcPr>
          <w:p w14:paraId="4C88934B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70B5B2E4" w14:textId="77777777" w:rsidTr="00E82502">
        <w:trPr>
          <w:cantSplit/>
          <w:trHeight w:val="440"/>
        </w:trPr>
        <w:tc>
          <w:tcPr>
            <w:tcW w:w="9252" w:type="dxa"/>
          </w:tcPr>
          <w:p w14:paraId="1E16EE0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6C29CB23" w14:textId="77777777" w:rsidTr="00E82502">
        <w:trPr>
          <w:cantSplit/>
          <w:trHeight w:val="440"/>
        </w:trPr>
        <w:tc>
          <w:tcPr>
            <w:tcW w:w="9252" w:type="dxa"/>
          </w:tcPr>
          <w:p w14:paraId="059CD1D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0722C30" w14:textId="77777777" w:rsidTr="00E82502">
        <w:trPr>
          <w:cantSplit/>
          <w:trHeight w:val="440"/>
        </w:trPr>
        <w:tc>
          <w:tcPr>
            <w:tcW w:w="9252" w:type="dxa"/>
          </w:tcPr>
          <w:p w14:paraId="1A62EE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2CEA437" w14:textId="77777777" w:rsidTr="00E82502">
        <w:trPr>
          <w:cantSplit/>
          <w:trHeight w:val="440"/>
        </w:trPr>
        <w:tc>
          <w:tcPr>
            <w:tcW w:w="9252" w:type="dxa"/>
          </w:tcPr>
          <w:p w14:paraId="1716051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6943EC3D" w14:textId="77777777" w:rsidTr="00E82502">
        <w:trPr>
          <w:cantSplit/>
          <w:trHeight w:val="440"/>
        </w:trPr>
        <w:tc>
          <w:tcPr>
            <w:tcW w:w="9252" w:type="dxa"/>
          </w:tcPr>
          <w:p w14:paraId="0C7EAF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32AC2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A656AF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FC541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D72697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6DCAD85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5D30EB" w14:textId="77777777" w:rsidR="00151ECA" w:rsidRDefault="00151ECA" w:rsidP="001007E7">
      <w:pPr>
        <w:spacing w:after="0" w:line="240" w:lineRule="auto"/>
      </w:pPr>
      <w:r>
        <w:separator/>
      </w:r>
    </w:p>
  </w:endnote>
  <w:endnote w:type="continuationSeparator" w:id="0">
    <w:p w14:paraId="429AC994" w14:textId="77777777" w:rsidR="00151ECA" w:rsidRDefault="00151EC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E1EB47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63687E8D" wp14:editId="3ACBC050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9D95C7" wp14:editId="7987CF87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D676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5404464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359D95C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5CD676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5404464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315EE2" wp14:editId="0311F33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2119734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6A315EE2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32119734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C0BF80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238153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C91C60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67C4F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AFC860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1C99FD" w14:textId="77777777" w:rsidR="00151ECA" w:rsidRDefault="00151ECA" w:rsidP="001007E7">
      <w:pPr>
        <w:spacing w:after="0" w:line="240" w:lineRule="auto"/>
      </w:pPr>
      <w:r>
        <w:separator/>
      </w:r>
    </w:p>
  </w:footnote>
  <w:footnote w:type="continuationSeparator" w:id="0">
    <w:p w14:paraId="3F42D4E9" w14:textId="77777777" w:rsidR="00151ECA" w:rsidRDefault="00151EC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82573"/>
    <w:rsid w:val="000B0DCD"/>
    <w:rsid w:val="000E02D9"/>
    <w:rsid w:val="001007E7"/>
    <w:rsid w:val="001020C0"/>
    <w:rsid w:val="001466B0"/>
    <w:rsid w:val="00151ECA"/>
    <w:rsid w:val="00157600"/>
    <w:rsid w:val="00170EC5"/>
    <w:rsid w:val="00177633"/>
    <w:rsid w:val="00181E8D"/>
    <w:rsid w:val="00194FF2"/>
    <w:rsid w:val="001A3F92"/>
    <w:rsid w:val="001F73A7"/>
    <w:rsid w:val="002009A7"/>
    <w:rsid w:val="00204C56"/>
    <w:rsid w:val="00253DBA"/>
    <w:rsid w:val="0026335F"/>
    <w:rsid w:val="00295BD4"/>
    <w:rsid w:val="002C0D2E"/>
    <w:rsid w:val="002D451D"/>
    <w:rsid w:val="002E1412"/>
    <w:rsid w:val="002E509B"/>
    <w:rsid w:val="00314023"/>
    <w:rsid w:val="00340991"/>
    <w:rsid w:val="00341484"/>
    <w:rsid w:val="00392351"/>
    <w:rsid w:val="003A6141"/>
    <w:rsid w:val="003C0D53"/>
    <w:rsid w:val="00404131"/>
    <w:rsid w:val="0042490F"/>
    <w:rsid w:val="004379A6"/>
    <w:rsid w:val="0044234A"/>
    <w:rsid w:val="00456C17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80880"/>
    <w:rsid w:val="007A5A87"/>
    <w:rsid w:val="007B0E1F"/>
    <w:rsid w:val="007B6F6F"/>
    <w:rsid w:val="00820C9F"/>
    <w:rsid w:val="0082707E"/>
    <w:rsid w:val="008315B0"/>
    <w:rsid w:val="0085221E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0B8F"/>
    <w:rsid w:val="00AF2E6B"/>
    <w:rsid w:val="00AF3BBD"/>
    <w:rsid w:val="00B071D0"/>
    <w:rsid w:val="00B121A1"/>
    <w:rsid w:val="00B62EEF"/>
    <w:rsid w:val="00B97B51"/>
    <w:rsid w:val="00BA0007"/>
    <w:rsid w:val="00BA4E23"/>
    <w:rsid w:val="00BB1D79"/>
    <w:rsid w:val="00BC1D0C"/>
    <w:rsid w:val="00BC61BD"/>
    <w:rsid w:val="00BD1586"/>
    <w:rsid w:val="00BD6188"/>
    <w:rsid w:val="00BF0558"/>
    <w:rsid w:val="00C078CB"/>
    <w:rsid w:val="00C22DBE"/>
    <w:rsid w:val="00C5078F"/>
    <w:rsid w:val="00C66D08"/>
    <w:rsid w:val="00C7470C"/>
    <w:rsid w:val="00C87F16"/>
    <w:rsid w:val="00CA0E82"/>
    <w:rsid w:val="00CA164C"/>
    <w:rsid w:val="00CA4661"/>
    <w:rsid w:val="00CC175C"/>
    <w:rsid w:val="00CC6D90"/>
    <w:rsid w:val="00CE67A3"/>
    <w:rsid w:val="00D1201E"/>
    <w:rsid w:val="00D1610D"/>
    <w:rsid w:val="00D20675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501FA"/>
    <w:rsid w:val="00E61D8E"/>
    <w:rsid w:val="00E82502"/>
    <w:rsid w:val="00EA6B34"/>
    <w:rsid w:val="00EA7406"/>
    <w:rsid w:val="00EB6378"/>
    <w:rsid w:val="00EE1E7B"/>
    <w:rsid w:val="00EF2099"/>
    <w:rsid w:val="00F14E11"/>
    <w:rsid w:val="00F225BF"/>
    <w:rsid w:val="00F316BB"/>
    <w:rsid w:val="00F53753"/>
    <w:rsid w:val="00F7167E"/>
    <w:rsid w:val="00F7443C"/>
    <w:rsid w:val="00F84D68"/>
    <w:rsid w:val="00F87C34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0A601A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0CF01-9CAE-45DE-8477-795CB5871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8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Direccion de Compras</cp:lastModifiedBy>
  <cp:revision>28</cp:revision>
  <cp:lastPrinted>2011-03-04T18:48:00Z</cp:lastPrinted>
  <dcterms:created xsi:type="dcterms:W3CDTF">2023-02-26T17:21:00Z</dcterms:created>
  <dcterms:modified xsi:type="dcterms:W3CDTF">2026-09-07T19:36:00Z</dcterms:modified>
</cp:coreProperties>
</file>