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4080C" w14:textId="77777777" w:rsidR="00535962" w:rsidRPr="00F7167E" w:rsidRDefault="00903D58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412B4A" wp14:editId="5426AA3F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2C453A" w14:textId="77777777" w:rsidR="002E1412" w:rsidRPr="002E1412" w:rsidRDefault="00CE23A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9412B4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12C453A" w14:textId="77777777" w:rsidR="002E1412" w:rsidRPr="002E1412" w:rsidRDefault="00AC235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6A5E102C" wp14:editId="359F474B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A7EE3E2" wp14:editId="30F93490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2DFDFA3" w14:textId="2863A81A" w:rsidR="009005C3" w:rsidRPr="00AF4A4D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BB7168">
                                      <w:rPr>
                                        <w:lang w:val="en-US"/>
                                      </w:rPr>
                                      <w:t xml:space="preserve">TAL CENTRAL </w:t>
                                    </w:r>
                                    <w:r w:rsidR="00BB7168">
                                      <w:rPr>
                                        <w:lang w:val="en-US"/>
                                      </w:rPr>
                                      <w:t>FFA-DAF-CM-2026-0</w:t>
                                    </w:r>
                                    <w:r w:rsidR="00CE23AA">
                                      <w:rPr>
                                        <w:lang w:val="en-US"/>
                                      </w:rPr>
                                      <w:t>10</w:t>
                                    </w:r>
                                    <w:r w:rsidR="00CE23AA" w:rsidRPr="00CE23AA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bookmarkStart w:id="0" w:name="_GoBack"/>
                                    <w:bookmarkEnd w:id="0"/>
                                  </w:p>
                                  <w:p w14:paraId="21934B1B" w14:textId="77777777" w:rsidR="00957FDA" w:rsidRPr="00535962" w:rsidRDefault="00CE23AA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71D255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EE3E2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2DFDFA3" w14:textId="2863A81A" w:rsidR="009005C3" w:rsidRPr="00AF4A4D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BB7168">
                                <w:rPr>
                                  <w:lang w:val="en-US"/>
                                </w:rPr>
                                <w:t xml:space="preserve">TAL CENTRAL </w:t>
                              </w:r>
                              <w:r w:rsidR="00BB7168">
                                <w:rPr>
                                  <w:lang w:val="en-US"/>
                                </w:rPr>
                                <w:t>FFA-DAF-CM-2026-0</w:t>
                              </w:r>
                              <w:r w:rsidR="00CE23AA">
                                <w:rPr>
                                  <w:lang w:val="en-US"/>
                                </w:rPr>
                                <w:t>10</w:t>
                              </w:r>
                              <w:r w:rsidR="00CE23AA" w:rsidRPr="00CE23AA">
                                <w:rPr>
                                  <w:lang w:val="en-US"/>
                                </w:rPr>
                                <w:t>1</w:t>
                              </w:r>
                              <w:bookmarkStart w:id="1" w:name="_GoBack"/>
                              <w:bookmarkEnd w:id="1"/>
                            </w:p>
                            <w:p w14:paraId="21934B1B" w14:textId="77777777" w:rsidR="00957FDA" w:rsidRPr="00535962" w:rsidRDefault="00CE23AA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E71D255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623B85" wp14:editId="4A925AE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EB2D72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623B8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1EB2D72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B5ED83" wp14:editId="3D65B12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858D96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2BA2E1C0" wp14:editId="22BB5EB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BB5ED83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858D96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BA2E1C0" wp14:editId="22BB5EB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659431" w14:textId="77777777" w:rsidR="00535962" w:rsidRPr="00535962" w:rsidRDefault="00903D58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490041" wp14:editId="689B791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E7715" w14:textId="77777777" w:rsidR="00F7443C" w:rsidRPr="004767CC" w:rsidRDefault="00CE23A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49004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8AE7715" w14:textId="77777777" w:rsidR="00F7443C" w:rsidRPr="004767CC" w:rsidRDefault="00AC235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81E331" wp14:editId="24F5A0B3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F3649" w14:textId="77777777" w:rsidR="0026335F" w:rsidRPr="0026335F" w:rsidRDefault="00CE23A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81E33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59F3649" w14:textId="77777777" w:rsidR="0026335F" w:rsidRPr="0026335F" w:rsidRDefault="00AC235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9F301DA" w14:textId="77777777" w:rsidR="00535962" w:rsidRDefault="00903D58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22BAF4" wp14:editId="156B313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B5BD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22BAF4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A3B5BD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A9AF12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593CD3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522EA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79A18C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DB6407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3D521A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279C6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4B1047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6055E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70994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01B0213" w14:textId="77777777" w:rsidTr="00A24343">
        <w:trPr>
          <w:trHeight w:val="457"/>
          <w:jc w:val="center"/>
        </w:trPr>
        <w:tc>
          <w:tcPr>
            <w:tcW w:w="849" w:type="dxa"/>
          </w:tcPr>
          <w:p w14:paraId="4233BBF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5BE2986" w14:textId="77777777" w:rsidR="0037246F" w:rsidRDefault="0037246F" w:rsidP="00BB657B">
            <w:pPr>
              <w:spacing w:after="0" w:line="240" w:lineRule="auto"/>
            </w:pPr>
          </w:p>
          <w:p w14:paraId="7B4BE8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14E3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6591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844C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38445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470A29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2FA3B0" w14:textId="77777777" w:rsidTr="00A24343">
        <w:trPr>
          <w:trHeight w:val="477"/>
          <w:jc w:val="center"/>
        </w:trPr>
        <w:tc>
          <w:tcPr>
            <w:tcW w:w="849" w:type="dxa"/>
          </w:tcPr>
          <w:p w14:paraId="572B97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E4F9DA0" w14:textId="77777777" w:rsidR="0037246F" w:rsidRDefault="0037246F" w:rsidP="00BB657B">
            <w:pPr>
              <w:spacing w:after="0" w:line="240" w:lineRule="auto"/>
            </w:pPr>
          </w:p>
          <w:p w14:paraId="0F5EE8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01CD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43DB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40D3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ED1E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DA7608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44575F0" w14:textId="77777777" w:rsidTr="00A24343">
        <w:trPr>
          <w:trHeight w:val="477"/>
          <w:jc w:val="center"/>
        </w:trPr>
        <w:tc>
          <w:tcPr>
            <w:tcW w:w="849" w:type="dxa"/>
          </w:tcPr>
          <w:p w14:paraId="33A79D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04127AF" w14:textId="77777777" w:rsidR="0037246F" w:rsidRDefault="0037246F" w:rsidP="00BB657B">
            <w:pPr>
              <w:spacing w:after="0" w:line="240" w:lineRule="auto"/>
            </w:pPr>
          </w:p>
          <w:p w14:paraId="1E9C39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4CE31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B145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5C9A5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3E5DC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4538C9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07AEBF" w14:textId="77777777" w:rsidTr="00A24343">
        <w:trPr>
          <w:trHeight w:val="477"/>
          <w:jc w:val="center"/>
        </w:trPr>
        <w:tc>
          <w:tcPr>
            <w:tcW w:w="849" w:type="dxa"/>
          </w:tcPr>
          <w:p w14:paraId="07CA66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AC78509" w14:textId="77777777" w:rsidR="0037246F" w:rsidRDefault="0037246F" w:rsidP="00BB657B">
            <w:pPr>
              <w:spacing w:after="0" w:line="240" w:lineRule="auto"/>
            </w:pPr>
          </w:p>
          <w:p w14:paraId="5347A1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1084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C9CB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689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C3635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6A1A3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37473EB" w14:textId="77777777" w:rsidTr="00A24343">
        <w:trPr>
          <w:trHeight w:val="477"/>
          <w:jc w:val="center"/>
        </w:trPr>
        <w:tc>
          <w:tcPr>
            <w:tcW w:w="849" w:type="dxa"/>
          </w:tcPr>
          <w:p w14:paraId="4BC78B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141D34D" w14:textId="77777777" w:rsidR="0037246F" w:rsidRDefault="0037246F" w:rsidP="00BB657B">
            <w:pPr>
              <w:spacing w:after="0" w:line="240" w:lineRule="auto"/>
            </w:pPr>
          </w:p>
          <w:p w14:paraId="15540F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E1D7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70A3F6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2F5E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3EFB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644AB8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27B18B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8FC21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716677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18B279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76FC8D1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77FDE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4534F4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B14DC3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A4FFA46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4C7162" wp14:editId="2BA6AB59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F6B0C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4C716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BF6B0C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EDD78" w14:textId="77777777" w:rsidR="00AC2354" w:rsidRDefault="00AC2354" w:rsidP="001007E7">
      <w:pPr>
        <w:spacing w:after="0" w:line="240" w:lineRule="auto"/>
      </w:pPr>
      <w:r>
        <w:separator/>
      </w:r>
    </w:p>
  </w:endnote>
  <w:endnote w:type="continuationSeparator" w:id="0">
    <w:p w14:paraId="764401E2" w14:textId="77777777" w:rsidR="00AC2354" w:rsidRDefault="00AC235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02B7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98D3E2" wp14:editId="5E052D9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2C5AE9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5A84F60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4F9C83B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C98D3E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92C5AE9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5A84F60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4F9C83B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74ECF7ED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B1CA74" wp14:editId="4AB06F2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A0E22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7B1CA74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DA0E22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41F029F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DA4E8AE" wp14:editId="6A7F604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58603A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F765F" w14:textId="77777777" w:rsidR="00AC2354" w:rsidRDefault="00AC2354" w:rsidP="001007E7">
      <w:pPr>
        <w:spacing w:after="0" w:line="240" w:lineRule="auto"/>
      </w:pPr>
      <w:r>
        <w:separator/>
      </w:r>
    </w:p>
  </w:footnote>
  <w:footnote w:type="continuationSeparator" w:id="0">
    <w:p w14:paraId="630A2942" w14:textId="77777777" w:rsidR="00AC2354" w:rsidRDefault="00AC2354" w:rsidP="001007E7">
      <w:pPr>
        <w:spacing w:after="0" w:line="240" w:lineRule="auto"/>
      </w:pPr>
      <w:r>
        <w:continuationSeparator/>
      </w:r>
    </w:p>
  </w:footnote>
  <w:footnote w:id="1">
    <w:p w14:paraId="339D9AC6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4777FE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F7C12"/>
    <w:rsid w:val="001007E7"/>
    <w:rsid w:val="001020C0"/>
    <w:rsid w:val="00123B8D"/>
    <w:rsid w:val="00153626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F1F5D"/>
    <w:rsid w:val="00747384"/>
    <w:rsid w:val="00770EB7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7FDA"/>
    <w:rsid w:val="009773D3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2354"/>
    <w:rsid w:val="00AC7631"/>
    <w:rsid w:val="00AD7919"/>
    <w:rsid w:val="00AF0D2F"/>
    <w:rsid w:val="00AF4A4D"/>
    <w:rsid w:val="00B3101F"/>
    <w:rsid w:val="00B420BA"/>
    <w:rsid w:val="00B61D08"/>
    <w:rsid w:val="00B62EEF"/>
    <w:rsid w:val="00B6627F"/>
    <w:rsid w:val="00B82170"/>
    <w:rsid w:val="00B9237C"/>
    <w:rsid w:val="00B97B51"/>
    <w:rsid w:val="00BB7168"/>
    <w:rsid w:val="00BC1D0C"/>
    <w:rsid w:val="00BC61BD"/>
    <w:rsid w:val="00BE4FB0"/>
    <w:rsid w:val="00BE7876"/>
    <w:rsid w:val="00BF1AD5"/>
    <w:rsid w:val="00C015D0"/>
    <w:rsid w:val="00C0432F"/>
    <w:rsid w:val="00C66D08"/>
    <w:rsid w:val="00CA3F1C"/>
    <w:rsid w:val="00CA4661"/>
    <w:rsid w:val="00CE23AA"/>
    <w:rsid w:val="00CE67A3"/>
    <w:rsid w:val="00D03111"/>
    <w:rsid w:val="00D24FA7"/>
    <w:rsid w:val="00D64696"/>
    <w:rsid w:val="00D73FEA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B8FB7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8BC18-7250-4492-BF04-71CADBE5F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Direccion de Compras</cp:lastModifiedBy>
  <cp:revision>29</cp:revision>
  <cp:lastPrinted>2011-03-04T18:27:00Z</cp:lastPrinted>
  <dcterms:created xsi:type="dcterms:W3CDTF">2023-02-26T17:19:00Z</dcterms:created>
  <dcterms:modified xsi:type="dcterms:W3CDTF">2026-09-07T19:36:00Z</dcterms:modified>
</cp:coreProperties>
</file>