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A0C12" w14:textId="77777777" w:rsidR="00535962" w:rsidRPr="00F7167E" w:rsidRDefault="00E113A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BDC3DF4" wp14:editId="1B41828C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5047310B" w14:textId="43E4B3BC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BB0B49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D3457C">
                                          <w:rPr>
                                            <w:lang w:val="en-US"/>
                                          </w:rPr>
                                          <w:t>10</w:t>
                                        </w:r>
                                        <w:r w:rsidR="00D3457C" w:rsidRPr="00D3457C">
                                          <w:rPr>
                                            <w:lang w:val="en-US"/>
                                          </w:rPr>
                                          <w:t>1</w:t>
                                        </w:r>
                                      </w:p>
                                      <w:bookmarkStart w:id="0" w:name="_GoBack" w:displacedByCustomXml="next"/>
                                      <w:bookmarkEnd w:id="0" w:displacedByCustomXml="next"/>
                                    </w:sdtContent>
                                  </w:sdt>
                                  <w:p w14:paraId="563142A5" w14:textId="77777777" w:rsidR="006B202F" w:rsidRPr="00535962" w:rsidRDefault="00D3457C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859DC4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DC3DF4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5047310B" w14:textId="43E4B3BC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BB0B49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D3457C">
                                    <w:rPr>
                                      <w:lang w:val="en-US"/>
                                    </w:rPr>
                                    <w:t>10</w:t>
                                  </w:r>
                                  <w:r w:rsidR="00D3457C" w:rsidRPr="00D3457C">
                                    <w:rPr>
                                      <w:lang w:val="en-US"/>
                                    </w:rPr>
                                    <w:t>1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14:paraId="563142A5" w14:textId="77777777" w:rsidR="006B202F" w:rsidRPr="00535962" w:rsidRDefault="00D3457C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4859DC4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n-US"/>
        </w:rPr>
        <w:drawing>
          <wp:anchor distT="0" distB="0" distL="114300" distR="114300" simplePos="0" relativeHeight="251658752" behindDoc="1" locked="0" layoutInCell="1" allowOverlap="1" wp14:anchorId="3B3A0495" wp14:editId="3BCEAC29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AF672E" wp14:editId="1E1611B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4CBB93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98D5020" wp14:editId="1D47C3C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2AF672E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4CBB93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8D5020" wp14:editId="1D47C3C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B2C106" wp14:editId="17A3D35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395424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FB2C106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35395424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6EDD367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F00B2D" wp14:editId="4DE96AE7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6AEF7260" w14:textId="77777777" w:rsidR="00683CDD" w:rsidRPr="00683CDD" w:rsidRDefault="00D3457C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F03B266" w14:textId="77777777" w:rsidR="002E1412" w:rsidRPr="002E1412" w:rsidRDefault="00D3457C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2F00B2D"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6AEF7260" w14:textId="77777777" w:rsidR="00683CDD" w:rsidRPr="00683CDD" w:rsidRDefault="007A470A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14:paraId="7F03B266" w14:textId="77777777" w:rsidR="002E1412" w:rsidRPr="002E1412" w:rsidRDefault="007A470A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CD3C71E" w14:textId="77777777" w:rsidR="00535962" w:rsidRDefault="00E113A9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B70A8C" wp14:editId="1F1C532F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BF472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191D9E92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EB70A8C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6A3BF472" w14:textId="77777777"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14:paraId="191D9E92" w14:textId="77777777"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8ACCA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ED9D4CB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B00001" wp14:editId="26FCD63F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B9D67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CB00001"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" filled="f" stroked="f">
                <v:textbox>
                  <w:txbxContent>
                    <w:p w14:paraId="11CB9D67" w14:textId="77777777"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15C55D72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B3E4FC" wp14:editId="2C6476EF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37B67C" w14:textId="77777777" w:rsidR="0026335F" w:rsidRPr="0026335F" w:rsidRDefault="00E113A9">
                            <w:r>
                              <w:t>fecha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B3E4FC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" filled="f" stroked="f">
                <v:textbox>
                  <w:txbxContent>
                    <w:p w14:paraId="1137B67C" w14:textId="77777777" w:rsidR="0026335F" w:rsidRPr="0026335F" w:rsidRDefault="00E113A9">
                      <w:r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4F9E8EE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15379E65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0DCAEA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D25E14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13FACF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2DA7F1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34A00D3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090E817D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C8A3BE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2E29D0A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5046818D" w14:textId="77777777" w:rsidTr="00E113A9">
        <w:trPr>
          <w:trHeight w:val="345"/>
        </w:trPr>
        <w:tc>
          <w:tcPr>
            <w:tcW w:w="1101" w:type="dxa"/>
          </w:tcPr>
          <w:p w14:paraId="11C453D9" w14:textId="77777777" w:rsidR="008D148F" w:rsidRPr="008D148F" w:rsidRDefault="008D148F" w:rsidP="008D148F"/>
        </w:tc>
        <w:tc>
          <w:tcPr>
            <w:tcW w:w="1132" w:type="dxa"/>
          </w:tcPr>
          <w:p w14:paraId="33D1666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3533F17" w14:textId="77777777" w:rsidR="008D148F" w:rsidRPr="008D148F" w:rsidRDefault="008D148F"/>
        </w:tc>
        <w:tc>
          <w:tcPr>
            <w:tcW w:w="1417" w:type="dxa"/>
          </w:tcPr>
          <w:p w14:paraId="2BA80084" w14:textId="77777777" w:rsidR="008D148F" w:rsidRPr="008D148F" w:rsidRDefault="008D148F" w:rsidP="008D148F"/>
        </w:tc>
        <w:tc>
          <w:tcPr>
            <w:tcW w:w="1418" w:type="dxa"/>
          </w:tcPr>
          <w:p w14:paraId="67289368" w14:textId="77777777" w:rsidR="008D148F" w:rsidRPr="008D148F" w:rsidRDefault="008D148F" w:rsidP="008D148F"/>
        </w:tc>
        <w:tc>
          <w:tcPr>
            <w:tcW w:w="4961" w:type="dxa"/>
          </w:tcPr>
          <w:p w14:paraId="1AABEA41" w14:textId="77777777" w:rsidR="008D148F" w:rsidRPr="008D148F" w:rsidRDefault="008D148F" w:rsidP="008D148F"/>
        </w:tc>
      </w:tr>
      <w:tr w:rsidR="008D148F" w:rsidRPr="006E45AC" w14:paraId="7E8D1573" w14:textId="77777777" w:rsidTr="0050448C">
        <w:tc>
          <w:tcPr>
            <w:tcW w:w="1101" w:type="dxa"/>
          </w:tcPr>
          <w:p w14:paraId="3BE4D211" w14:textId="77777777" w:rsidR="008D148F" w:rsidRPr="008D148F" w:rsidRDefault="008D148F" w:rsidP="008D148F"/>
        </w:tc>
        <w:tc>
          <w:tcPr>
            <w:tcW w:w="1132" w:type="dxa"/>
          </w:tcPr>
          <w:p w14:paraId="545BB9D4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DF4EA2F" w14:textId="77777777" w:rsidR="008D148F" w:rsidRPr="008D148F" w:rsidRDefault="008D148F"/>
        </w:tc>
        <w:tc>
          <w:tcPr>
            <w:tcW w:w="1417" w:type="dxa"/>
          </w:tcPr>
          <w:p w14:paraId="17C8E3B2" w14:textId="77777777" w:rsidR="008D148F" w:rsidRPr="008D148F" w:rsidRDefault="008D148F" w:rsidP="008D148F"/>
        </w:tc>
        <w:tc>
          <w:tcPr>
            <w:tcW w:w="1418" w:type="dxa"/>
          </w:tcPr>
          <w:p w14:paraId="10D3D63E" w14:textId="77777777" w:rsidR="008D148F" w:rsidRPr="008D148F" w:rsidRDefault="008D148F" w:rsidP="008D148F"/>
        </w:tc>
        <w:tc>
          <w:tcPr>
            <w:tcW w:w="4961" w:type="dxa"/>
          </w:tcPr>
          <w:p w14:paraId="29CED34E" w14:textId="77777777" w:rsidR="008D148F" w:rsidRPr="008D148F" w:rsidRDefault="008D148F" w:rsidP="008D148F"/>
        </w:tc>
      </w:tr>
      <w:tr w:rsidR="008D148F" w:rsidRPr="006E45AC" w14:paraId="0AD09571" w14:textId="77777777" w:rsidTr="0050448C">
        <w:tc>
          <w:tcPr>
            <w:tcW w:w="1101" w:type="dxa"/>
          </w:tcPr>
          <w:p w14:paraId="057CCCE0" w14:textId="77777777" w:rsidR="008D148F" w:rsidRPr="008D148F" w:rsidRDefault="008D148F" w:rsidP="008D148F"/>
        </w:tc>
        <w:tc>
          <w:tcPr>
            <w:tcW w:w="1132" w:type="dxa"/>
          </w:tcPr>
          <w:p w14:paraId="1FCC56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D256E74" w14:textId="77777777" w:rsidR="008D148F" w:rsidRPr="008D148F" w:rsidRDefault="008D148F"/>
        </w:tc>
        <w:tc>
          <w:tcPr>
            <w:tcW w:w="1417" w:type="dxa"/>
          </w:tcPr>
          <w:p w14:paraId="200B48E9" w14:textId="77777777" w:rsidR="008D148F" w:rsidRPr="008D148F" w:rsidRDefault="008D148F" w:rsidP="008D148F"/>
        </w:tc>
        <w:tc>
          <w:tcPr>
            <w:tcW w:w="1418" w:type="dxa"/>
          </w:tcPr>
          <w:p w14:paraId="6BF8D45B" w14:textId="77777777" w:rsidR="008D148F" w:rsidRPr="008D148F" w:rsidRDefault="008D148F" w:rsidP="008D148F"/>
        </w:tc>
        <w:tc>
          <w:tcPr>
            <w:tcW w:w="4961" w:type="dxa"/>
          </w:tcPr>
          <w:p w14:paraId="43F78C5D" w14:textId="77777777" w:rsidR="008D148F" w:rsidRPr="008D148F" w:rsidRDefault="008D148F" w:rsidP="008D148F"/>
        </w:tc>
      </w:tr>
      <w:tr w:rsidR="008D148F" w:rsidRPr="006E45AC" w14:paraId="41911382" w14:textId="77777777" w:rsidTr="0050448C">
        <w:tc>
          <w:tcPr>
            <w:tcW w:w="1101" w:type="dxa"/>
          </w:tcPr>
          <w:p w14:paraId="7F01D8BA" w14:textId="77777777" w:rsidR="008D148F" w:rsidRPr="008D148F" w:rsidRDefault="008D148F" w:rsidP="008D148F"/>
        </w:tc>
        <w:tc>
          <w:tcPr>
            <w:tcW w:w="1132" w:type="dxa"/>
          </w:tcPr>
          <w:p w14:paraId="04E45F1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4821CC01" w14:textId="77777777" w:rsidR="008D148F" w:rsidRPr="008D148F" w:rsidRDefault="008D148F"/>
        </w:tc>
        <w:tc>
          <w:tcPr>
            <w:tcW w:w="1417" w:type="dxa"/>
          </w:tcPr>
          <w:p w14:paraId="539C0E7D" w14:textId="77777777" w:rsidR="008D148F" w:rsidRPr="008D148F" w:rsidRDefault="008D148F" w:rsidP="008D148F"/>
        </w:tc>
        <w:tc>
          <w:tcPr>
            <w:tcW w:w="1418" w:type="dxa"/>
          </w:tcPr>
          <w:p w14:paraId="24E4C03B" w14:textId="77777777" w:rsidR="008D148F" w:rsidRPr="008D148F" w:rsidRDefault="008D148F" w:rsidP="008D148F"/>
        </w:tc>
        <w:tc>
          <w:tcPr>
            <w:tcW w:w="4961" w:type="dxa"/>
          </w:tcPr>
          <w:p w14:paraId="76AF63B5" w14:textId="77777777" w:rsidR="008D148F" w:rsidRPr="008D148F" w:rsidRDefault="008D148F" w:rsidP="008D148F"/>
        </w:tc>
      </w:tr>
      <w:tr w:rsidR="008D148F" w:rsidRPr="006E45AC" w14:paraId="36B05832" w14:textId="77777777" w:rsidTr="0050448C">
        <w:tc>
          <w:tcPr>
            <w:tcW w:w="1101" w:type="dxa"/>
          </w:tcPr>
          <w:p w14:paraId="75A64CB2" w14:textId="77777777" w:rsidR="008D148F" w:rsidRPr="008D148F" w:rsidRDefault="008D148F" w:rsidP="008D148F"/>
        </w:tc>
        <w:tc>
          <w:tcPr>
            <w:tcW w:w="1132" w:type="dxa"/>
          </w:tcPr>
          <w:p w14:paraId="07D94D24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67116F3" w14:textId="77777777" w:rsidR="008D148F" w:rsidRPr="008D148F" w:rsidRDefault="008D148F"/>
        </w:tc>
        <w:tc>
          <w:tcPr>
            <w:tcW w:w="1417" w:type="dxa"/>
          </w:tcPr>
          <w:p w14:paraId="2B8A3CF3" w14:textId="77777777" w:rsidR="008D148F" w:rsidRPr="008D148F" w:rsidRDefault="008D148F" w:rsidP="008D148F"/>
        </w:tc>
        <w:tc>
          <w:tcPr>
            <w:tcW w:w="1418" w:type="dxa"/>
          </w:tcPr>
          <w:p w14:paraId="7150F37E" w14:textId="77777777" w:rsidR="008D148F" w:rsidRPr="008D148F" w:rsidRDefault="008D148F" w:rsidP="008D148F"/>
        </w:tc>
        <w:tc>
          <w:tcPr>
            <w:tcW w:w="4961" w:type="dxa"/>
          </w:tcPr>
          <w:p w14:paraId="499A11F9" w14:textId="77777777" w:rsidR="008D148F" w:rsidRPr="008D148F" w:rsidRDefault="008D148F" w:rsidP="008D148F"/>
        </w:tc>
      </w:tr>
      <w:tr w:rsidR="008D148F" w:rsidRPr="006E45AC" w14:paraId="1813E5B8" w14:textId="77777777" w:rsidTr="00793174">
        <w:trPr>
          <w:trHeight w:val="415"/>
        </w:trPr>
        <w:tc>
          <w:tcPr>
            <w:tcW w:w="1101" w:type="dxa"/>
          </w:tcPr>
          <w:p w14:paraId="26344EBB" w14:textId="77777777" w:rsidR="008D148F" w:rsidRPr="008D148F" w:rsidRDefault="008D148F" w:rsidP="008D148F"/>
        </w:tc>
        <w:tc>
          <w:tcPr>
            <w:tcW w:w="1132" w:type="dxa"/>
          </w:tcPr>
          <w:p w14:paraId="3FBD2A3C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0A1284" w14:textId="77777777" w:rsidR="008D148F" w:rsidRPr="008D148F" w:rsidRDefault="008D148F"/>
        </w:tc>
        <w:tc>
          <w:tcPr>
            <w:tcW w:w="1417" w:type="dxa"/>
          </w:tcPr>
          <w:p w14:paraId="3875402C" w14:textId="77777777" w:rsidR="008D148F" w:rsidRPr="008D148F" w:rsidRDefault="008D148F" w:rsidP="008D148F"/>
        </w:tc>
        <w:tc>
          <w:tcPr>
            <w:tcW w:w="1418" w:type="dxa"/>
          </w:tcPr>
          <w:p w14:paraId="052BB93F" w14:textId="77777777" w:rsidR="008D148F" w:rsidRPr="008D148F" w:rsidRDefault="008D148F" w:rsidP="008D148F"/>
        </w:tc>
        <w:tc>
          <w:tcPr>
            <w:tcW w:w="4961" w:type="dxa"/>
          </w:tcPr>
          <w:p w14:paraId="796E5085" w14:textId="77777777" w:rsidR="008D148F" w:rsidRPr="008D148F" w:rsidRDefault="008D148F" w:rsidP="008D148F"/>
        </w:tc>
      </w:tr>
      <w:tr w:rsidR="008D148F" w:rsidRPr="006E45AC" w14:paraId="015A83EC" w14:textId="77777777" w:rsidTr="00793174">
        <w:trPr>
          <w:trHeight w:val="373"/>
        </w:trPr>
        <w:tc>
          <w:tcPr>
            <w:tcW w:w="1101" w:type="dxa"/>
          </w:tcPr>
          <w:p w14:paraId="4E6090CB" w14:textId="77777777" w:rsidR="008D148F" w:rsidRPr="008D148F" w:rsidRDefault="008D148F" w:rsidP="008D148F"/>
        </w:tc>
        <w:tc>
          <w:tcPr>
            <w:tcW w:w="1132" w:type="dxa"/>
          </w:tcPr>
          <w:p w14:paraId="699FAA7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D5C6915" w14:textId="77777777" w:rsidR="008D148F" w:rsidRPr="008D148F" w:rsidRDefault="008D148F"/>
        </w:tc>
        <w:tc>
          <w:tcPr>
            <w:tcW w:w="1417" w:type="dxa"/>
          </w:tcPr>
          <w:p w14:paraId="4D382524" w14:textId="77777777" w:rsidR="008D148F" w:rsidRPr="008D148F" w:rsidRDefault="008D148F" w:rsidP="008D148F"/>
        </w:tc>
        <w:tc>
          <w:tcPr>
            <w:tcW w:w="1418" w:type="dxa"/>
          </w:tcPr>
          <w:p w14:paraId="7DF5C019" w14:textId="77777777" w:rsidR="008D148F" w:rsidRPr="008D148F" w:rsidRDefault="008D148F" w:rsidP="008D148F"/>
        </w:tc>
        <w:tc>
          <w:tcPr>
            <w:tcW w:w="4961" w:type="dxa"/>
          </w:tcPr>
          <w:p w14:paraId="57D7801C" w14:textId="77777777" w:rsidR="008D148F" w:rsidRPr="008D148F" w:rsidRDefault="008D148F" w:rsidP="008D148F"/>
        </w:tc>
      </w:tr>
      <w:tr w:rsidR="008D148F" w:rsidRPr="006E45AC" w14:paraId="71409DFE" w14:textId="77777777" w:rsidTr="00793174">
        <w:trPr>
          <w:trHeight w:val="373"/>
        </w:trPr>
        <w:tc>
          <w:tcPr>
            <w:tcW w:w="1101" w:type="dxa"/>
          </w:tcPr>
          <w:p w14:paraId="0883AEBC" w14:textId="77777777" w:rsidR="008D148F" w:rsidRPr="008D148F" w:rsidRDefault="008D148F" w:rsidP="008D148F"/>
        </w:tc>
        <w:tc>
          <w:tcPr>
            <w:tcW w:w="1132" w:type="dxa"/>
          </w:tcPr>
          <w:p w14:paraId="3ED3060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409B8543" w14:textId="77777777" w:rsidR="008D148F" w:rsidRPr="008D148F" w:rsidRDefault="008D148F"/>
        </w:tc>
        <w:tc>
          <w:tcPr>
            <w:tcW w:w="1417" w:type="dxa"/>
          </w:tcPr>
          <w:p w14:paraId="29543269" w14:textId="77777777" w:rsidR="008D148F" w:rsidRPr="008D148F" w:rsidRDefault="008D148F" w:rsidP="008D148F"/>
        </w:tc>
        <w:tc>
          <w:tcPr>
            <w:tcW w:w="1418" w:type="dxa"/>
          </w:tcPr>
          <w:p w14:paraId="1E1E9C2C" w14:textId="77777777" w:rsidR="008D148F" w:rsidRPr="008D148F" w:rsidRDefault="008D148F" w:rsidP="008D148F"/>
        </w:tc>
        <w:tc>
          <w:tcPr>
            <w:tcW w:w="4961" w:type="dxa"/>
          </w:tcPr>
          <w:p w14:paraId="1759F60A" w14:textId="77777777" w:rsidR="008D148F" w:rsidRPr="008D148F" w:rsidRDefault="008D148F" w:rsidP="008D148F"/>
        </w:tc>
      </w:tr>
      <w:tr w:rsidR="008D148F" w:rsidRPr="006E45AC" w14:paraId="1A586D4B" w14:textId="77777777" w:rsidTr="00793174">
        <w:trPr>
          <w:trHeight w:val="373"/>
        </w:trPr>
        <w:tc>
          <w:tcPr>
            <w:tcW w:w="1101" w:type="dxa"/>
          </w:tcPr>
          <w:p w14:paraId="56FA1A99" w14:textId="77777777" w:rsidR="008D148F" w:rsidRPr="008D148F" w:rsidRDefault="008D148F" w:rsidP="008D148F"/>
        </w:tc>
        <w:tc>
          <w:tcPr>
            <w:tcW w:w="1132" w:type="dxa"/>
          </w:tcPr>
          <w:p w14:paraId="53DB4D34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F2D93C4" w14:textId="77777777" w:rsidR="008D148F" w:rsidRPr="008D148F" w:rsidRDefault="008D148F"/>
        </w:tc>
        <w:tc>
          <w:tcPr>
            <w:tcW w:w="1417" w:type="dxa"/>
          </w:tcPr>
          <w:p w14:paraId="328A91CF" w14:textId="77777777" w:rsidR="008D148F" w:rsidRPr="008D148F" w:rsidRDefault="008D148F" w:rsidP="008D148F"/>
        </w:tc>
        <w:tc>
          <w:tcPr>
            <w:tcW w:w="1418" w:type="dxa"/>
          </w:tcPr>
          <w:p w14:paraId="0908703E" w14:textId="77777777" w:rsidR="008D148F" w:rsidRPr="008D148F" w:rsidRDefault="008D148F" w:rsidP="008D148F"/>
        </w:tc>
        <w:tc>
          <w:tcPr>
            <w:tcW w:w="4961" w:type="dxa"/>
          </w:tcPr>
          <w:p w14:paraId="23C6BD49" w14:textId="77777777" w:rsidR="008D148F" w:rsidRPr="008D148F" w:rsidRDefault="008D148F" w:rsidP="008D148F"/>
        </w:tc>
      </w:tr>
      <w:tr w:rsidR="008D148F" w:rsidRPr="006E45AC" w14:paraId="78D5512E" w14:textId="77777777" w:rsidTr="00793174">
        <w:trPr>
          <w:trHeight w:val="373"/>
        </w:trPr>
        <w:tc>
          <w:tcPr>
            <w:tcW w:w="1101" w:type="dxa"/>
          </w:tcPr>
          <w:p w14:paraId="4D658C92" w14:textId="77777777" w:rsidR="008D148F" w:rsidRPr="008D148F" w:rsidRDefault="008D148F" w:rsidP="008D148F"/>
        </w:tc>
        <w:tc>
          <w:tcPr>
            <w:tcW w:w="1132" w:type="dxa"/>
          </w:tcPr>
          <w:p w14:paraId="4BCE8AF7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4DB5FBF9" w14:textId="77777777" w:rsidR="008D148F" w:rsidRPr="008D148F" w:rsidRDefault="008D148F"/>
        </w:tc>
        <w:tc>
          <w:tcPr>
            <w:tcW w:w="1417" w:type="dxa"/>
          </w:tcPr>
          <w:p w14:paraId="59905BEB" w14:textId="77777777" w:rsidR="008D148F" w:rsidRPr="008D148F" w:rsidRDefault="008D148F" w:rsidP="008D148F"/>
        </w:tc>
        <w:tc>
          <w:tcPr>
            <w:tcW w:w="1418" w:type="dxa"/>
          </w:tcPr>
          <w:p w14:paraId="122325C2" w14:textId="77777777" w:rsidR="008D148F" w:rsidRPr="008D148F" w:rsidRDefault="008D148F" w:rsidP="008D148F"/>
        </w:tc>
        <w:tc>
          <w:tcPr>
            <w:tcW w:w="4961" w:type="dxa"/>
          </w:tcPr>
          <w:p w14:paraId="696C3FB7" w14:textId="77777777" w:rsidR="008D148F" w:rsidRPr="008D148F" w:rsidRDefault="008D148F" w:rsidP="008D148F"/>
        </w:tc>
      </w:tr>
      <w:tr w:rsidR="008D148F" w:rsidRPr="006E45AC" w14:paraId="51D329ED" w14:textId="77777777" w:rsidTr="00793174">
        <w:trPr>
          <w:trHeight w:val="373"/>
        </w:trPr>
        <w:tc>
          <w:tcPr>
            <w:tcW w:w="1101" w:type="dxa"/>
          </w:tcPr>
          <w:p w14:paraId="2A983BA9" w14:textId="77777777" w:rsidR="008D148F" w:rsidRPr="008D148F" w:rsidRDefault="008D148F" w:rsidP="008D148F"/>
        </w:tc>
        <w:tc>
          <w:tcPr>
            <w:tcW w:w="1132" w:type="dxa"/>
          </w:tcPr>
          <w:p w14:paraId="2D35963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D185D0" w14:textId="77777777" w:rsidR="008D148F" w:rsidRPr="008D148F" w:rsidRDefault="008D148F"/>
        </w:tc>
        <w:tc>
          <w:tcPr>
            <w:tcW w:w="1417" w:type="dxa"/>
          </w:tcPr>
          <w:p w14:paraId="30076CBB" w14:textId="77777777" w:rsidR="008D148F" w:rsidRPr="008D148F" w:rsidRDefault="008D148F" w:rsidP="008D148F"/>
        </w:tc>
        <w:tc>
          <w:tcPr>
            <w:tcW w:w="1418" w:type="dxa"/>
          </w:tcPr>
          <w:p w14:paraId="27E318A1" w14:textId="77777777" w:rsidR="008D148F" w:rsidRPr="008D148F" w:rsidRDefault="008D148F" w:rsidP="008D148F"/>
        </w:tc>
        <w:tc>
          <w:tcPr>
            <w:tcW w:w="4961" w:type="dxa"/>
          </w:tcPr>
          <w:p w14:paraId="4E349208" w14:textId="77777777" w:rsidR="008D148F" w:rsidRPr="008D148F" w:rsidRDefault="008D148F" w:rsidP="008D148F"/>
        </w:tc>
      </w:tr>
      <w:tr w:rsidR="008D148F" w:rsidRPr="006E45AC" w14:paraId="3A72E877" w14:textId="77777777" w:rsidTr="00793174">
        <w:trPr>
          <w:trHeight w:val="373"/>
        </w:trPr>
        <w:tc>
          <w:tcPr>
            <w:tcW w:w="1101" w:type="dxa"/>
          </w:tcPr>
          <w:p w14:paraId="2CFC4DF4" w14:textId="77777777" w:rsidR="008D148F" w:rsidRPr="008D148F" w:rsidRDefault="008D148F" w:rsidP="008D148F"/>
        </w:tc>
        <w:tc>
          <w:tcPr>
            <w:tcW w:w="1132" w:type="dxa"/>
          </w:tcPr>
          <w:p w14:paraId="66474FD9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8CF193D" w14:textId="77777777" w:rsidR="008D148F" w:rsidRPr="008D148F" w:rsidRDefault="008D148F"/>
        </w:tc>
        <w:tc>
          <w:tcPr>
            <w:tcW w:w="1417" w:type="dxa"/>
          </w:tcPr>
          <w:p w14:paraId="1C081819" w14:textId="77777777" w:rsidR="008D148F" w:rsidRPr="008D148F" w:rsidRDefault="008D148F" w:rsidP="008D148F"/>
        </w:tc>
        <w:tc>
          <w:tcPr>
            <w:tcW w:w="1418" w:type="dxa"/>
          </w:tcPr>
          <w:p w14:paraId="7D912FE0" w14:textId="77777777" w:rsidR="008D148F" w:rsidRPr="008D148F" w:rsidRDefault="008D148F" w:rsidP="008D148F"/>
        </w:tc>
        <w:tc>
          <w:tcPr>
            <w:tcW w:w="4961" w:type="dxa"/>
          </w:tcPr>
          <w:p w14:paraId="45E69870" w14:textId="77777777" w:rsidR="008D148F" w:rsidRPr="008D148F" w:rsidRDefault="008D148F" w:rsidP="008D148F"/>
        </w:tc>
      </w:tr>
    </w:tbl>
    <w:p w14:paraId="654CE6A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239BB8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6DC7F" w14:textId="77777777" w:rsidR="007A470A" w:rsidRDefault="007A470A" w:rsidP="001007E7">
      <w:pPr>
        <w:spacing w:after="0" w:line="240" w:lineRule="auto"/>
      </w:pPr>
      <w:r>
        <w:separator/>
      </w:r>
    </w:p>
  </w:endnote>
  <w:endnote w:type="continuationSeparator" w:id="0">
    <w:p w14:paraId="5DAB91BB" w14:textId="77777777" w:rsidR="007A470A" w:rsidRDefault="007A470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353AE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A4248C" wp14:editId="511AE733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2E6F33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16CE36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95D95A8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6430554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1A4248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652E6F33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16CE36D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95D95A8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6430554" w14:textId="77777777" w:rsidR="00807015" w:rsidRDefault="00807015"/>
                </w:txbxContent>
              </v:textbox>
            </v:shape>
          </w:pict>
        </mc:Fallback>
      </mc:AlternateContent>
    </w:r>
  </w:p>
  <w:p w14:paraId="3ECE018B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0246F4A" wp14:editId="60CE229A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92CE5E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10246F4A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3A92CE5E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5F125B0A" wp14:editId="5E3B7A74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01E085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B32B91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3F365C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B942A8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F783C" w14:textId="77777777" w:rsidR="007A470A" w:rsidRDefault="007A470A" w:rsidP="001007E7">
      <w:pPr>
        <w:spacing w:after="0" w:line="240" w:lineRule="auto"/>
      </w:pPr>
      <w:r>
        <w:separator/>
      </w:r>
    </w:p>
  </w:footnote>
  <w:footnote w:type="continuationSeparator" w:id="0">
    <w:p w14:paraId="5E6DBF77" w14:textId="77777777" w:rsidR="007A470A" w:rsidRDefault="007A470A" w:rsidP="001007E7">
      <w:pPr>
        <w:spacing w:after="0" w:line="240" w:lineRule="auto"/>
      </w:pPr>
      <w:r>
        <w:continuationSeparator/>
      </w:r>
    </w:p>
  </w:footnote>
  <w:footnote w:id="1">
    <w:p w14:paraId="2AD59C98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FE52EA3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155C7"/>
    <w:rsid w:val="00253DBA"/>
    <w:rsid w:val="0026335F"/>
    <w:rsid w:val="002823F7"/>
    <w:rsid w:val="002E1412"/>
    <w:rsid w:val="002E6B9A"/>
    <w:rsid w:val="00314023"/>
    <w:rsid w:val="00332B0B"/>
    <w:rsid w:val="003A751B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27474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925D9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A470A"/>
    <w:rsid w:val="007B6F6F"/>
    <w:rsid w:val="007D5E6F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B0B49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7650B"/>
    <w:rsid w:val="00CA0E82"/>
    <w:rsid w:val="00CA4661"/>
    <w:rsid w:val="00CE58A6"/>
    <w:rsid w:val="00CE67A3"/>
    <w:rsid w:val="00D02754"/>
    <w:rsid w:val="00D05214"/>
    <w:rsid w:val="00D0542A"/>
    <w:rsid w:val="00D24FA7"/>
    <w:rsid w:val="00D3457C"/>
    <w:rsid w:val="00D64696"/>
    <w:rsid w:val="00D75193"/>
    <w:rsid w:val="00D90D49"/>
    <w:rsid w:val="00DC0B85"/>
    <w:rsid w:val="00DC5D96"/>
    <w:rsid w:val="00DD4F3E"/>
    <w:rsid w:val="00DE5737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2610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4415D1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DA925-0114-441D-A710-0C0ED628C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7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Direccion de Compras</cp:lastModifiedBy>
  <cp:revision>22</cp:revision>
  <cp:lastPrinted>2011-03-04T18:41:00Z</cp:lastPrinted>
  <dcterms:created xsi:type="dcterms:W3CDTF">2025-01-13T15:23:00Z</dcterms:created>
  <dcterms:modified xsi:type="dcterms:W3CDTF">2026-09-07T19:36:00Z</dcterms:modified>
</cp:coreProperties>
</file>