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6D3810" w14:textId="77777777" w:rsidR="00535962" w:rsidRPr="00F7167E" w:rsidRDefault="00FA01DC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E6D382D" wp14:editId="0E6D382E">
                <wp:simplePos x="0" y="0"/>
                <wp:positionH relativeFrom="column">
                  <wp:posOffset>4095750</wp:posOffset>
                </wp:positionH>
                <wp:positionV relativeFrom="paragraph">
                  <wp:posOffset>-466725</wp:posOffset>
                </wp:positionV>
                <wp:extent cx="195834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83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E6D384F" w14:textId="1B35CBF3" w:rsidR="002A3C04" w:rsidRPr="00535962" w:rsidRDefault="00BC2A34" w:rsidP="002A3C04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  <w:p w14:paraId="0E6D3850" w14:textId="77777777" w:rsidR="001466B0" w:rsidRPr="00535962" w:rsidRDefault="001466B0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6D3851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6D382D" id="Group 21" o:spid="_x0000_s1026" style="position:absolute;margin-left:322.5pt;margin-top:-36.75pt;width:154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E6D384F" w14:textId="1B35CBF3" w:rsidR="002A3C04" w:rsidRPr="00535962" w:rsidRDefault="00BC2A34" w:rsidP="002A3C04">
                              <w:pPr>
                                <w:jc w:val="center"/>
                              </w:pPr>
                            </w:p>
                          </w:sdtContent>
                        </w:sdt>
                        <w:p w14:paraId="0E6D3850" w14:textId="77777777" w:rsidR="001466B0" w:rsidRPr="00535962" w:rsidRDefault="001466B0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E6D3851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E6D382F" wp14:editId="0E6D3830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6D3852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D382F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Cz+3sy4AAAAAoB&#10;AAAPAAAAAAAAAAAAAAAAAAoFAABkcnMvZG93bnJldi54bWxQSwUGAAAAAAQABADzAAAAFwYAAAAA&#10;" filled="f" stroked="f">
                <v:textbox inset="0,0,0,0">
                  <w:txbxContent>
                    <w:p w14:paraId="0E6D3852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6D3831" wp14:editId="0E6D3832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0E6D3853" w14:textId="239A51A5" w:rsidR="00BC61BD" w:rsidRPr="00BC61BD" w:rsidRDefault="00AF5273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F5273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23AF6E3" wp14:editId="2502BBAB">
                                      <wp:extent cx="845820" cy="427355"/>
                                      <wp:effectExtent l="0" t="0" r="0" b="0"/>
                                      <wp:docPr id="19" name="Image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9" name="Image 1"/>
                                              <pic:cNvPicPr/>
                                            </pic:nvPicPr>
                                            <pic:blipFill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4273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D3831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0E6D3853" w14:textId="239A51A5" w:rsidR="00BC61BD" w:rsidRPr="00BC61BD" w:rsidRDefault="00AF5273">
                          <w:pPr>
                            <w:rPr>
                              <w:lang w:val="en-US"/>
                            </w:rPr>
                          </w:pPr>
                          <w:r w:rsidRPr="00AF5273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23AF6E3" wp14:editId="2502BBAB">
                                <wp:extent cx="845820" cy="427355"/>
                                <wp:effectExtent l="0" t="0" r="0" b="0"/>
                                <wp:docPr id="19" name="Image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Image 1"/>
                                        <pic:cNvPicPr/>
                                      </pic:nvPicPr>
                                      <pic:blipFill>
                                        <a:blip r:embed="rId7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4273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E6D3833" wp14:editId="0E6D383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E6D3811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E6D3835" wp14:editId="0E6D3836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6D3854" w14:textId="77777777" w:rsidR="0026335F" w:rsidRPr="0026335F" w:rsidRDefault="00BC2A3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D3835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UJs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" filled="f" stroked="f">
                <v:textbox>
                  <w:txbxContent>
                    <w:p w14:paraId="0E6D3854" w14:textId="77777777" w:rsidR="0026335F" w:rsidRPr="0026335F" w:rsidRDefault="00BC2A3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E6D3812" w14:textId="6547A531" w:rsidR="00535962" w:rsidRDefault="00AF5273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E6D3839" wp14:editId="4BE774A4">
                <wp:simplePos x="0" y="0"/>
                <wp:positionH relativeFrom="column">
                  <wp:posOffset>327660</wp:posOffset>
                </wp:positionH>
                <wp:positionV relativeFrom="paragraph">
                  <wp:posOffset>82550</wp:posOffset>
                </wp:positionV>
                <wp:extent cx="4770120" cy="279400"/>
                <wp:effectExtent l="0" t="0" r="0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012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bookmarkStart w:id="0" w:name="_Hlk71816678" w:displacedByCustomXml="prev"/>
                              <w:p w14:paraId="782332BD" w14:textId="77777777" w:rsidR="00AF5273" w:rsidRPr="00F9514F" w:rsidRDefault="00AF5273" w:rsidP="00AF5273">
                                <w:pPr>
                                  <w:spacing w:after="80" w:line="240" w:lineRule="auto"/>
                                  <w:contextualSpacing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86F32"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  <w:t>CUERPO ESPECIALIZADO PARA LA SEGURIDAD DEL METRO</w:t>
                                </w:r>
                              </w:p>
                              <w:p w14:paraId="0E6D3856" w14:textId="7FDA635F" w:rsidR="002A3C04" w:rsidRPr="002E1412" w:rsidRDefault="00BC2A34" w:rsidP="002A3C04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  <w:bookmarkEnd w:id="0" w:displacedByCustomXml="next"/>
                            </w:sdtContent>
                          </w:sdt>
                          <w:p w14:paraId="0E6D3857" w14:textId="77777777" w:rsidR="002E1412" w:rsidRPr="002E1412" w:rsidRDefault="002E141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D3839" id="Text Box 16" o:spid="_x0000_s1034" type="#_x0000_t202" style="position:absolute;margin-left:25.8pt;margin-top:6.5pt;width:375.6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bookmarkStart w:id="1" w:name="_Hlk71816678" w:displacedByCustomXml="prev"/>
                        <w:p w14:paraId="782332BD" w14:textId="77777777" w:rsidR="00AF5273" w:rsidRPr="00F9514F" w:rsidRDefault="00AF5273" w:rsidP="00AF5273">
                          <w:pPr>
                            <w:spacing w:after="80" w:line="240" w:lineRule="auto"/>
                            <w:contextualSpacing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</w:rPr>
                          </w:pPr>
                          <w:r w:rsidRPr="00B86F32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</w:rPr>
                            <w:t>CUERPO ESPECIALIZADO PARA LA SEGURIDAD DEL METRO</w:t>
                          </w:r>
                        </w:p>
                        <w:p w14:paraId="0E6D3856" w14:textId="7FDA635F" w:rsidR="002A3C04" w:rsidRPr="002E1412" w:rsidRDefault="00BC2A34" w:rsidP="002A3C04">
                          <w:pPr>
                            <w:rPr>
                              <w:lang w:val="es-ES_tradnl"/>
                            </w:rPr>
                          </w:pPr>
                        </w:p>
                        <w:bookmarkEnd w:id="1" w:displacedByCustomXml="next"/>
                      </w:sdtContent>
                    </w:sdt>
                    <w:p w14:paraId="0E6D3857" w14:textId="77777777" w:rsidR="002E1412" w:rsidRPr="002E1412" w:rsidRDefault="002E1412" w:rsidP="00A72F42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01DC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E6D3837" wp14:editId="5E98CDF0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6D3855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D3837" id="Text Box 13" o:spid="_x0000_s1035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zNntwIAAME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" filled="f" stroked="f">
                <v:textbox>
                  <w:txbxContent>
                    <w:p w14:paraId="0E6D3855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E6D381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E6D3814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E6D383B" wp14:editId="0E6D383C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6D3858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D383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14:paraId="0E6D3858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0E6D3815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bookmarkStart w:id="2" w:name="_GoBack"/>
      <w:bookmarkEnd w:id="2"/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E6D383D" wp14:editId="0E6D383E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6D3859" w14:textId="77777777" w:rsidR="002E1412" w:rsidRPr="002E1412" w:rsidRDefault="00BC2A3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D383D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14:paraId="0E6D3859" w14:textId="77777777" w:rsidR="002E1412" w:rsidRPr="002E1412" w:rsidRDefault="00BC2A34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E6D381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E6D381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E6D381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0E6D3819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0E6D381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0E6D381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E6D381D" w14:textId="77777777" w:rsidTr="00E82502">
        <w:trPr>
          <w:cantSplit/>
          <w:trHeight w:val="440"/>
        </w:trPr>
        <w:tc>
          <w:tcPr>
            <w:tcW w:w="9252" w:type="dxa"/>
          </w:tcPr>
          <w:p w14:paraId="0E6D381C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0E6D381F" w14:textId="77777777" w:rsidTr="00E82502">
        <w:trPr>
          <w:cantSplit/>
          <w:trHeight w:val="440"/>
        </w:trPr>
        <w:tc>
          <w:tcPr>
            <w:tcW w:w="9252" w:type="dxa"/>
          </w:tcPr>
          <w:p w14:paraId="0E6D381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E6D3821" w14:textId="77777777" w:rsidTr="00E82502">
        <w:trPr>
          <w:cantSplit/>
          <w:trHeight w:val="440"/>
        </w:trPr>
        <w:tc>
          <w:tcPr>
            <w:tcW w:w="9252" w:type="dxa"/>
          </w:tcPr>
          <w:p w14:paraId="0E6D382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0E6D3823" w14:textId="77777777" w:rsidTr="00E82502">
        <w:trPr>
          <w:cantSplit/>
          <w:trHeight w:val="440"/>
        </w:trPr>
        <w:tc>
          <w:tcPr>
            <w:tcW w:w="9252" w:type="dxa"/>
          </w:tcPr>
          <w:p w14:paraId="0E6D382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E6D3825" w14:textId="77777777" w:rsidTr="00E82502">
        <w:trPr>
          <w:cantSplit/>
          <w:trHeight w:val="440"/>
        </w:trPr>
        <w:tc>
          <w:tcPr>
            <w:tcW w:w="9252" w:type="dxa"/>
          </w:tcPr>
          <w:p w14:paraId="0E6D382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0E6D382B" w14:textId="77777777" w:rsidTr="00E82502">
        <w:trPr>
          <w:cantSplit/>
          <w:trHeight w:val="440"/>
        </w:trPr>
        <w:tc>
          <w:tcPr>
            <w:tcW w:w="9252" w:type="dxa"/>
          </w:tcPr>
          <w:p w14:paraId="0E6D382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E6D382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E6D382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E6D382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0E6D382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E6D382C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B9D301" w14:textId="77777777" w:rsidR="00BC2A34" w:rsidRDefault="00BC2A34" w:rsidP="001007E7">
      <w:pPr>
        <w:spacing w:after="0" w:line="240" w:lineRule="auto"/>
      </w:pPr>
      <w:r>
        <w:separator/>
      </w:r>
    </w:p>
  </w:endnote>
  <w:endnote w:type="continuationSeparator" w:id="0">
    <w:p w14:paraId="239ABAA2" w14:textId="77777777" w:rsidR="00BC2A34" w:rsidRDefault="00BC2A3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D3843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0E6D3849" wp14:editId="0E6D384A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E6D384B" wp14:editId="0E6D384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6D385C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E6D385D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E6D384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14:paraId="0E6D385C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E6D385D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E6D384D" wp14:editId="0E6D384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6D385E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6D384D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14:paraId="0E6D385E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E6D384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E6D384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E6D384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E6D384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E6D384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4559A0" w14:textId="77777777" w:rsidR="00BC2A34" w:rsidRDefault="00BC2A34" w:rsidP="001007E7">
      <w:pPr>
        <w:spacing w:after="0" w:line="240" w:lineRule="auto"/>
      </w:pPr>
      <w:r>
        <w:separator/>
      </w:r>
    </w:p>
  </w:footnote>
  <w:footnote w:type="continuationSeparator" w:id="0">
    <w:p w14:paraId="6A887A5E" w14:textId="77777777" w:rsidR="00BC2A34" w:rsidRDefault="00BC2A34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CD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A3C0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5416CA"/>
    <w:rsid w:val="00565352"/>
    <w:rsid w:val="005E4766"/>
    <w:rsid w:val="00611A07"/>
    <w:rsid w:val="0062592A"/>
    <w:rsid w:val="006506D0"/>
    <w:rsid w:val="00651E48"/>
    <w:rsid w:val="00666D56"/>
    <w:rsid w:val="006709BC"/>
    <w:rsid w:val="006E7508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C5C71"/>
    <w:rsid w:val="00AD7919"/>
    <w:rsid w:val="00AF2E6B"/>
    <w:rsid w:val="00AF5273"/>
    <w:rsid w:val="00B62EEF"/>
    <w:rsid w:val="00B97B51"/>
    <w:rsid w:val="00BA0007"/>
    <w:rsid w:val="00BB1D79"/>
    <w:rsid w:val="00BC1D0C"/>
    <w:rsid w:val="00BC2A34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91AD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6D3810"/>
  <w15:docId w15:val="{28DC1F1E-E33B-4323-874F-99F5B785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7413E-4143-4585-8521-E6ED74950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RDMONCHI</cp:lastModifiedBy>
  <cp:revision>7</cp:revision>
  <cp:lastPrinted>2011-03-04T18:48:00Z</cp:lastPrinted>
  <dcterms:created xsi:type="dcterms:W3CDTF">2014-01-15T13:04:00Z</dcterms:created>
  <dcterms:modified xsi:type="dcterms:W3CDTF">2026-09-18T17:23:00Z</dcterms:modified>
</cp:coreProperties>
</file>