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EE6C7" w14:textId="59BCEE88" w:rsidR="00535962" w:rsidRPr="00F7167E" w:rsidRDefault="00FB0F9D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617C567" wp14:editId="28AA1B30">
                <wp:simplePos x="0" y="0"/>
                <wp:positionH relativeFrom="column">
                  <wp:posOffset>7143115</wp:posOffset>
                </wp:positionH>
                <wp:positionV relativeFrom="paragraph">
                  <wp:posOffset>-590550</wp:posOffset>
                </wp:positionV>
                <wp:extent cx="1809750" cy="802640"/>
                <wp:effectExtent l="0" t="0" r="19050" b="1651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97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-1262670842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5755464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bookmarkStart w:id="0" w:name="_Hlk192071854" w:displacedByCustomXml="prev"/>
                                      <w:p w14:paraId="1ACC9B7A" w14:textId="598347E8" w:rsidR="006B202F" w:rsidRPr="00535962" w:rsidRDefault="00F259F5" w:rsidP="009C43B9">
                                        <w:r w:rsidRPr="00F259F5">
                                          <w:t>MIREX-DAF-CM-202</w:t>
                                        </w:r>
                                        <w:r w:rsidR="00CB71E0">
                                          <w:t>6</w:t>
                                        </w:r>
                                        <w:r w:rsidRPr="00F259F5">
                                          <w:t>-0</w:t>
                                        </w:r>
                                        <w:bookmarkEnd w:id="0"/>
                                        <w:r w:rsidR="00704B18">
                                          <w:t>0</w:t>
                                        </w:r>
                                        <w:r w:rsidR="00333127">
                                          <w:t>44</w:t>
                                        </w:r>
                                      </w:p>
                                    </w:sdtContent>
                                  </w:sdt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FF680EC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17C567" id="Group 21" o:spid="_x0000_s1026" style="position:absolute;margin-left:562.45pt;margin-top:-46.5pt;width:142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-1262670842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5755464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bookmarkStart w:id="1" w:name="_Hlk192071854" w:displacedByCustomXml="prev"/>
                                <w:p w14:paraId="1ACC9B7A" w14:textId="598347E8" w:rsidR="006B202F" w:rsidRPr="00535962" w:rsidRDefault="00F259F5" w:rsidP="009C43B9">
                                  <w:r w:rsidRPr="00F259F5">
                                    <w:t>MIREX-DAF-CM-202</w:t>
                                  </w:r>
                                  <w:r w:rsidR="00CB71E0">
                                    <w:t>6</w:t>
                                  </w:r>
                                  <w:r w:rsidRPr="00F259F5">
                                    <w:t>-0</w:t>
                                  </w:r>
                                  <w:bookmarkEnd w:id="1"/>
                                  <w:r w:rsidR="00704B18">
                                    <w:t>0</w:t>
                                  </w:r>
                                  <w:r w:rsidR="00333127">
                                    <w:t>44</w:t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FF680EC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D0542A"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09AA5028" wp14:editId="65D1B617">
            <wp:simplePos x="0" y="0"/>
            <wp:positionH relativeFrom="margin">
              <wp:posOffset>3987165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2AD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438CF6" wp14:editId="78E0F27C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762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21A043E3" w14:textId="77777777" w:rsidR="00BC61BD" w:rsidRPr="00BC61BD" w:rsidRDefault="00723018">
                                <w:pPr>
                                  <w:rPr>
                                    <w:lang w:val="en-US"/>
                                  </w:rPr>
                                </w:pPr>
                                <w:r w:rsidRPr="00723018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87F8C8B" wp14:editId="503FA17D">
                                      <wp:extent cx="845820" cy="700642"/>
                                      <wp:effectExtent l="0" t="0" r="0" b="4445"/>
                                      <wp:docPr id="17" name="Imagen 17" descr="C:\Users\rtiburcio.MIREX\Downloads\Logo Mirex Izquierda.jpg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Imagen 1" descr="C:\Users\rtiburcio.MIREX\Downloads\Logo Mirex Izquierda.jpg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70064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38CF6"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21A043E3" w14:textId="77777777" w:rsidR="00BC61BD" w:rsidRPr="00BC61BD" w:rsidRDefault="00723018">
                          <w:pPr>
                            <w:rPr>
                              <w:lang w:val="en-US"/>
                            </w:rPr>
                          </w:pPr>
                          <w:r w:rsidRPr="00723018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87F8C8B" wp14:editId="503FA17D">
                                <wp:extent cx="845820" cy="700642"/>
                                <wp:effectExtent l="0" t="0" r="0" b="4445"/>
                                <wp:docPr id="17" name="Imagen 17" descr="C:\Users\rtiburcio.MIREX\Downloads\Logo Mirex Izquierda.jp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 descr="C:\Users\rtiburcio.MIREX\Downloads\Logo Mirex Izquierda.jpg"/>
                                        <pic:cNvPicPr/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70064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242AD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2E15A9B" wp14:editId="6A5DABC5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4445" b="18415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005B5F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E15A9B"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ZLLKngAAAACwEAAA8AAAAAAAAAAAAAAAAANAQAAGRycy9kb3ducmV2LnhtbFBLBQYAAAAA&#10;BAAEAPMAAABBBQAAAAA=&#10;" filled="f" stroked="f">
                <v:textbox inset="0,0,0,0">
                  <w:txbxContent>
                    <w:p w14:paraId="6B005B5F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69881A5C" w14:textId="51C3449D" w:rsidR="00535962" w:rsidRPr="00535962" w:rsidRDefault="00F259F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6939F00" wp14:editId="10028994">
                <wp:simplePos x="0" y="0"/>
                <wp:positionH relativeFrom="margin">
                  <wp:align>center</wp:align>
                </wp:positionH>
                <wp:positionV relativeFrom="paragraph">
                  <wp:posOffset>36195</wp:posOffset>
                </wp:positionV>
                <wp:extent cx="1905000" cy="418465"/>
                <wp:effectExtent l="0" t="0" r="0" b="63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608034" w14:textId="77777777" w:rsidR="002E1412" w:rsidRPr="002E1412" w:rsidRDefault="00CD2A4A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723018">
                                  <w:rPr>
                                    <w:rStyle w:val="Style6"/>
                                  </w:rPr>
                                  <w:t>Ministerio de Relaciones Exteriores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939F00" id="Text Box 16" o:spid="_x0000_s1033" type="#_x0000_t202" style="position:absolute;margin-left:0;margin-top:2.85pt;width:150pt;height:32.95pt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" stroked="f">
                <v:textbox>
                  <w:txbxContent>
                    <w:p w14:paraId="27608034" w14:textId="77777777" w:rsidR="002E1412" w:rsidRPr="002E1412" w:rsidRDefault="00704B18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723018">
                            <w:rPr>
                              <w:rStyle w:val="Style6"/>
                            </w:rPr>
                            <w:t>Ministerio de Relaciones Exteriores</w:t>
                          </w:r>
                        </w:sdtContent>
                      </w:sdt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D3382F8" wp14:editId="46304012">
                <wp:simplePos x="0" y="0"/>
                <wp:positionH relativeFrom="column">
                  <wp:posOffset>7258050</wp:posOffset>
                </wp:positionH>
                <wp:positionV relativeFrom="paragraph">
                  <wp:posOffset>112395</wp:posOffset>
                </wp:positionV>
                <wp:extent cx="1694815" cy="278130"/>
                <wp:effectExtent l="0" t="0" r="0" b="762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48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17C73A" w14:textId="18401953" w:rsidR="0026335F" w:rsidRPr="0026335F" w:rsidRDefault="00CD2A4A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4E0D93">
                                  <w:rPr>
                                    <w:rStyle w:val="Style5"/>
                                  </w:rPr>
                                  <w:t>fecha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3382F8" id="Text Box 12" o:spid="_x0000_s1034" type="#_x0000_t202" style="position:absolute;margin-left:571.5pt;margin-top:8.85pt;width:133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" filled="f" stroked="f">
                <v:textbox>
                  <w:txbxContent>
                    <w:p w14:paraId="2617C73A" w14:textId="18401953" w:rsidR="0026335F" w:rsidRPr="0026335F" w:rsidRDefault="00704B18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4E0D93">
                            <w:rPr>
                              <w:rStyle w:val="Style5"/>
                            </w:rPr>
                            <w:t>fecha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56832DC" w14:textId="0BD482C0" w:rsidR="00535962" w:rsidRDefault="00242ADF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AE84F1D" wp14:editId="21A4F5E2">
                <wp:simplePos x="0" y="0"/>
                <wp:positionH relativeFrom="margin">
                  <wp:align>center</wp:align>
                </wp:positionH>
                <wp:positionV relativeFrom="paragraph">
                  <wp:posOffset>158115</wp:posOffset>
                </wp:positionV>
                <wp:extent cx="3397250" cy="434975"/>
                <wp:effectExtent l="0" t="0" r="0" b="3175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439DC8" w14:textId="77777777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84F1D" id="Text Box 18" o:spid="_x0000_s1035" type="#_x0000_t202" style="position:absolute;margin-left:0;margin-top:12.45pt;width:267.5pt;height:34.25pt;z-index:2516951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" stroked="f">
                <v:textbox>
                  <w:txbxContent>
                    <w:p w14:paraId="11439DC8" w14:textId="77777777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73E9EE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5EE2184A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22CABE01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56E7EE26" w14:textId="19837BCD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</w:t>
      </w:r>
      <w:r w:rsidR="007D07B3">
        <w:t xml:space="preserve">   RNC: _____________</w:t>
      </w:r>
    </w:p>
    <w:p w14:paraId="1AA81414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312" w:type="dxa"/>
        <w:tblLayout w:type="fixed"/>
        <w:tblLook w:val="04A0" w:firstRow="1" w:lastRow="0" w:firstColumn="1" w:lastColumn="0" w:noHBand="0" w:noVBand="1"/>
      </w:tblPr>
      <w:tblGrid>
        <w:gridCol w:w="1129"/>
        <w:gridCol w:w="2977"/>
        <w:gridCol w:w="2410"/>
        <w:gridCol w:w="1417"/>
        <w:gridCol w:w="3828"/>
        <w:gridCol w:w="2551"/>
      </w:tblGrid>
      <w:tr w:rsidR="00857CC9" w:rsidRPr="006E45AC" w14:paraId="1730BDC2" w14:textId="77777777" w:rsidTr="008632DD">
        <w:trPr>
          <w:trHeight w:val="380"/>
        </w:trPr>
        <w:tc>
          <w:tcPr>
            <w:tcW w:w="1129" w:type="dxa"/>
          </w:tcPr>
          <w:p w14:paraId="4580674B" w14:textId="6835CB75" w:rsidR="00857CC9" w:rsidRPr="00DE2FB8" w:rsidRDefault="00857CC9" w:rsidP="00857CC9">
            <w:r>
              <w:t>ITEM No.</w:t>
            </w:r>
          </w:p>
        </w:tc>
        <w:tc>
          <w:tcPr>
            <w:tcW w:w="2977" w:type="dxa"/>
          </w:tcPr>
          <w:p w14:paraId="28974688" w14:textId="7F4204D3" w:rsidR="00857CC9" w:rsidRPr="00DE2FB8" w:rsidRDefault="00857CC9" w:rsidP="00857CC9">
            <w:r w:rsidRPr="00DE2FB8">
              <w:t>Descripción</w:t>
            </w:r>
          </w:p>
        </w:tc>
        <w:tc>
          <w:tcPr>
            <w:tcW w:w="2410" w:type="dxa"/>
          </w:tcPr>
          <w:p w14:paraId="4017EFC5" w14:textId="5958A299" w:rsidR="00857CC9" w:rsidRPr="00DE2FB8" w:rsidRDefault="00857CC9" w:rsidP="00857CC9">
            <w:r w:rsidRPr="00DE2FB8">
              <w:t>Marca/Modelo</w:t>
            </w:r>
          </w:p>
        </w:tc>
        <w:tc>
          <w:tcPr>
            <w:tcW w:w="1417" w:type="dxa"/>
          </w:tcPr>
          <w:p w14:paraId="32469298" w14:textId="511C126B" w:rsidR="00857CC9" w:rsidRPr="00DE2FB8" w:rsidRDefault="00B20220" w:rsidP="00857CC9">
            <w:r>
              <w:t xml:space="preserve">     </w:t>
            </w:r>
            <w:r w:rsidR="008632DD">
              <w:t>Cantidad</w:t>
            </w:r>
          </w:p>
        </w:tc>
        <w:tc>
          <w:tcPr>
            <w:tcW w:w="3828" w:type="dxa"/>
          </w:tcPr>
          <w:p w14:paraId="2B42145D" w14:textId="228F6CF0" w:rsidR="00857CC9" w:rsidRPr="00DE2FB8" w:rsidRDefault="00857CC9" w:rsidP="00857CC9">
            <w:r>
              <w:t>Especificaciones técnicas</w:t>
            </w:r>
            <w:r w:rsidRPr="00DE2FB8">
              <w:t xml:space="preserve"> </w:t>
            </w:r>
          </w:p>
        </w:tc>
        <w:tc>
          <w:tcPr>
            <w:tcW w:w="2551" w:type="dxa"/>
          </w:tcPr>
          <w:p w14:paraId="2113FF2A" w14:textId="5AB8C9C3" w:rsidR="00857CC9" w:rsidRPr="00DE2FB8" w:rsidRDefault="00857CC9" w:rsidP="00857CC9">
            <w:r w:rsidRPr="00DE2FB8">
              <w:t>Observaciones</w:t>
            </w:r>
          </w:p>
        </w:tc>
      </w:tr>
      <w:tr w:rsidR="00857CC9" w:rsidRPr="006E45AC" w14:paraId="222DB3EB" w14:textId="77777777" w:rsidTr="008632DD">
        <w:trPr>
          <w:trHeight w:val="371"/>
        </w:trPr>
        <w:tc>
          <w:tcPr>
            <w:tcW w:w="1129" w:type="dxa"/>
          </w:tcPr>
          <w:p w14:paraId="43EC8A9A" w14:textId="11598CA9" w:rsidR="00857CC9" w:rsidRPr="006E45AC" w:rsidRDefault="008632DD" w:rsidP="003805A6">
            <w:pPr>
              <w:rPr>
                <w:rFonts w:ascii="Arial" w:hAnsi="Arial" w:cs="Arial"/>
              </w:rPr>
            </w:pPr>
            <w:r>
              <w:t>1</w:t>
            </w:r>
          </w:p>
        </w:tc>
        <w:tc>
          <w:tcPr>
            <w:tcW w:w="2977" w:type="dxa"/>
          </w:tcPr>
          <w:p w14:paraId="37EC701C" w14:textId="77777777" w:rsidR="00857CC9" w:rsidRPr="006E45AC" w:rsidRDefault="00857CC9" w:rsidP="003805A6">
            <w:pPr>
              <w:rPr>
                <w:rFonts w:ascii="Arial" w:hAnsi="Arial" w:cs="Arial"/>
              </w:rPr>
            </w:pPr>
          </w:p>
          <w:p w14:paraId="0495A131" w14:textId="77777777" w:rsidR="00857CC9" w:rsidRPr="006E45AC" w:rsidRDefault="00857CC9" w:rsidP="003805A6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14A19CE5" w14:textId="5AC93071" w:rsidR="00857CC9" w:rsidRPr="006E45AC" w:rsidRDefault="00857CC9" w:rsidP="003805A6"/>
        </w:tc>
        <w:tc>
          <w:tcPr>
            <w:tcW w:w="1417" w:type="dxa"/>
          </w:tcPr>
          <w:p w14:paraId="40E2BE17" w14:textId="19478D06" w:rsidR="00857CC9" w:rsidRPr="006E45AC" w:rsidRDefault="00857CC9" w:rsidP="003805A6"/>
        </w:tc>
        <w:tc>
          <w:tcPr>
            <w:tcW w:w="3828" w:type="dxa"/>
          </w:tcPr>
          <w:p w14:paraId="19F84D60" w14:textId="77777777" w:rsidR="00857CC9" w:rsidRPr="006E45AC" w:rsidRDefault="00857CC9" w:rsidP="003805A6">
            <w:pPr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14:paraId="65BD1724" w14:textId="77777777" w:rsidR="00857CC9" w:rsidRPr="006E45AC" w:rsidRDefault="00857CC9" w:rsidP="003805A6">
            <w:pPr>
              <w:rPr>
                <w:rFonts w:ascii="Arial" w:hAnsi="Arial" w:cs="Arial"/>
              </w:rPr>
            </w:pPr>
          </w:p>
        </w:tc>
      </w:tr>
      <w:tr w:rsidR="00333127" w:rsidRPr="006E45AC" w14:paraId="6DA3A99C" w14:textId="77777777" w:rsidTr="008632DD">
        <w:trPr>
          <w:trHeight w:val="371"/>
        </w:trPr>
        <w:tc>
          <w:tcPr>
            <w:tcW w:w="1129" w:type="dxa"/>
          </w:tcPr>
          <w:p w14:paraId="58E53F04" w14:textId="3AAEC32D" w:rsidR="00333127" w:rsidRDefault="00333127" w:rsidP="003805A6">
            <w:r>
              <w:t>2</w:t>
            </w:r>
          </w:p>
        </w:tc>
        <w:tc>
          <w:tcPr>
            <w:tcW w:w="2977" w:type="dxa"/>
          </w:tcPr>
          <w:p w14:paraId="6DAF516B" w14:textId="77777777" w:rsidR="00333127" w:rsidRPr="006E45AC" w:rsidRDefault="00333127" w:rsidP="003805A6"/>
        </w:tc>
        <w:tc>
          <w:tcPr>
            <w:tcW w:w="2410" w:type="dxa"/>
          </w:tcPr>
          <w:p w14:paraId="79D37552" w14:textId="77777777" w:rsidR="00333127" w:rsidRPr="006E45AC" w:rsidRDefault="00333127" w:rsidP="003805A6"/>
        </w:tc>
        <w:tc>
          <w:tcPr>
            <w:tcW w:w="1417" w:type="dxa"/>
          </w:tcPr>
          <w:p w14:paraId="4048C9F1" w14:textId="77777777" w:rsidR="00333127" w:rsidRPr="006E45AC" w:rsidRDefault="00333127" w:rsidP="003805A6"/>
        </w:tc>
        <w:tc>
          <w:tcPr>
            <w:tcW w:w="3828" w:type="dxa"/>
          </w:tcPr>
          <w:p w14:paraId="437805D5" w14:textId="77777777" w:rsidR="00333127" w:rsidRPr="006E45AC" w:rsidRDefault="00333127" w:rsidP="003805A6"/>
        </w:tc>
        <w:tc>
          <w:tcPr>
            <w:tcW w:w="2551" w:type="dxa"/>
          </w:tcPr>
          <w:p w14:paraId="6E8489B4" w14:textId="77777777" w:rsidR="00333127" w:rsidRPr="006E45AC" w:rsidRDefault="00333127" w:rsidP="003805A6"/>
        </w:tc>
      </w:tr>
      <w:tr w:rsidR="00333127" w:rsidRPr="006E45AC" w14:paraId="08BDD951" w14:textId="77777777" w:rsidTr="008632DD">
        <w:trPr>
          <w:trHeight w:val="371"/>
        </w:trPr>
        <w:tc>
          <w:tcPr>
            <w:tcW w:w="1129" w:type="dxa"/>
          </w:tcPr>
          <w:p w14:paraId="50EAABB9" w14:textId="5D8278C7" w:rsidR="00333127" w:rsidRDefault="00333127" w:rsidP="003805A6">
            <w:r>
              <w:t>3</w:t>
            </w:r>
          </w:p>
        </w:tc>
        <w:tc>
          <w:tcPr>
            <w:tcW w:w="2977" w:type="dxa"/>
          </w:tcPr>
          <w:p w14:paraId="55CACAC5" w14:textId="77777777" w:rsidR="00333127" w:rsidRPr="006E45AC" w:rsidRDefault="00333127" w:rsidP="003805A6"/>
        </w:tc>
        <w:tc>
          <w:tcPr>
            <w:tcW w:w="2410" w:type="dxa"/>
          </w:tcPr>
          <w:p w14:paraId="5FD1DD5A" w14:textId="77777777" w:rsidR="00333127" w:rsidRPr="006E45AC" w:rsidRDefault="00333127" w:rsidP="003805A6"/>
        </w:tc>
        <w:tc>
          <w:tcPr>
            <w:tcW w:w="1417" w:type="dxa"/>
          </w:tcPr>
          <w:p w14:paraId="1125B438" w14:textId="77777777" w:rsidR="00333127" w:rsidRPr="006E45AC" w:rsidRDefault="00333127" w:rsidP="003805A6"/>
        </w:tc>
        <w:tc>
          <w:tcPr>
            <w:tcW w:w="3828" w:type="dxa"/>
          </w:tcPr>
          <w:p w14:paraId="6E7F78BF" w14:textId="77777777" w:rsidR="00333127" w:rsidRPr="006E45AC" w:rsidRDefault="00333127" w:rsidP="003805A6"/>
        </w:tc>
        <w:tc>
          <w:tcPr>
            <w:tcW w:w="2551" w:type="dxa"/>
          </w:tcPr>
          <w:p w14:paraId="2B481E44" w14:textId="77777777" w:rsidR="00333127" w:rsidRPr="006E45AC" w:rsidRDefault="00333127" w:rsidP="003805A6"/>
        </w:tc>
      </w:tr>
      <w:tr w:rsidR="00333127" w:rsidRPr="006E45AC" w14:paraId="6735DEB4" w14:textId="77777777" w:rsidTr="008632DD">
        <w:trPr>
          <w:trHeight w:val="371"/>
        </w:trPr>
        <w:tc>
          <w:tcPr>
            <w:tcW w:w="1129" w:type="dxa"/>
          </w:tcPr>
          <w:p w14:paraId="56134888" w14:textId="7160458E" w:rsidR="00333127" w:rsidRDefault="00333127" w:rsidP="003805A6">
            <w:r>
              <w:t>4</w:t>
            </w:r>
          </w:p>
        </w:tc>
        <w:tc>
          <w:tcPr>
            <w:tcW w:w="2977" w:type="dxa"/>
          </w:tcPr>
          <w:p w14:paraId="3CD27B99" w14:textId="77777777" w:rsidR="00333127" w:rsidRPr="006E45AC" w:rsidRDefault="00333127" w:rsidP="003805A6"/>
        </w:tc>
        <w:tc>
          <w:tcPr>
            <w:tcW w:w="2410" w:type="dxa"/>
          </w:tcPr>
          <w:p w14:paraId="71DC6F86" w14:textId="77777777" w:rsidR="00333127" w:rsidRPr="006E45AC" w:rsidRDefault="00333127" w:rsidP="003805A6"/>
        </w:tc>
        <w:tc>
          <w:tcPr>
            <w:tcW w:w="1417" w:type="dxa"/>
          </w:tcPr>
          <w:p w14:paraId="30AF6ACE" w14:textId="77777777" w:rsidR="00333127" w:rsidRPr="006E45AC" w:rsidRDefault="00333127" w:rsidP="003805A6"/>
        </w:tc>
        <w:tc>
          <w:tcPr>
            <w:tcW w:w="3828" w:type="dxa"/>
          </w:tcPr>
          <w:p w14:paraId="54A135E1" w14:textId="77777777" w:rsidR="00333127" w:rsidRPr="006E45AC" w:rsidRDefault="00333127" w:rsidP="003805A6"/>
        </w:tc>
        <w:tc>
          <w:tcPr>
            <w:tcW w:w="2551" w:type="dxa"/>
          </w:tcPr>
          <w:p w14:paraId="479CD8CC" w14:textId="77777777" w:rsidR="00333127" w:rsidRPr="006E45AC" w:rsidRDefault="00333127" w:rsidP="003805A6"/>
        </w:tc>
      </w:tr>
      <w:tr w:rsidR="00333127" w:rsidRPr="006E45AC" w14:paraId="17DB7902" w14:textId="77777777" w:rsidTr="008632DD">
        <w:trPr>
          <w:trHeight w:val="371"/>
        </w:trPr>
        <w:tc>
          <w:tcPr>
            <w:tcW w:w="1129" w:type="dxa"/>
          </w:tcPr>
          <w:p w14:paraId="5DF7DFA6" w14:textId="15593B92" w:rsidR="00333127" w:rsidRDefault="00333127" w:rsidP="003805A6">
            <w:r>
              <w:t>5</w:t>
            </w:r>
          </w:p>
        </w:tc>
        <w:tc>
          <w:tcPr>
            <w:tcW w:w="2977" w:type="dxa"/>
          </w:tcPr>
          <w:p w14:paraId="094BC6F7" w14:textId="77777777" w:rsidR="00333127" w:rsidRPr="006E45AC" w:rsidRDefault="00333127" w:rsidP="003805A6"/>
        </w:tc>
        <w:tc>
          <w:tcPr>
            <w:tcW w:w="2410" w:type="dxa"/>
          </w:tcPr>
          <w:p w14:paraId="3B1C952C" w14:textId="77777777" w:rsidR="00333127" w:rsidRPr="006E45AC" w:rsidRDefault="00333127" w:rsidP="003805A6"/>
        </w:tc>
        <w:tc>
          <w:tcPr>
            <w:tcW w:w="1417" w:type="dxa"/>
          </w:tcPr>
          <w:p w14:paraId="52938F9A" w14:textId="77777777" w:rsidR="00333127" w:rsidRPr="006E45AC" w:rsidRDefault="00333127" w:rsidP="003805A6"/>
        </w:tc>
        <w:tc>
          <w:tcPr>
            <w:tcW w:w="3828" w:type="dxa"/>
          </w:tcPr>
          <w:p w14:paraId="01F8DFE4" w14:textId="77777777" w:rsidR="00333127" w:rsidRPr="006E45AC" w:rsidRDefault="00333127" w:rsidP="003805A6"/>
        </w:tc>
        <w:tc>
          <w:tcPr>
            <w:tcW w:w="2551" w:type="dxa"/>
          </w:tcPr>
          <w:p w14:paraId="43B1D23E" w14:textId="77777777" w:rsidR="00333127" w:rsidRPr="006E45AC" w:rsidRDefault="00333127" w:rsidP="003805A6"/>
        </w:tc>
      </w:tr>
    </w:tbl>
    <w:p w14:paraId="26AC228F" w14:textId="6D125165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</w:t>
      </w:r>
    </w:p>
    <w:p w14:paraId="34B68AB6" w14:textId="72C97E82" w:rsid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  <w:r w:rsidR="008632DD">
        <w:t>:</w:t>
      </w:r>
    </w:p>
    <w:p w14:paraId="2A6081FD" w14:textId="77777777" w:rsidR="008632DD" w:rsidRPr="00E124CB" w:rsidRDefault="008632DD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</w:p>
    <w:p w14:paraId="59F43BE3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2F4E1" w14:textId="77777777" w:rsidR="00CD2A4A" w:rsidRDefault="00CD2A4A" w:rsidP="001007E7">
      <w:pPr>
        <w:spacing w:after="0" w:line="240" w:lineRule="auto"/>
      </w:pPr>
      <w:r>
        <w:separator/>
      </w:r>
    </w:p>
  </w:endnote>
  <w:endnote w:type="continuationSeparator" w:id="0">
    <w:p w14:paraId="71B36BE3" w14:textId="77777777" w:rsidR="00CD2A4A" w:rsidRDefault="00CD2A4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9556388"/>
      <w:docPartObj>
        <w:docPartGallery w:val="Page Numbers (Bottom of Page)"/>
        <w:docPartUnique/>
      </w:docPartObj>
    </w:sdtPr>
    <w:sdtEndPr/>
    <w:sdtContent>
      <w:p w14:paraId="73E8B379" w14:textId="6D4FF266" w:rsidR="00857CC9" w:rsidRPr="00857CC9" w:rsidRDefault="00857CC9">
        <w:pPr>
          <w:pStyle w:val="Piedepgina"/>
        </w:pPr>
        <w:r>
          <w:fldChar w:fldCharType="begin"/>
        </w:r>
        <w:r w:rsidRPr="00857CC9">
          <w:instrText>PAGE   \* MERGEFORMAT</w:instrText>
        </w:r>
        <w:r>
          <w:fldChar w:fldCharType="separate"/>
        </w:r>
        <w:r w:rsidRPr="00857CC9">
          <w:t>2</w:t>
        </w:r>
        <w:r>
          <w:fldChar w:fldCharType="end"/>
        </w:r>
      </w:p>
    </w:sdtContent>
  </w:sdt>
  <w:p w14:paraId="2A0307F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AEDF0B" w14:textId="77777777" w:rsidR="00CD2A4A" w:rsidRDefault="00CD2A4A" w:rsidP="001007E7">
      <w:pPr>
        <w:spacing w:after="0" w:line="240" w:lineRule="auto"/>
      </w:pPr>
      <w:r>
        <w:separator/>
      </w:r>
    </w:p>
  </w:footnote>
  <w:footnote w:type="continuationSeparator" w:id="0">
    <w:p w14:paraId="392FF4F4" w14:textId="77777777" w:rsidR="00CD2A4A" w:rsidRDefault="00CD2A4A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B0B"/>
    <w:rsid w:val="00001943"/>
    <w:rsid w:val="000034DE"/>
    <w:rsid w:val="00014827"/>
    <w:rsid w:val="00023CA9"/>
    <w:rsid w:val="00034DD9"/>
    <w:rsid w:val="00045479"/>
    <w:rsid w:val="00067524"/>
    <w:rsid w:val="000E41F4"/>
    <w:rsid w:val="000F3129"/>
    <w:rsid w:val="000F7312"/>
    <w:rsid w:val="001007E7"/>
    <w:rsid w:val="001020C0"/>
    <w:rsid w:val="00106803"/>
    <w:rsid w:val="00125AD4"/>
    <w:rsid w:val="00134D4F"/>
    <w:rsid w:val="001463BC"/>
    <w:rsid w:val="00154140"/>
    <w:rsid w:val="00157600"/>
    <w:rsid w:val="00165C6B"/>
    <w:rsid w:val="00170EC5"/>
    <w:rsid w:val="00194FF2"/>
    <w:rsid w:val="001A3F92"/>
    <w:rsid w:val="001C089A"/>
    <w:rsid w:val="001C2098"/>
    <w:rsid w:val="001C62C5"/>
    <w:rsid w:val="001C6E50"/>
    <w:rsid w:val="001D60D6"/>
    <w:rsid w:val="001E61DE"/>
    <w:rsid w:val="001E73F1"/>
    <w:rsid w:val="001F73A7"/>
    <w:rsid w:val="002003A9"/>
    <w:rsid w:val="002009A7"/>
    <w:rsid w:val="002022A8"/>
    <w:rsid w:val="002164D4"/>
    <w:rsid w:val="00242ADF"/>
    <w:rsid w:val="00253DBA"/>
    <w:rsid w:val="0026335F"/>
    <w:rsid w:val="002823F7"/>
    <w:rsid w:val="002A042F"/>
    <w:rsid w:val="002A60D0"/>
    <w:rsid w:val="002B0AC6"/>
    <w:rsid w:val="002D3272"/>
    <w:rsid w:val="002E1412"/>
    <w:rsid w:val="002E3A3B"/>
    <w:rsid w:val="002E6B9A"/>
    <w:rsid w:val="00304F6D"/>
    <w:rsid w:val="00314023"/>
    <w:rsid w:val="00332B0B"/>
    <w:rsid w:val="00333127"/>
    <w:rsid w:val="0034377E"/>
    <w:rsid w:val="00347654"/>
    <w:rsid w:val="003701AA"/>
    <w:rsid w:val="00385435"/>
    <w:rsid w:val="003B1D01"/>
    <w:rsid w:val="003C133A"/>
    <w:rsid w:val="003C6753"/>
    <w:rsid w:val="003D160E"/>
    <w:rsid w:val="003F7EA8"/>
    <w:rsid w:val="00410707"/>
    <w:rsid w:val="00417585"/>
    <w:rsid w:val="0042490F"/>
    <w:rsid w:val="004373B2"/>
    <w:rsid w:val="004564FE"/>
    <w:rsid w:val="00462024"/>
    <w:rsid w:val="00466B9C"/>
    <w:rsid w:val="004C30BF"/>
    <w:rsid w:val="004D45A8"/>
    <w:rsid w:val="004D6076"/>
    <w:rsid w:val="004E0D93"/>
    <w:rsid w:val="004E3033"/>
    <w:rsid w:val="004E685E"/>
    <w:rsid w:val="004E77AF"/>
    <w:rsid w:val="00500C2F"/>
    <w:rsid w:val="00521233"/>
    <w:rsid w:val="00535962"/>
    <w:rsid w:val="0054307C"/>
    <w:rsid w:val="00575517"/>
    <w:rsid w:val="00576D79"/>
    <w:rsid w:val="00587691"/>
    <w:rsid w:val="00611A07"/>
    <w:rsid w:val="0062592A"/>
    <w:rsid w:val="00626D0C"/>
    <w:rsid w:val="006506D0"/>
    <w:rsid w:val="00651E48"/>
    <w:rsid w:val="006628E3"/>
    <w:rsid w:val="006709BC"/>
    <w:rsid w:val="0068158A"/>
    <w:rsid w:val="00691C64"/>
    <w:rsid w:val="006A75B2"/>
    <w:rsid w:val="006B202F"/>
    <w:rsid w:val="006D38F2"/>
    <w:rsid w:val="006E3A15"/>
    <w:rsid w:val="006E45AC"/>
    <w:rsid w:val="006F28AA"/>
    <w:rsid w:val="006F705C"/>
    <w:rsid w:val="00704B18"/>
    <w:rsid w:val="00721F4E"/>
    <w:rsid w:val="00723018"/>
    <w:rsid w:val="00725091"/>
    <w:rsid w:val="00776211"/>
    <w:rsid w:val="00780880"/>
    <w:rsid w:val="007B6F6F"/>
    <w:rsid w:val="007D07B3"/>
    <w:rsid w:val="007F4964"/>
    <w:rsid w:val="00806C78"/>
    <w:rsid w:val="00807015"/>
    <w:rsid w:val="00831319"/>
    <w:rsid w:val="00845FCE"/>
    <w:rsid w:val="00850351"/>
    <w:rsid w:val="00857CC9"/>
    <w:rsid w:val="00862F3E"/>
    <w:rsid w:val="008632DD"/>
    <w:rsid w:val="0087720F"/>
    <w:rsid w:val="00882561"/>
    <w:rsid w:val="008A218D"/>
    <w:rsid w:val="008B3AE5"/>
    <w:rsid w:val="008E2D9E"/>
    <w:rsid w:val="008F4BA6"/>
    <w:rsid w:val="00906CAF"/>
    <w:rsid w:val="0098324A"/>
    <w:rsid w:val="009B42B9"/>
    <w:rsid w:val="009C43B9"/>
    <w:rsid w:val="009E1E40"/>
    <w:rsid w:val="00A16099"/>
    <w:rsid w:val="00A41E80"/>
    <w:rsid w:val="00A640BD"/>
    <w:rsid w:val="00A647F8"/>
    <w:rsid w:val="00AD7919"/>
    <w:rsid w:val="00AF5214"/>
    <w:rsid w:val="00B02129"/>
    <w:rsid w:val="00B20220"/>
    <w:rsid w:val="00B227FF"/>
    <w:rsid w:val="00B55C91"/>
    <w:rsid w:val="00B62EEF"/>
    <w:rsid w:val="00B84BB3"/>
    <w:rsid w:val="00B97B51"/>
    <w:rsid w:val="00BA0007"/>
    <w:rsid w:val="00BA10B3"/>
    <w:rsid w:val="00BB3D7E"/>
    <w:rsid w:val="00BC1D0C"/>
    <w:rsid w:val="00BC3380"/>
    <w:rsid w:val="00BC54C3"/>
    <w:rsid w:val="00BC61BD"/>
    <w:rsid w:val="00BD625A"/>
    <w:rsid w:val="00BE4CA7"/>
    <w:rsid w:val="00C013EE"/>
    <w:rsid w:val="00C078CB"/>
    <w:rsid w:val="00C15BC7"/>
    <w:rsid w:val="00C22DBE"/>
    <w:rsid w:val="00C4466F"/>
    <w:rsid w:val="00C66D08"/>
    <w:rsid w:val="00C953E1"/>
    <w:rsid w:val="00CA0E82"/>
    <w:rsid w:val="00CA4661"/>
    <w:rsid w:val="00CB71E0"/>
    <w:rsid w:val="00CD2A4A"/>
    <w:rsid w:val="00CE58A6"/>
    <w:rsid w:val="00CE67A3"/>
    <w:rsid w:val="00D01918"/>
    <w:rsid w:val="00D02754"/>
    <w:rsid w:val="00D03762"/>
    <w:rsid w:val="00D0542A"/>
    <w:rsid w:val="00D22769"/>
    <w:rsid w:val="00D24FA7"/>
    <w:rsid w:val="00D316E3"/>
    <w:rsid w:val="00D40CF7"/>
    <w:rsid w:val="00D64696"/>
    <w:rsid w:val="00D87050"/>
    <w:rsid w:val="00D90D49"/>
    <w:rsid w:val="00DC5D96"/>
    <w:rsid w:val="00DD4F3E"/>
    <w:rsid w:val="00DE2FB8"/>
    <w:rsid w:val="00DE417D"/>
    <w:rsid w:val="00E124CB"/>
    <w:rsid w:val="00E13E55"/>
    <w:rsid w:val="00E82D3B"/>
    <w:rsid w:val="00E86E57"/>
    <w:rsid w:val="00E914D2"/>
    <w:rsid w:val="00EA40CE"/>
    <w:rsid w:val="00EA7406"/>
    <w:rsid w:val="00EA7535"/>
    <w:rsid w:val="00EC4D9E"/>
    <w:rsid w:val="00ED6ED7"/>
    <w:rsid w:val="00ED75A1"/>
    <w:rsid w:val="00EE1E7B"/>
    <w:rsid w:val="00F225BF"/>
    <w:rsid w:val="00F259F5"/>
    <w:rsid w:val="00F53753"/>
    <w:rsid w:val="00F7167E"/>
    <w:rsid w:val="00F7443C"/>
    <w:rsid w:val="00F873BE"/>
    <w:rsid w:val="00F91EEE"/>
    <w:rsid w:val="00F9504D"/>
    <w:rsid w:val="00FB0F9D"/>
    <w:rsid w:val="00FC2870"/>
    <w:rsid w:val="00FE151C"/>
    <w:rsid w:val="00FF2778"/>
    <w:rsid w:val="00FF697F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50D1916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paragraph" w:styleId="Ttulo1">
    <w:name w:val="heading 1"/>
    <w:basedOn w:val="Normal"/>
    <w:next w:val="Normal"/>
    <w:link w:val="Ttulo1Car"/>
    <w:uiPriority w:val="9"/>
    <w:qFormat/>
    <w:rsid w:val="00DE2F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E2FB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DE2FB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DE2FB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DE2FB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  <w:style w:type="paragraph" w:styleId="Sinespaciado">
    <w:name w:val="No Spacing"/>
    <w:uiPriority w:val="1"/>
    <w:qFormat/>
    <w:rsid w:val="00DE2FB8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DE2FB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DE2FB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Fuerte">
    <w:name w:val="Strong"/>
    <w:basedOn w:val="Fuentedeprrafopredeter"/>
    <w:uiPriority w:val="22"/>
    <w:qFormat/>
    <w:rsid w:val="00DE2FB8"/>
    <w:rPr>
      <w:b/>
      <w:bCs/>
    </w:rPr>
  </w:style>
  <w:style w:type="character" w:styleId="nfasisintenso">
    <w:name w:val="Intense Emphasis"/>
    <w:basedOn w:val="Fuentedeprrafopredeter"/>
    <w:uiPriority w:val="21"/>
    <w:qFormat/>
    <w:rsid w:val="00DE2FB8"/>
    <w:rPr>
      <w:i/>
      <w:i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DE2FB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E2F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E2FB8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uiPriority w:val="11"/>
    <w:rsid w:val="00DE2FB8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Ttulo3Car">
    <w:name w:val="Título 3 Car"/>
    <w:basedOn w:val="Fuentedeprrafopredeter"/>
    <w:link w:val="Ttulo3"/>
    <w:uiPriority w:val="9"/>
    <w:rsid w:val="00DE2FB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DE2FB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rsid w:val="00DE2FB8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195ABA-BAC5-45E3-A93B-79C4BAA02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12</TotalTime>
  <Pages>1</Pages>
  <Words>55</Words>
  <Characters>305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Glenys Nicole Alvarez Del Orbe</cp:lastModifiedBy>
  <cp:revision>29</cp:revision>
  <cp:lastPrinted>2011-03-04T18:41:00Z</cp:lastPrinted>
  <dcterms:created xsi:type="dcterms:W3CDTF">2023-12-26T18:52:00Z</dcterms:created>
  <dcterms:modified xsi:type="dcterms:W3CDTF">2026-09-23T16:37:00Z</dcterms:modified>
</cp:coreProperties>
</file>