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16BB" w14:textId="0839A369" w:rsidR="00535962" w:rsidRPr="00F7167E" w:rsidRDefault="009C154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DF5E7" wp14:editId="2342D91C">
                <wp:simplePos x="0" y="0"/>
                <wp:positionH relativeFrom="column">
                  <wp:posOffset>4452729</wp:posOffset>
                </wp:positionH>
                <wp:positionV relativeFrom="paragraph">
                  <wp:posOffset>-588397</wp:posOffset>
                </wp:positionV>
                <wp:extent cx="1874189" cy="755374"/>
                <wp:effectExtent l="0" t="0" r="12065" b="2603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4189" cy="755374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73E29B" w14:textId="43DA738E" w:rsidR="001466B0" w:rsidRPr="009C1542" w:rsidRDefault="00DA7941" w:rsidP="001466B0">
                                <w:pPr>
                                  <w:jc w:val="center"/>
                                  <w:rPr>
                                    <w:rStyle w:val="Style2"/>
                                    <w:rFonts w:ascii="Artifex" w:hAnsi="Artifex"/>
                                    <w:szCs w:val="22"/>
                                  </w:rPr>
                                </w:pPr>
                                <w:r w:rsidRPr="009C1542">
                                  <w:rPr>
                                    <w:rFonts w:ascii="Artifex" w:hAnsi="Artifex"/>
                                    <w:caps/>
                                    <w:spacing w:val="-20"/>
                                    <w:sz w:val="22"/>
                                    <w:szCs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MIREX-DAF-CM-2026-00</w:t>
                                </w:r>
                                <w:r w:rsidR="009C1542" w:rsidRPr="009C1542">
                                  <w:rPr>
                                    <w:rFonts w:ascii="Artifex" w:hAnsi="Artifex"/>
                                    <w:caps/>
                                    <w:spacing w:val="-20"/>
                                    <w:sz w:val="22"/>
                                    <w:szCs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44</w:t>
                                </w:r>
                              </w:p>
                              <w:p w14:paraId="2426AEB8" w14:textId="77777777" w:rsidR="00B14C61" w:rsidRDefault="00B14C61" w:rsidP="001466B0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</w:p>
                              <w:p w14:paraId="610A53BF" w14:textId="77777777" w:rsidR="00657427" w:rsidRPr="00535962" w:rsidRDefault="00657427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7A86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DF5E7" id="Group 21" o:spid="_x0000_s1026" style="position:absolute;margin-left:350.6pt;margin-top:-46.35pt;width:147.55pt;height:59.5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773E29B" w14:textId="43DA738E" w:rsidR="001466B0" w:rsidRPr="009C1542" w:rsidRDefault="00DA7941" w:rsidP="001466B0">
                          <w:pPr>
                            <w:jc w:val="center"/>
                            <w:rPr>
                              <w:rStyle w:val="Style2"/>
                              <w:rFonts w:ascii="Artifex" w:hAnsi="Artifex"/>
                              <w:szCs w:val="22"/>
                            </w:rPr>
                          </w:pPr>
                          <w:r w:rsidRPr="009C1542">
                            <w:rPr>
                              <w:rFonts w:ascii="Artifex" w:hAnsi="Artifex"/>
                              <w:caps/>
                              <w:spacing w:val="-2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MIREX-DAF-CM-2026-00</w:t>
                          </w:r>
                          <w:r w:rsidR="009C1542" w:rsidRPr="009C1542">
                            <w:rPr>
                              <w:rFonts w:ascii="Artifex" w:hAnsi="Artifex"/>
                              <w:caps/>
                              <w:spacing w:val="-20"/>
                              <w:sz w:val="22"/>
                              <w:szCs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44</w:t>
                          </w:r>
                        </w:p>
                        <w:p w14:paraId="2426AEB8" w14:textId="77777777" w:rsidR="00B14C61" w:rsidRDefault="00B14C61" w:rsidP="001466B0">
                          <w:pPr>
                            <w:jc w:val="center"/>
                            <w:rPr>
                              <w:rStyle w:val="Style2"/>
                            </w:rPr>
                          </w:pPr>
                        </w:p>
                        <w:p w14:paraId="610A53BF" w14:textId="77777777" w:rsidR="00657427" w:rsidRPr="00535962" w:rsidRDefault="00657427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977A86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C766D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D24DB9" wp14:editId="5A644EDC">
            <wp:simplePos x="0" y="0"/>
            <wp:positionH relativeFrom="margin">
              <wp:align>center</wp:align>
            </wp:positionH>
            <wp:positionV relativeFrom="margin">
              <wp:posOffset>-442595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C097F8" wp14:editId="0C3D4FF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452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97F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9B0452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8283E" wp14:editId="4588FF5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80F1" w14:textId="77777777" w:rsidR="0026335F" w:rsidRPr="0026335F" w:rsidRDefault="00EB31B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283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0F180F1" w14:textId="77777777" w:rsidR="0026335F" w:rsidRPr="0026335F" w:rsidRDefault="0069363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F7EAF8" wp14:editId="57FDDAC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9D42D1B" w14:textId="1261C3C6" w:rsidR="00BC61BD" w:rsidRPr="00BC61BD" w:rsidRDefault="008E3CF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BA03030" wp14:editId="6549E65A">
                                      <wp:extent cx="1021405" cy="846307"/>
                                      <wp:effectExtent l="0" t="0" r="7620" b="0"/>
                                      <wp:docPr id="1" name="Imagen 1" descr="C:\Users\rtiburcio.MIREX\Downloads\Logo Mirex Izquierda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rtiburcio.MIREX\Downloads\Logo Mirex Izquierda.jp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27718" cy="85153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EAF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9D42D1B" w14:textId="1261C3C6" w:rsidR="00BC61BD" w:rsidRPr="00BC61BD" w:rsidRDefault="008E3CF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BA03030" wp14:editId="6549E65A">
                                <wp:extent cx="1021405" cy="846307"/>
                                <wp:effectExtent l="0" t="0" r="7620" b="0"/>
                                <wp:docPr id="1" name="Imagen 1" descr="C:\Users\rtiburcio.MIREX\Downloads\Logo Mirex Izquierda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rtiburcio.MIREX\Downloads\Logo Mirex Izquierda.jpg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27718" cy="85153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8BAF2AE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BEBDFD" wp14:editId="708B678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E15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BDF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450E15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6FCC2AB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0E9C7A" wp14:editId="359D0279">
                <wp:simplePos x="0" y="0"/>
                <wp:positionH relativeFrom="column">
                  <wp:posOffset>1541145</wp:posOffset>
                </wp:positionH>
                <wp:positionV relativeFrom="paragraph">
                  <wp:posOffset>36195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3DA5F" w14:textId="24F54E1A" w:rsidR="002E1412" w:rsidRPr="002E3679" w:rsidRDefault="00BC2248" w:rsidP="00BC2248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 xml:space="preserve">                     Ministerio de </w:t>
                            </w:r>
                            <w:r w:rsidR="001544EB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>Relaciones Exteriores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E9C7A" id="Text Box 16" o:spid="_x0000_s1035" type="#_x0000_t202" style="position:absolute;margin-left:121.35pt;margin-top:2.8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" stroked="f">
                <v:textbox>
                  <w:txbxContent>
                    <w:p w14:paraId="6BC3DA5F" w14:textId="24F54E1A" w:rsidR="002E1412" w:rsidRPr="002E3679" w:rsidRDefault="00BC2248" w:rsidP="00BC2248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 xml:space="preserve">                     Ministerio de </w:t>
                      </w:r>
                      <w:r w:rsidR="001544EB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>Relaciones Exteriores</w:t>
                      </w:r>
                    </w:p>
                  </w:txbxContent>
                </v:textbox>
              </v:shape>
            </w:pict>
          </mc:Fallback>
        </mc:AlternateContent>
      </w:r>
    </w:p>
    <w:p w14:paraId="39C502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6007CD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3E6D28" wp14:editId="5E977474">
                <wp:simplePos x="0" y="0"/>
                <wp:positionH relativeFrom="column">
                  <wp:posOffset>1266825</wp:posOffset>
                </wp:positionH>
                <wp:positionV relativeFrom="paragraph">
                  <wp:posOffset>81915</wp:posOffset>
                </wp:positionV>
                <wp:extent cx="365760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7DC0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6D28" id="Text Box 18" o:spid="_x0000_s1036" type="#_x0000_t202" style="position:absolute;left:0;text-align:left;margin-left:99.75pt;margin-top:6.45pt;width:4in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" stroked="f">
                <v:textbox>
                  <w:txbxContent>
                    <w:p w14:paraId="5637DC0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BC15FB3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D6574E" wp14:editId="49E01C2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A489D" w14:textId="7324BC88" w:rsidR="002E1412" w:rsidRPr="002E3679" w:rsidRDefault="004E4C3A" w:rsidP="004E4C3A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6574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20A489D" w14:textId="7324BC88" w:rsidR="002E1412" w:rsidRPr="002E3679" w:rsidRDefault="004E4C3A" w:rsidP="004E4C3A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E8B819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8F64E7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2C632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DE48CA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5A5ABFE" w14:textId="77777777" w:rsidTr="00E82502">
        <w:trPr>
          <w:cantSplit/>
          <w:trHeight w:val="440"/>
        </w:trPr>
        <w:tc>
          <w:tcPr>
            <w:tcW w:w="9252" w:type="dxa"/>
          </w:tcPr>
          <w:p w14:paraId="2DA95EC6" w14:textId="624E9555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0871939" w14:textId="77777777" w:rsidTr="00E82502">
        <w:trPr>
          <w:cantSplit/>
          <w:trHeight w:val="440"/>
        </w:trPr>
        <w:tc>
          <w:tcPr>
            <w:tcW w:w="9252" w:type="dxa"/>
          </w:tcPr>
          <w:p w14:paraId="4FC415D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B453A4" w14:textId="77777777" w:rsidTr="00E82502">
        <w:trPr>
          <w:cantSplit/>
          <w:trHeight w:val="440"/>
        </w:trPr>
        <w:tc>
          <w:tcPr>
            <w:tcW w:w="9252" w:type="dxa"/>
          </w:tcPr>
          <w:p w14:paraId="49DF6F0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F281EF2" w14:textId="77777777" w:rsidTr="00E82502">
        <w:trPr>
          <w:cantSplit/>
          <w:trHeight w:val="440"/>
        </w:trPr>
        <w:tc>
          <w:tcPr>
            <w:tcW w:w="9252" w:type="dxa"/>
          </w:tcPr>
          <w:p w14:paraId="6FF96F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FBDB4B6" w14:textId="77777777" w:rsidTr="00E82502">
        <w:trPr>
          <w:cantSplit/>
          <w:trHeight w:val="440"/>
        </w:trPr>
        <w:tc>
          <w:tcPr>
            <w:tcW w:w="9252" w:type="dxa"/>
          </w:tcPr>
          <w:p w14:paraId="513816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4016789" w14:textId="77777777" w:rsidTr="00E82502">
        <w:trPr>
          <w:cantSplit/>
          <w:trHeight w:val="440"/>
        </w:trPr>
        <w:tc>
          <w:tcPr>
            <w:tcW w:w="9252" w:type="dxa"/>
          </w:tcPr>
          <w:p w14:paraId="5BCA914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534C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50589A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7E655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C03AC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4EDD992" w14:textId="77777777" w:rsidR="00EE1E7B" w:rsidRDefault="00EE1E7B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2FD2E699" w14:textId="77777777" w:rsidR="00DA7941" w:rsidRDefault="00DA7941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1E33A2A1" w14:textId="77777777" w:rsidR="00DA7941" w:rsidRDefault="00DA7941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24FB3992" w14:textId="199CCD2E" w:rsidR="00DA7941" w:rsidRDefault="00DA7941" w:rsidP="00DA7941">
      <w:pPr>
        <w:spacing w:after="0" w:line="240" w:lineRule="auto"/>
        <w:ind w:right="-45"/>
        <w:jc w:val="center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___________________________________</w:t>
      </w:r>
    </w:p>
    <w:p w14:paraId="2389CCC8" w14:textId="2E2DB47A" w:rsidR="00DA7941" w:rsidRPr="00E82502" w:rsidRDefault="00DA7941" w:rsidP="00DA7941">
      <w:pPr>
        <w:spacing w:after="0" w:line="240" w:lineRule="auto"/>
        <w:ind w:right="-45"/>
        <w:jc w:val="center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 y sello</w:t>
      </w:r>
    </w:p>
    <w:sectPr w:rsidR="00DA7941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8744C" w14:textId="77777777" w:rsidR="00EB31BB" w:rsidRDefault="00EB31BB" w:rsidP="001007E7">
      <w:pPr>
        <w:spacing w:after="0" w:line="240" w:lineRule="auto"/>
      </w:pPr>
      <w:r>
        <w:separator/>
      </w:r>
    </w:p>
  </w:endnote>
  <w:endnote w:type="continuationSeparator" w:id="0">
    <w:p w14:paraId="143491E6" w14:textId="77777777" w:rsidR="00EB31BB" w:rsidRDefault="00EB31B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6BE4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6DA6FF" wp14:editId="4BAC3BD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813BBE" wp14:editId="5DDDB32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20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C1EF6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B620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C1EF6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FA64F" wp14:editId="480BD9D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95C0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FA64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F695C0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7D4C09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EDA55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2EBF84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1A1A71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195219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2927E" w14:textId="77777777" w:rsidR="00EB31BB" w:rsidRDefault="00EB31BB" w:rsidP="001007E7">
      <w:pPr>
        <w:spacing w:after="0" w:line="240" w:lineRule="auto"/>
      </w:pPr>
      <w:r>
        <w:separator/>
      </w:r>
    </w:p>
  </w:footnote>
  <w:footnote w:type="continuationSeparator" w:id="0">
    <w:p w14:paraId="6D8F2CE6" w14:textId="77777777" w:rsidR="00EB31BB" w:rsidRDefault="00EB31B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6731"/>
    <w:rsid w:val="00017935"/>
    <w:rsid w:val="00021927"/>
    <w:rsid w:val="000222D0"/>
    <w:rsid w:val="00034DD9"/>
    <w:rsid w:val="00045479"/>
    <w:rsid w:val="0005792C"/>
    <w:rsid w:val="000B0DCD"/>
    <w:rsid w:val="000D0DC4"/>
    <w:rsid w:val="000E02D9"/>
    <w:rsid w:val="000F2ED0"/>
    <w:rsid w:val="001007E7"/>
    <w:rsid w:val="001020C0"/>
    <w:rsid w:val="0014493E"/>
    <w:rsid w:val="00146533"/>
    <w:rsid w:val="001466B0"/>
    <w:rsid w:val="001544EB"/>
    <w:rsid w:val="00157600"/>
    <w:rsid w:val="001615EA"/>
    <w:rsid w:val="00170EC5"/>
    <w:rsid w:val="00181E8D"/>
    <w:rsid w:val="00194FF2"/>
    <w:rsid w:val="00196B6B"/>
    <w:rsid w:val="001A019B"/>
    <w:rsid w:val="001A3F92"/>
    <w:rsid w:val="001F73A7"/>
    <w:rsid w:val="002009A7"/>
    <w:rsid w:val="00205814"/>
    <w:rsid w:val="00253979"/>
    <w:rsid w:val="00253DBA"/>
    <w:rsid w:val="0026335F"/>
    <w:rsid w:val="00264EED"/>
    <w:rsid w:val="00294282"/>
    <w:rsid w:val="00295BD4"/>
    <w:rsid w:val="002B4D0A"/>
    <w:rsid w:val="002D3387"/>
    <w:rsid w:val="002D451D"/>
    <w:rsid w:val="002E1412"/>
    <w:rsid w:val="002E3679"/>
    <w:rsid w:val="002F6BC1"/>
    <w:rsid w:val="00314023"/>
    <w:rsid w:val="00341484"/>
    <w:rsid w:val="00354D45"/>
    <w:rsid w:val="00392351"/>
    <w:rsid w:val="003A6141"/>
    <w:rsid w:val="003D3E44"/>
    <w:rsid w:val="00404131"/>
    <w:rsid w:val="0042490F"/>
    <w:rsid w:val="004379A6"/>
    <w:rsid w:val="0044234A"/>
    <w:rsid w:val="00456C17"/>
    <w:rsid w:val="00466B9C"/>
    <w:rsid w:val="00493C7E"/>
    <w:rsid w:val="004B30DA"/>
    <w:rsid w:val="004C30FF"/>
    <w:rsid w:val="004D45A8"/>
    <w:rsid w:val="004E4C3A"/>
    <w:rsid w:val="00500220"/>
    <w:rsid w:val="00535962"/>
    <w:rsid w:val="00563324"/>
    <w:rsid w:val="00611A07"/>
    <w:rsid w:val="0062592A"/>
    <w:rsid w:val="006506D0"/>
    <w:rsid w:val="00651E48"/>
    <w:rsid w:val="00657427"/>
    <w:rsid w:val="00666D56"/>
    <w:rsid w:val="006709BC"/>
    <w:rsid w:val="00680B43"/>
    <w:rsid w:val="0069363A"/>
    <w:rsid w:val="006A14E8"/>
    <w:rsid w:val="006B3262"/>
    <w:rsid w:val="006B4BF7"/>
    <w:rsid w:val="006D63D5"/>
    <w:rsid w:val="006F4D85"/>
    <w:rsid w:val="006F567F"/>
    <w:rsid w:val="00725091"/>
    <w:rsid w:val="00735513"/>
    <w:rsid w:val="0077215C"/>
    <w:rsid w:val="00780880"/>
    <w:rsid w:val="007B0E1F"/>
    <w:rsid w:val="007B6F6F"/>
    <w:rsid w:val="00820C9F"/>
    <w:rsid w:val="00826D1E"/>
    <w:rsid w:val="0082707E"/>
    <w:rsid w:val="008315B0"/>
    <w:rsid w:val="008B3AE5"/>
    <w:rsid w:val="008C388B"/>
    <w:rsid w:val="008C766D"/>
    <w:rsid w:val="008E3CF3"/>
    <w:rsid w:val="0091211D"/>
    <w:rsid w:val="00915163"/>
    <w:rsid w:val="00917471"/>
    <w:rsid w:val="00952FD1"/>
    <w:rsid w:val="00966EEE"/>
    <w:rsid w:val="00976893"/>
    <w:rsid w:val="00977C54"/>
    <w:rsid w:val="009951E4"/>
    <w:rsid w:val="009974FA"/>
    <w:rsid w:val="009A7AA6"/>
    <w:rsid w:val="009C1542"/>
    <w:rsid w:val="009C16E5"/>
    <w:rsid w:val="00A16099"/>
    <w:rsid w:val="00A47CC7"/>
    <w:rsid w:val="00A640BD"/>
    <w:rsid w:val="00A641A7"/>
    <w:rsid w:val="00A72F42"/>
    <w:rsid w:val="00A8423C"/>
    <w:rsid w:val="00AB1CB6"/>
    <w:rsid w:val="00AC485F"/>
    <w:rsid w:val="00AD7919"/>
    <w:rsid w:val="00AE3786"/>
    <w:rsid w:val="00AF2E6B"/>
    <w:rsid w:val="00B14C61"/>
    <w:rsid w:val="00B55168"/>
    <w:rsid w:val="00B62EEF"/>
    <w:rsid w:val="00B97B51"/>
    <w:rsid w:val="00BA0007"/>
    <w:rsid w:val="00BB1D79"/>
    <w:rsid w:val="00BC1D0C"/>
    <w:rsid w:val="00BC2248"/>
    <w:rsid w:val="00BC26C3"/>
    <w:rsid w:val="00BC61BD"/>
    <w:rsid w:val="00BD1586"/>
    <w:rsid w:val="00C078CB"/>
    <w:rsid w:val="00C22DBE"/>
    <w:rsid w:val="00C2325B"/>
    <w:rsid w:val="00C5078F"/>
    <w:rsid w:val="00C66D08"/>
    <w:rsid w:val="00C7470C"/>
    <w:rsid w:val="00CA0E82"/>
    <w:rsid w:val="00CA164C"/>
    <w:rsid w:val="00CA4661"/>
    <w:rsid w:val="00CE67A3"/>
    <w:rsid w:val="00D1201E"/>
    <w:rsid w:val="00D23624"/>
    <w:rsid w:val="00D24FA7"/>
    <w:rsid w:val="00D45A3E"/>
    <w:rsid w:val="00D64696"/>
    <w:rsid w:val="00D7710E"/>
    <w:rsid w:val="00D90D49"/>
    <w:rsid w:val="00D9600B"/>
    <w:rsid w:val="00DA7941"/>
    <w:rsid w:val="00DC5D96"/>
    <w:rsid w:val="00DD0305"/>
    <w:rsid w:val="00DD4F3E"/>
    <w:rsid w:val="00E13E55"/>
    <w:rsid w:val="00E617CB"/>
    <w:rsid w:val="00E82502"/>
    <w:rsid w:val="00EA6B34"/>
    <w:rsid w:val="00EA7406"/>
    <w:rsid w:val="00EB31BB"/>
    <w:rsid w:val="00EE1E7B"/>
    <w:rsid w:val="00F118C9"/>
    <w:rsid w:val="00F225BF"/>
    <w:rsid w:val="00F53753"/>
    <w:rsid w:val="00F570F7"/>
    <w:rsid w:val="00F7167E"/>
    <w:rsid w:val="00F7443C"/>
    <w:rsid w:val="00F84D68"/>
    <w:rsid w:val="00F85F09"/>
    <w:rsid w:val="00F9504D"/>
    <w:rsid w:val="00FA01DC"/>
    <w:rsid w:val="00FA2AFA"/>
    <w:rsid w:val="00FB7DB0"/>
    <w:rsid w:val="00FC2027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88ED5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15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09E75-3CC9-4DCF-883C-AB6DF34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162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Glenys Nicole Alvarez Del Orbe</cp:lastModifiedBy>
  <cp:revision>47</cp:revision>
  <cp:lastPrinted>2011-03-04T18:48:00Z</cp:lastPrinted>
  <dcterms:created xsi:type="dcterms:W3CDTF">2020-09-11T21:39:00Z</dcterms:created>
  <dcterms:modified xsi:type="dcterms:W3CDTF">2026-09-14T13:15:00Z</dcterms:modified>
</cp:coreProperties>
</file>