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FB4AE" w14:textId="6D7570B6" w:rsidR="00535962" w:rsidRPr="00F7167E" w:rsidRDefault="00B33BFE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176A81B6" wp14:editId="01785FDC">
                <wp:simplePos x="0" y="0"/>
                <wp:positionH relativeFrom="column">
                  <wp:posOffset>4618990</wp:posOffset>
                </wp:positionH>
                <wp:positionV relativeFrom="paragraph">
                  <wp:posOffset>-595630</wp:posOffset>
                </wp:positionV>
                <wp:extent cx="1706245" cy="701040"/>
                <wp:effectExtent l="19050" t="0" r="2730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6245" cy="701040"/>
                          <a:chOff x="12723" y="523"/>
                          <a:chExt cx="2687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723" y="561"/>
                            <a:ext cx="2632" cy="968"/>
                            <a:chOff x="8969" y="720"/>
                            <a:chExt cx="2191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69" y="1077"/>
                              <a:ext cx="2191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672583A" w14:textId="0571556D" w:rsidR="001466B0" w:rsidRPr="00BE51E5" w:rsidRDefault="00101167" w:rsidP="001466B0">
                                <w:pPr>
                                  <w:jc w:val="center"/>
                                  <w:rPr>
                                    <w:bCs/>
                                    <w:lang w:val="en-US"/>
                                  </w:rPr>
                                </w:pPr>
                                <w:sdt>
                                  <w:sdtPr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alias w:val="No. del Expediente de Compras "/>
                                    <w:tag w:val="No. del Expediente de Compras "/>
                                    <w:id w:val="441573898"/>
                                  </w:sdtPr>
                                  <w:sdtEndPr>
                                    <w:rPr>
                                      <w:b w:val="0"/>
                                      <w:bCs/>
                                    </w:rPr>
                                  </w:sdtEndPr>
                                  <w:sdtContent>
                                    <w:r w:rsidR="00294323" w:rsidRPr="00294323">
                                      <w:rPr>
                                        <w:rFonts w:ascii="Arial Bold" w:hAnsi="Arial Bold"/>
                                        <w:b/>
                                        <w:bCs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t>SIE-CCC-PEJU-2026-0004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67D5EFA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6A81B6" id="Group 21" o:spid="_x0000_s1026" style="position:absolute;margin-left:363.7pt;margin-top:-46.9pt;width:134.35pt;height:55.2pt;z-index:251659776" coordorigin="12723,523" coordsize="2687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723;top:561;width:2632;height:968" coordorigin="8969,720" coordsize="2191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8969;top:1077;width:2191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3672583A" w14:textId="0571556D" w:rsidR="001466B0" w:rsidRPr="00BE51E5" w:rsidRDefault="00101167" w:rsidP="001466B0">
                          <w:pPr>
                            <w:jc w:val="center"/>
                            <w:rPr>
                              <w:bCs/>
                              <w:lang w:val="en-US"/>
                            </w:rPr>
                          </w:pPr>
                          <w:sdt>
                            <w:sdtPr>
                              <w:rPr>
                                <w:rFonts w:ascii="Arial Bold" w:hAnsi="Arial Bold"/>
                                <w:b/>
                                <w:caps/>
                                <w:spacing w:val="-20"/>
                                <w:sz w:val="2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alias w:val="No. del Expediente de Compras "/>
                              <w:tag w:val="No. del Expediente de Compras "/>
                              <w:id w:val="441573898"/>
                            </w:sdtPr>
                            <w:sdtEndPr>
                              <w:rPr>
                                <w:b w:val="0"/>
                                <w:bCs/>
                              </w:rPr>
                            </w:sdtEndPr>
                            <w:sdtContent>
                              <w:r w:rsidR="00294323" w:rsidRPr="00294323">
                                <w:rPr>
                                  <w:rFonts w:ascii="Arial Bold" w:hAnsi="Arial Bold"/>
                                  <w:b/>
                                  <w:bCs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SIE-CCC-PEJU-2026-0004</w:t>
                              </w:r>
                            </w:sdtContent>
                          </w:sdt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767D5EFA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531BDC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C361E52" wp14:editId="0E918477">
                <wp:simplePos x="0" y="0"/>
                <wp:positionH relativeFrom="column">
                  <wp:posOffset>4629150</wp:posOffset>
                </wp:positionH>
                <wp:positionV relativeFrom="paragraph">
                  <wp:posOffset>161925</wp:posOffset>
                </wp:positionV>
                <wp:extent cx="1773555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355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3EC53F" w14:textId="0F72C8BD" w:rsidR="0026335F" w:rsidRPr="0026335F" w:rsidRDefault="00101167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445D9E">
                                  <w:rPr>
                                    <w:rStyle w:val="Style5"/>
                                  </w:rPr>
                                  <w:t>día</w:t>
                                </w:r>
                                <w:r w:rsidR="00531BDC">
                                  <w:rPr>
                                    <w:rStyle w:val="Style5"/>
                                  </w:rPr>
                                  <w:t xml:space="preserve"> de </w:t>
                                </w:r>
                                <w:r w:rsidR="00445D9E">
                                  <w:rPr>
                                    <w:rStyle w:val="Style5"/>
                                  </w:rPr>
                                  <w:t>mes</w:t>
                                </w:r>
                                <w:r w:rsidR="00531BDC">
                                  <w:rPr>
                                    <w:rStyle w:val="Style5"/>
                                  </w:rPr>
                                  <w:t xml:space="preserve"> del </w:t>
                                </w:r>
                                <w:r w:rsidR="00445D9E">
                                  <w:rPr>
                                    <w:rStyle w:val="Style5"/>
                                  </w:rPr>
                                  <w:t>año</w:t>
                                </w:r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361E52" id="Text Box 12" o:spid="_x0000_s1031" type="#_x0000_t202" style="position:absolute;margin-left:364.5pt;margin-top:12.75pt;width:139.6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" filled="f" stroked="f">
                <v:textbox>
                  <w:txbxContent>
                    <w:p w14:paraId="7E3EC53F" w14:textId="0F72C8BD" w:rsidR="0026335F" w:rsidRPr="0026335F" w:rsidRDefault="00101167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445D9E">
                            <w:rPr>
                              <w:rStyle w:val="Style5"/>
                            </w:rPr>
                            <w:t>día</w:t>
                          </w:r>
                          <w:r w:rsidR="00531BDC">
                            <w:rPr>
                              <w:rStyle w:val="Style5"/>
                            </w:rPr>
                            <w:t xml:space="preserve"> de </w:t>
                          </w:r>
                          <w:r w:rsidR="00445D9E">
                            <w:rPr>
                              <w:rStyle w:val="Style5"/>
                            </w:rPr>
                            <w:t>mes</w:t>
                          </w:r>
                          <w:r w:rsidR="00531BDC">
                            <w:rPr>
                              <w:rStyle w:val="Style5"/>
                            </w:rPr>
                            <w:t xml:space="preserve"> del </w:t>
                          </w:r>
                          <w:r w:rsidR="00445D9E">
                            <w:rPr>
                              <w:rStyle w:val="Style5"/>
                            </w:rPr>
                            <w:t>año</w:t>
                          </w:r>
                          <w:r w:rsidR="0026335F" w:rsidRPr="0026335F">
                            <w:rPr>
                              <w:rStyle w:val="Style5"/>
                            </w:rPr>
                            <w:t xml:space="preserve">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B542CA9" wp14:editId="674250A5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A62CAA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42CA9" id="Text Box 20" o:spid="_x0000_s1032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YjmxfgAAAACgEAAA8AAAAAAAAAAAAAAAAANAQAAGRycy9kb3ducmV2LnhtbFBLBQYAAAAA&#10;BAAEAPMAAABBBQAAAAA=&#10;" filled="f" stroked="f">
                <v:textbox inset="0,0,0,0">
                  <w:txbxContent>
                    <w:p w14:paraId="65A62CAA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761CB084" wp14:editId="4D71E9BB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C612109" wp14:editId="253D29D1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33F2D4B7" w14:textId="45C453D2" w:rsidR="00BC61BD" w:rsidRPr="00BC61BD" w:rsidRDefault="00614BD8">
                                <w:pPr>
                                  <w:rPr>
                                    <w:lang w:val="en-US"/>
                                  </w:rPr>
                                </w:pPr>
                                <w:r w:rsidRPr="00614BD8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7D07AB4" wp14:editId="37E4E802">
                                      <wp:extent cx="845820" cy="579755"/>
                                      <wp:effectExtent l="0" t="0" r="0" b="0"/>
                                      <wp:docPr id="1" name="Imagen 1" descr="Icono&#10;&#10;Descripción generada automáticamente con confianza baj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Imagen 3" descr="Icono&#10;&#10;Descripción generada automáticamente con confianza baja"/>
                                              <pic:cNvPicPr/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57975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612109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33F2D4B7" w14:textId="45C453D2" w:rsidR="00BC61BD" w:rsidRPr="00BC61BD" w:rsidRDefault="00614BD8">
                          <w:pPr>
                            <w:rPr>
                              <w:lang w:val="en-US"/>
                            </w:rPr>
                          </w:pPr>
                          <w:r w:rsidRPr="00614BD8">
                            <w:rPr>
                              <w:noProof/>
                            </w:rPr>
                            <w:drawing>
                              <wp:inline distT="0" distB="0" distL="0" distR="0" wp14:anchorId="17D07AB4" wp14:editId="37E4E802">
                                <wp:extent cx="845820" cy="579755"/>
                                <wp:effectExtent l="0" t="0" r="0" b="0"/>
                                <wp:docPr id="1" name="Imagen 1" descr="Icono&#10;&#10;Descripción generada automáticamente con confianza baj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3" descr="Icono&#10;&#10;Descripción generada automáticamente con confianza baja"/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57975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7D33A7F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679FEB5" wp14:editId="012D400C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2293C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79FEB5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302293C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2D77F853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FFEBB1D" wp14:editId="2A5D2E90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633E69" w14:textId="24C5A219" w:rsidR="002E1412" w:rsidRPr="002E1412" w:rsidRDefault="00101167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614BD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SUPERINTENDNECIA DE ELECTRICIDAD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EBB1D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36633E69" w14:textId="24C5A219" w:rsidR="002E1412" w:rsidRPr="002E1412" w:rsidRDefault="00101167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14BD8">
                            <w:rPr>
                              <w:rStyle w:val="Style6"/>
                              <w:sz w:val="24"/>
                              <w:szCs w:val="24"/>
                            </w:rPr>
                            <w:t>SUPERINTENDNECIA DE ELECTRICIDAD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E7E47FD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D9CABD1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3D02640" wp14:editId="73583A37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F194E6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02640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6BF194E6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7E787B51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ABE4F70" wp14:editId="11FA2E1E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203D5E" w14:textId="2C1F1AF5" w:rsidR="002E1412" w:rsidRPr="002E1412" w:rsidRDefault="00101167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614BD8">
                                  <w:rPr>
                                    <w:rStyle w:val="Style8"/>
                                    <w:smallCaps/>
                                  </w:rPr>
                                  <w:t>GERENCIA DE COMPRAS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E4F70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0D203D5E" w14:textId="2C1F1AF5" w:rsidR="002E1412" w:rsidRPr="002E1412" w:rsidRDefault="00101167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614BD8">
                            <w:rPr>
                              <w:rStyle w:val="Style8"/>
                              <w:smallCaps/>
                            </w:rPr>
                            <w:t>GERENCIA DE COMPRAS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F1FBF25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2FF4DDDC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FF01EA8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19D4F5CA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19E6094C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28FF63F4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6A9B86AA" w14:textId="77777777" w:rsidTr="00E82502">
        <w:trPr>
          <w:cantSplit/>
          <w:trHeight w:val="440"/>
        </w:trPr>
        <w:tc>
          <w:tcPr>
            <w:tcW w:w="9252" w:type="dxa"/>
          </w:tcPr>
          <w:p w14:paraId="68AA5C15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2C93AC68" w14:textId="77777777" w:rsidTr="00E82502">
        <w:trPr>
          <w:cantSplit/>
          <w:trHeight w:val="440"/>
        </w:trPr>
        <w:tc>
          <w:tcPr>
            <w:tcW w:w="9252" w:type="dxa"/>
          </w:tcPr>
          <w:p w14:paraId="6B8A1D5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0285B69E" w14:textId="77777777" w:rsidTr="00E82502">
        <w:trPr>
          <w:cantSplit/>
          <w:trHeight w:val="440"/>
        </w:trPr>
        <w:tc>
          <w:tcPr>
            <w:tcW w:w="9252" w:type="dxa"/>
          </w:tcPr>
          <w:p w14:paraId="3849CE8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58167F09" w14:textId="77777777" w:rsidTr="00E82502">
        <w:trPr>
          <w:cantSplit/>
          <w:trHeight w:val="440"/>
        </w:trPr>
        <w:tc>
          <w:tcPr>
            <w:tcW w:w="9252" w:type="dxa"/>
          </w:tcPr>
          <w:p w14:paraId="5EBB722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105AEBCE" w14:textId="77777777" w:rsidTr="00E82502">
        <w:trPr>
          <w:cantSplit/>
          <w:trHeight w:val="440"/>
        </w:trPr>
        <w:tc>
          <w:tcPr>
            <w:tcW w:w="9252" w:type="dxa"/>
          </w:tcPr>
          <w:p w14:paraId="7214505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3ADD2188" w14:textId="77777777" w:rsidTr="00E82502">
        <w:trPr>
          <w:cantSplit/>
          <w:trHeight w:val="440"/>
        </w:trPr>
        <w:tc>
          <w:tcPr>
            <w:tcW w:w="9252" w:type="dxa"/>
          </w:tcPr>
          <w:p w14:paraId="0B14FB5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3EFB8A6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2F9820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48FE6D5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63B53C7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505C2DC1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3652B3" w14:textId="77777777" w:rsidR="00101167" w:rsidRDefault="00101167" w:rsidP="001007E7">
      <w:pPr>
        <w:spacing w:after="0" w:line="240" w:lineRule="auto"/>
      </w:pPr>
      <w:r>
        <w:separator/>
      </w:r>
    </w:p>
  </w:endnote>
  <w:endnote w:type="continuationSeparator" w:id="0">
    <w:p w14:paraId="34C88361" w14:textId="77777777" w:rsidR="00101167" w:rsidRDefault="0010116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A674A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492C4D0B" wp14:editId="43947FBB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2F50685" wp14:editId="7D07F122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A331FE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2FC1958C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2F5068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20A331FE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2FC1958C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4BA96DE" wp14:editId="753AA3AD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876CA1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4BA96DE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0D876CA1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0AB95D39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43A174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39C6BF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2E5D244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5C0731D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26D01C" w14:textId="77777777" w:rsidR="00101167" w:rsidRDefault="00101167" w:rsidP="001007E7">
      <w:pPr>
        <w:spacing w:after="0" w:line="240" w:lineRule="auto"/>
      </w:pPr>
      <w:r>
        <w:separator/>
      </w:r>
    </w:p>
  </w:footnote>
  <w:footnote w:type="continuationSeparator" w:id="0">
    <w:p w14:paraId="2A3B0ED3" w14:textId="77777777" w:rsidR="00101167" w:rsidRDefault="00101167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34DD9"/>
    <w:rsid w:val="00045479"/>
    <w:rsid w:val="0005792C"/>
    <w:rsid w:val="000B0DCD"/>
    <w:rsid w:val="000C6134"/>
    <w:rsid w:val="000E02D9"/>
    <w:rsid w:val="000E0D0B"/>
    <w:rsid w:val="000E630A"/>
    <w:rsid w:val="001007E7"/>
    <w:rsid w:val="0010116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1157A"/>
    <w:rsid w:val="00253DBA"/>
    <w:rsid w:val="0026335F"/>
    <w:rsid w:val="00294323"/>
    <w:rsid w:val="00295BD4"/>
    <w:rsid w:val="002D451D"/>
    <w:rsid w:val="002E1412"/>
    <w:rsid w:val="00314023"/>
    <w:rsid w:val="00341484"/>
    <w:rsid w:val="003601BB"/>
    <w:rsid w:val="00392351"/>
    <w:rsid w:val="003A5F14"/>
    <w:rsid w:val="003A6141"/>
    <w:rsid w:val="003B5124"/>
    <w:rsid w:val="003C7D9B"/>
    <w:rsid w:val="003F7F3B"/>
    <w:rsid w:val="00404131"/>
    <w:rsid w:val="00416E3E"/>
    <w:rsid w:val="0042490F"/>
    <w:rsid w:val="004379A6"/>
    <w:rsid w:val="0044234A"/>
    <w:rsid w:val="00445D9E"/>
    <w:rsid w:val="00456C17"/>
    <w:rsid w:val="00466B9C"/>
    <w:rsid w:val="00497127"/>
    <w:rsid w:val="004B30DA"/>
    <w:rsid w:val="004D45A8"/>
    <w:rsid w:val="004E6ACB"/>
    <w:rsid w:val="00531BDC"/>
    <w:rsid w:val="00535962"/>
    <w:rsid w:val="00580BB1"/>
    <w:rsid w:val="00593603"/>
    <w:rsid w:val="00611A07"/>
    <w:rsid w:val="00614BD8"/>
    <w:rsid w:val="0062592A"/>
    <w:rsid w:val="00644E48"/>
    <w:rsid w:val="006506D0"/>
    <w:rsid w:val="00651E48"/>
    <w:rsid w:val="00661CEA"/>
    <w:rsid w:val="00666D56"/>
    <w:rsid w:val="006709BC"/>
    <w:rsid w:val="006F567F"/>
    <w:rsid w:val="00710C82"/>
    <w:rsid w:val="00725091"/>
    <w:rsid w:val="00737669"/>
    <w:rsid w:val="00780880"/>
    <w:rsid w:val="007A37C3"/>
    <w:rsid w:val="007B0E1F"/>
    <w:rsid w:val="007B6F6F"/>
    <w:rsid w:val="00820C9F"/>
    <w:rsid w:val="0082707E"/>
    <w:rsid w:val="008315B0"/>
    <w:rsid w:val="008B255E"/>
    <w:rsid w:val="008B3AE5"/>
    <w:rsid w:val="008C388B"/>
    <w:rsid w:val="008D4B2F"/>
    <w:rsid w:val="00910929"/>
    <w:rsid w:val="00937463"/>
    <w:rsid w:val="00966EEE"/>
    <w:rsid w:val="00977C54"/>
    <w:rsid w:val="00A02315"/>
    <w:rsid w:val="00A10520"/>
    <w:rsid w:val="00A16099"/>
    <w:rsid w:val="00A200CC"/>
    <w:rsid w:val="00A640BD"/>
    <w:rsid w:val="00A641A7"/>
    <w:rsid w:val="00A72F42"/>
    <w:rsid w:val="00A958B4"/>
    <w:rsid w:val="00AA5A22"/>
    <w:rsid w:val="00AC6073"/>
    <w:rsid w:val="00AD7919"/>
    <w:rsid w:val="00AE6C37"/>
    <w:rsid w:val="00AF2E6B"/>
    <w:rsid w:val="00B33BFE"/>
    <w:rsid w:val="00B42CB4"/>
    <w:rsid w:val="00B62EEF"/>
    <w:rsid w:val="00B97B51"/>
    <w:rsid w:val="00BA0007"/>
    <w:rsid w:val="00BB1D79"/>
    <w:rsid w:val="00BC1D0C"/>
    <w:rsid w:val="00BC61BD"/>
    <w:rsid w:val="00BD1586"/>
    <w:rsid w:val="00BE51E5"/>
    <w:rsid w:val="00C078CB"/>
    <w:rsid w:val="00C22DBE"/>
    <w:rsid w:val="00C5078F"/>
    <w:rsid w:val="00C66D08"/>
    <w:rsid w:val="00C70181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B44A7"/>
    <w:rsid w:val="00DC0ED6"/>
    <w:rsid w:val="00DC5D96"/>
    <w:rsid w:val="00DD4F3E"/>
    <w:rsid w:val="00DF2E70"/>
    <w:rsid w:val="00E106D4"/>
    <w:rsid w:val="00E13E55"/>
    <w:rsid w:val="00E805CF"/>
    <w:rsid w:val="00E82502"/>
    <w:rsid w:val="00EA5A34"/>
    <w:rsid w:val="00EA6B34"/>
    <w:rsid w:val="00EA7406"/>
    <w:rsid w:val="00EC15AC"/>
    <w:rsid w:val="00ED05F1"/>
    <w:rsid w:val="00EE1E7B"/>
    <w:rsid w:val="00F14C48"/>
    <w:rsid w:val="00F225BF"/>
    <w:rsid w:val="00F53753"/>
    <w:rsid w:val="00F55DBC"/>
    <w:rsid w:val="00F7167E"/>
    <w:rsid w:val="00F7443C"/>
    <w:rsid w:val="00F84D68"/>
    <w:rsid w:val="00F86047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44634E2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7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Johelyna Priscila Rodriguez Martinez</cp:lastModifiedBy>
  <cp:revision>13</cp:revision>
  <cp:lastPrinted>2011-03-04T18:48:00Z</cp:lastPrinted>
  <dcterms:created xsi:type="dcterms:W3CDTF">2025-03-19T17:47:00Z</dcterms:created>
  <dcterms:modified xsi:type="dcterms:W3CDTF">2026-09-16T17:06:00Z</dcterms:modified>
</cp:coreProperties>
</file>