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EDBB9" w14:textId="1D70ED90" w:rsidR="00535962" w:rsidRPr="00F7167E" w:rsidRDefault="00DB7BA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437EAB5" wp14:editId="311FDDF6">
                <wp:simplePos x="0" y="0"/>
                <wp:positionH relativeFrom="column">
                  <wp:posOffset>4371976</wp:posOffset>
                </wp:positionH>
                <wp:positionV relativeFrom="paragraph">
                  <wp:posOffset>-666750</wp:posOffset>
                </wp:positionV>
                <wp:extent cx="1837690" cy="1191895"/>
                <wp:effectExtent l="19050" t="19050" r="10160" b="27305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690" cy="1191895"/>
                          <a:chOff x="8936" y="720"/>
                          <a:chExt cx="2224" cy="1620"/>
                        </a:xfrm>
                      </wpg:grpSpPr>
                      <wpg:grpSp>
                        <wpg:cNvPr id="13" name="Group 4"/>
                        <wpg:cNvGrpSpPr>
                          <a:grpSpLocks/>
                        </wpg:cNvGrpSpPr>
                        <wpg:grpSpPr bwMode="auto">
                          <a:xfrm>
                            <a:off x="8936" y="720"/>
                            <a:ext cx="2224" cy="1620"/>
                            <a:chOff x="8936" y="720"/>
                            <a:chExt cx="2224" cy="1620"/>
                          </a:xfrm>
                        </wpg:grpSpPr>
                        <wpg:grpSp>
                          <wpg:cNvPr id="14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36" y="720"/>
                              <a:ext cx="2224" cy="900"/>
                              <a:chOff x="8936" y="720"/>
                              <a:chExt cx="2224" cy="900"/>
                            </a:xfrm>
                          </wpg:grpSpPr>
                          <wps:wsp>
                            <wps:cNvPr id="15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36" y="1077"/>
                                <a:ext cx="2224" cy="5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</w:sdtPr>
                                  <w:sdtContent>
                                    <w:p w14:paraId="39B71935" w14:textId="10171A10" w:rsidR="00CE67A3" w:rsidRPr="00535962" w:rsidRDefault="00DB7BA8" w:rsidP="00535962">
                                      <w:pPr>
                                        <w:jc w:val="center"/>
                                      </w:pPr>
                                      <w:r w:rsidRPr="00DB7BA8">
                                        <w:t> DGCN-DAF-CM-202</w:t>
                                      </w:r>
                                      <w:r w:rsidR="00747795">
                                        <w:t>6</w:t>
                                      </w:r>
                                      <w:r w:rsidRPr="00DB7BA8">
                                        <w:t>-00</w:t>
                                      </w:r>
                                      <w:r w:rsidR="00016F60">
                                        <w:t>1</w:t>
                                      </w:r>
                                      <w:r w:rsidR="00987D23">
                                        <w:t>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D57774" w14:textId="77777777" w:rsidR="00CE67A3" w:rsidRPr="00CA0E82" w:rsidRDefault="00CE67A3" w:rsidP="00CE67A3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1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</w:rPr>
                                    <w:alias w:val="No. de Documento"/>
                                    <w:tag w:val="No. de Documento"/>
                                    <w:id w:val="13417748"/>
                                    <w:showingPlcHdr/>
                                  </w:sdtPr>
                                  <w:sdtContent>
                                    <w:p w14:paraId="3D76B797" w14:textId="77777777" w:rsidR="00535962" w:rsidRPr="00535962" w:rsidRDefault="006709BC" w:rsidP="00535962">
                                      <w:pPr>
                                        <w:jc w:val="center"/>
                                      </w:pPr>
                                      <w:r w:rsidRPr="006B0D19">
                                        <w:rPr>
                                          <w:rStyle w:val="Textodelmarcadordeposicin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EAA5AD" w14:textId="77777777" w:rsidR="00535962" w:rsidRPr="00CA0E82" w:rsidRDefault="00535962" w:rsidP="0053596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37EAB5" id="Group 3" o:spid="_x0000_s1026" style="position:absolute;margin-left:344.25pt;margin-top:-52.5pt;width:144.7pt;height:93.85pt;z-index:251683840" coordorigin="8936,720" coordsize="2224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">
                <v:group id="Group 4" o:spid="_x0000_s1027" style="position:absolute;left:8936;top:720;width:2224;height:1620" coordorigin="8936,720" coordsize="2224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group id="Group 5" o:spid="_x0000_s1028" style="position:absolute;left:8936;top:720;width:2224;height:900" coordorigin="8936,720" coordsize="2224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936;top:1077;width:222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</w:sdtPr>
                            <w:sdtContent>
                              <w:p w14:paraId="39B71935" w14:textId="10171A10" w:rsidR="00CE67A3" w:rsidRPr="00535962" w:rsidRDefault="00DB7BA8" w:rsidP="00535962">
                                <w:pPr>
                                  <w:jc w:val="center"/>
                                </w:pPr>
                                <w:r w:rsidRPr="00DB7BA8">
                                  <w:t> DGCN-DAF-CM-202</w:t>
                                </w:r>
                                <w:r w:rsidR="00747795">
                                  <w:t>6</w:t>
                                </w:r>
                                <w:r w:rsidRPr="00DB7BA8">
                                  <w:t>-00</w:t>
                                </w:r>
                                <w:r w:rsidR="00016F60">
                                  <w:t>1</w:t>
                                </w:r>
                                <w:r w:rsidR="00987D23">
                                  <w:t>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  <v:textbox>
                        <w:txbxContent>
                          <w:p w14:paraId="2BD57774" w14:textId="77777777" w:rsidR="00CE67A3" w:rsidRPr="00CA0E82" w:rsidRDefault="00CE67A3" w:rsidP="00CE67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</w:rPr>
                              <w:alias w:val="No. de Documento"/>
                              <w:tag w:val="No. de Documento"/>
                              <w:id w:val="13417748"/>
                              <w:showingPlcHdr/>
                            </w:sdtPr>
                            <w:sdtContent>
                              <w:p w14:paraId="3D76B797" w14:textId="77777777" w:rsidR="00535962" w:rsidRPr="00535962" w:rsidRDefault="006709BC" w:rsidP="00535962">
                                <w:pPr>
                                  <w:jc w:val="center"/>
                                </w:pPr>
                                <w:r w:rsidRPr="006B0D19">
                                  <w:rPr>
                                    <w:rStyle w:val="Textodelmarcadordeposicin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" fillcolor="#a5a5a5 [2092]" strokecolor="white [3212]" strokeweight="2.25pt">
                      <v:textbox>
                        <w:txbxContent>
                          <w:p w14:paraId="2AEAA5AD" w14:textId="77777777" w:rsidR="00535962" w:rsidRPr="00CA0E82" w:rsidRDefault="00535962" w:rsidP="00535962">
                            <w:pPr>
                              <w:jc w:val="center"/>
                              <w:rPr>
                                <w:b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</v:group>
            </w:pict>
          </mc:Fallback>
        </mc:AlternateContent>
      </w:r>
      <w:r w:rsidR="007D2F67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05BEAC2" wp14:editId="114A16C8">
            <wp:simplePos x="0" y="0"/>
            <wp:positionH relativeFrom="column">
              <wp:posOffset>2402959</wp:posOffset>
            </wp:positionH>
            <wp:positionV relativeFrom="paragraph">
              <wp:posOffset>-361507</wp:posOffset>
            </wp:positionV>
            <wp:extent cx="882502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330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58A556" wp14:editId="7DCBB44C">
                <wp:simplePos x="0" y="0"/>
                <wp:positionH relativeFrom="column">
                  <wp:posOffset>-485775</wp:posOffset>
                </wp:positionH>
                <wp:positionV relativeFrom="paragraph">
                  <wp:posOffset>19050</wp:posOffset>
                </wp:positionV>
                <wp:extent cx="1028700" cy="107823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6827F4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6D27173" wp14:editId="425712E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8A556" id="Text Box 2" o:spid="_x0000_s1035" type="#_x0000_t202" style="position:absolute;margin-left:-38.25pt;margin-top:1.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6827F4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6D27173" wp14:editId="425712E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993308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D0C292" wp14:editId="10566A28">
                <wp:simplePos x="0" y="0"/>
                <wp:positionH relativeFrom="column">
                  <wp:posOffset>-363220</wp:posOffset>
                </wp:positionH>
                <wp:positionV relativeFrom="paragraph">
                  <wp:posOffset>-394335</wp:posOffset>
                </wp:positionV>
                <wp:extent cx="948055" cy="305435"/>
                <wp:effectExtent l="0" t="0" r="0" b="3175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text/>
                            </w:sdtPr>
                            <w:sdtContent>
                              <w:p w14:paraId="0814871F" w14:textId="77777777" w:rsidR="00B22BC7" w:rsidRPr="00A86FA8" w:rsidRDefault="00A86FA8" w:rsidP="00B22BC7">
                                <w:pPr>
                                  <w:rPr>
                                    <w:rFonts w:ascii="Arial Narrow" w:hAnsi="Arial Narrow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r w:rsidRPr="00A86FA8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SNCC.D</w:t>
                                </w:r>
                                <w:r w:rsidR="00B22BC7" w:rsidRPr="00A86FA8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.0</w:t>
                                </w:r>
                                <w:r w:rsidR="00D302ED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14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0C292" id="Text Box 22" o:spid="_x0000_s1036" type="#_x0000_t202" style="position:absolute;margin-left:-28.6pt;margin-top:-31.05pt;width:74.65pt;height:24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b/>
                          <w:color w:val="C00000"/>
                          <w:sz w:val="22"/>
                        </w:rPr>
                        <w:alias w:val="Código Oficial del Formato"/>
                        <w:tag w:val="Código Oficial del Formato"/>
                        <w:id w:val="12696711"/>
                        <w:text/>
                      </w:sdtPr>
                      <w:sdtContent>
                        <w:p w14:paraId="0814871F" w14:textId="77777777" w:rsidR="00B22BC7" w:rsidRPr="00A86FA8" w:rsidRDefault="00A86FA8" w:rsidP="00B22BC7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r w:rsidRPr="00A86FA8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SNCC.D</w:t>
                          </w:r>
                          <w:r w:rsidR="00B22BC7" w:rsidRPr="00A86FA8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.0</w:t>
                          </w:r>
                          <w:r w:rsidR="00D302ED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14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270099F" w14:textId="77777777" w:rsidR="00535962" w:rsidRPr="00535962" w:rsidRDefault="00993308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7D8BF6" wp14:editId="227B7866">
                <wp:simplePos x="0" y="0"/>
                <wp:positionH relativeFrom="column">
                  <wp:posOffset>4695826</wp:posOffset>
                </wp:positionH>
                <wp:positionV relativeFrom="paragraph">
                  <wp:posOffset>180975</wp:posOffset>
                </wp:positionV>
                <wp:extent cx="1591310" cy="278130"/>
                <wp:effectExtent l="0" t="0" r="0" b="762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60BE24" w14:textId="5ED7944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987D23">
                                  <w:rPr>
                                    <w:rStyle w:val="Style5"/>
                                    <w:lang w:val="es-DO"/>
                                  </w:rPr>
                                  <w:t>2</w:t>
                                </w:r>
                                <w:r w:rsidR="00CF3199">
                                  <w:rPr>
                                    <w:rStyle w:val="Style5"/>
                                  </w:rPr>
                                  <w:t>2</w:t>
                                </w:r>
                                <w:r w:rsidR="00987D23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7D8BF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7" type="#_x0000_t202" style="position:absolute;margin-left:369.75pt;margin-top:14.25pt;width:125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" filled="f" stroked="f">
                <v:textbox>
                  <w:txbxContent>
                    <w:p w14:paraId="3E60BE24" w14:textId="5ED7944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987D23">
                            <w:rPr>
                              <w:rStyle w:val="Style5"/>
                              <w:lang w:val="es-DO"/>
                            </w:rPr>
                            <w:t>2</w:t>
                          </w:r>
                          <w:r w:rsidR="00CF3199">
                            <w:rPr>
                              <w:rStyle w:val="Style5"/>
                            </w:rPr>
                            <w:t>2</w:t>
                          </w:r>
                          <w:r w:rsidR="00987D23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2DE230" w14:textId="77777777" w:rsidR="00535962" w:rsidRDefault="00993308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9FAD8A" wp14:editId="5AD18935">
                <wp:simplePos x="0" y="0"/>
                <wp:positionH relativeFrom="column">
                  <wp:posOffset>1199515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635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05461" w14:textId="5AB7B0D0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DB7BA8">
                                  <w:rPr>
                                    <w:rStyle w:val="Style6"/>
                                  </w:rPr>
                                  <w:t>DIRECCION GENERALDELCATASTRO NACIONAL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FAD8A" id="Text Box 16" o:spid="_x0000_s1038" type="#_x0000_t202" style="position:absolute;margin-left:94.45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Ni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" stroked="f">
                <v:textbox>
                  <w:txbxContent>
                    <w:p w14:paraId="4F005461" w14:textId="5AB7B0D0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DB7BA8">
                            <w:rPr>
                              <w:rStyle w:val="Style6"/>
                            </w:rPr>
                            <w:t>DIRECCION GENERALDELCATASTRO NACIONAL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899CAF" wp14:editId="414CA4AA">
                <wp:simplePos x="0" y="0"/>
                <wp:positionH relativeFrom="column">
                  <wp:posOffset>5104765</wp:posOffset>
                </wp:positionH>
                <wp:positionV relativeFrom="paragraph">
                  <wp:posOffset>241300</wp:posOffset>
                </wp:positionV>
                <wp:extent cx="1061720" cy="252095"/>
                <wp:effectExtent l="0" t="3175" r="0" b="1905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729C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E33C7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E33C7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F441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33C7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5E0181" w:rsidRPr="005E018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99CAF" id="Text Box 13" o:spid="_x0000_s1039" type="#_x0000_t202" style="position:absolute;margin-left:401.95pt;margin-top:19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" filled="f" stroked="f">
                <v:textbox>
                  <w:txbxContent>
                    <w:p w14:paraId="74C729C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E33C7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E33C7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F441B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33C7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5E0181" w:rsidRPr="005E0181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E4B4BF0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9AD23CF" w14:textId="77777777" w:rsidR="00A640BD" w:rsidRPr="00C66D08" w:rsidRDefault="00993308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55E55A" wp14:editId="5E4C6E22">
                <wp:simplePos x="0" y="0"/>
                <wp:positionH relativeFrom="column">
                  <wp:posOffset>1482090</wp:posOffset>
                </wp:positionH>
                <wp:positionV relativeFrom="paragraph">
                  <wp:posOffset>38735</wp:posOffset>
                </wp:positionV>
                <wp:extent cx="2568575" cy="321945"/>
                <wp:effectExtent l="0" t="635" r="0" b="127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8575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C4D972" w14:textId="77777777" w:rsidR="00F7443C" w:rsidRPr="00D302ED" w:rsidRDefault="00D302ED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invitación a presentar ofertas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5E55A" id="Text Box 18" o:spid="_x0000_s1040" type="#_x0000_t202" style="position:absolute;left:0;text-align:left;margin-left:116.7pt;margin-top:3.05pt;width:202.25pt;height:25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" stroked="f">
                <v:textbox>
                  <w:txbxContent>
                    <w:p w14:paraId="1CC4D972" w14:textId="77777777" w:rsidR="00F7443C" w:rsidRPr="00D302ED" w:rsidRDefault="00D302ED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invitación a presentar ofertas</w:t>
                      </w:r>
                    </w:p>
                  </w:txbxContent>
                </v:textbox>
              </v:shape>
            </w:pict>
          </mc:Fallback>
        </mc:AlternateContent>
      </w:r>
    </w:p>
    <w:p w14:paraId="42438C13" w14:textId="77777777" w:rsidR="00A640BD" w:rsidRPr="00C66D08" w:rsidRDefault="00993308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529F049" wp14:editId="24F3E382">
                <wp:simplePos x="0" y="0"/>
                <wp:positionH relativeFrom="column">
                  <wp:posOffset>215900</wp:posOffset>
                </wp:positionH>
                <wp:positionV relativeFrom="paragraph">
                  <wp:posOffset>10795</wp:posOffset>
                </wp:positionV>
                <wp:extent cx="5135880" cy="296545"/>
                <wp:effectExtent l="0" t="1270" r="1270" b="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88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286F50" w14:textId="1852CB84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sdt>
                                  <w:sdtPr>
                                    <w:rPr>
                                      <w:rStyle w:val="Style8"/>
                                    </w:rPr>
                                    <w:alias w:val="Departamento ó unidad funcional"/>
                                    <w:tag w:val="Nombre de la Institución"/>
                                    <w:id w:val="306361046"/>
                                  </w:sdtPr>
                                  <w:sdtContent>
                                    <w:r w:rsidR="00DB7BA8" w:rsidRPr="00DB7BA8">
                                      <w:rPr>
                                        <w:rStyle w:val="Style8"/>
                                      </w:rPr>
                                      <w:t>unidad operativa de compras y contrataciones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9F049" id="Text Box 17" o:spid="_x0000_s1041" type="#_x0000_t202" style="position:absolute;left:0;text-align:left;margin-left:17pt;margin-top:.85pt;width:404.4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" stroked="f">
                <v:textbox>
                  <w:txbxContent>
                    <w:p w14:paraId="37286F50" w14:textId="1852CB84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sdt>
                            <w:sdtPr>
                              <w:rPr>
                                <w:rStyle w:val="Style8"/>
                              </w:rPr>
                              <w:alias w:val="Departamento ó unidad funcional"/>
                              <w:tag w:val="Nombre de la Institución"/>
                              <w:id w:val="306361046"/>
                            </w:sdtPr>
                            <w:sdtContent>
                              <w:r w:rsidR="00DB7BA8" w:rsidRPr="00DB7BA8">
                                <w:rPr>
                                  <w:rStyle w:val="Style8"/>
                                </w:rPr>
                                <w:t>unidad operativa de compras y contrataciones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4618082" w14:textId="77777777" w:rsidR="00D302ED" w:rsidRDefault="00D302ED" w:rsidP="00D302ED">
      <w:pPr>
        <w:spacing w:after="0"/>
        <w:rPr>
          <w:rFonts w:ascii="Garamond" w:hAnsi="Garamond"/>
        </w:rPr>
      </w:pPr>
    </w:p>
    <w:p w14:paraId="1B8BB945" w14:textId="3BC29643" w:rsidR="00D302ED" w:rsidRDefault="00D302ED" w:rsidP="00D302ED">
      <w:pPr>
        <w:spacing w:after="0"/>
        <w:jc w:val="both"/>
      </w:pPr>
      <w:r w:rsidRPr="00D302ED">
        <w:rPr>
          <w:rFonts w:eastAsia="Calibri"/>
          <w:sz w:val="22"/>
          <w:szCs w:val="22"/>
        </w:rPr>
        <w:t xml:space="preserve">Estimados </w:t>
      </w:r>
      <w:r w:rsidR="00056F33">
        <w:t>PROVEEDORES.</w:t>
      </w:r>
    </w:p>
    <w:p w14:paraId="532799E5" w14:textId="77777777" w:rsidR="00056F33" w:rsidRPr="00D302ED" w:rsidRDefault="00056F33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2F8FEEC9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3FC871B5" w14:textId="26FF6AFB" w:rsidR="00D302ED" w:rsidRPr="00D302ED" w:rsidRDefault="00000000" w:rsidP="00D302ED">
      <w:pPr>
        <w:spacing w:after="0"/>
        <w:jc w:val="both"/>
        <w:rPr>
          <w:rFonts w:eastAsia="Calibri"/>
          <w:sz w:val="22"/>
          <w:szCs w:val="22"/>
        </w:rPr>
      </w:pPr>
      <w:sdt>
        <w:sdtPr>
          <w:alias w:val="Indicar Nombre Entidad Contratante"/>
          <w:tag w:val="Indicar Nombre Entidad Contratante"/>
          <w:id w:val="8922301"/>
          <w:placeholder>
            <w:docPart w:val="6A027F2BD6B24CF5A8ACEBC74E73BDAD"/>
          </w:placeholder>
        </w:sdtPr>
        <w:sdtEndPr>
          <w:rPr>
            <w:rStyle w:val="Style19"/>
            <w:b/>
            <w:sz w:val="22"/>
          </w:rPr>
        </w:sdtEndPr>
        <w:sdtContent>
          <w:r w:rsidR="00DB7BA8">
            <w:t xml:space="preserve">LA </w:t>
          </w:r>
          <w:r w:rsidR="00DB7BA8" w:rsidRPr="00DB7BA8">
            <w:t>DIRECCIÓN GENERAL DEL CATASTRO NACIONAL</w:t>
          </w:r>
        </w:sdtContent>
      </w:sdt>
      <w:r w:rsidR="00D302ED" w:rsidRPr="00D302ED">
        <w:rPr>
          <w:rFonts w:eastAsia="Calibri"/>
          <w:b/>
          <w:sz w:val="22"/>
          <w:szCs w:val="22"/>
        </w:rPr>
        <w:t xml:space="preserve"> </w:t>
      </w:r>
      <w:r w:rsidR="00D302ED" w:rsidRPr="00D302ED">
        <w:rPr>
          <w:rFonts w:eastAsia="Calibri"/>
          <w:sz w:val="22"/>
          <w:szCs w:val="22"/>
        </w:rPr>
        <w:t xml:space="preserve">les invita a participar al procedimiento </w:t>
      </w:r>
      <w:r w:rsidR="00D302ED">
        <w:rPr>
          <w:sz w:val="22"/>
          <w:szCs w:val="22"/>
        </w:rPr>
        <w:t>de</w:t>
      </w:r>
      <w:r w:rsidR="00D302ED" w:rsidRPr="00D302ED">
        <w:rPr>
          <w:rFonts w:eastAsia="Calibri"/>
          <w:sz w:val="22"/>
          <w:szCs w:val="22"/>
        </w:rPr>
        <w:t xml:space="preserve"> </w:t>
      </w:r>
      <w:sdt>
        <w:sdtPr>
          <w:rPr>
            <w:rStyle w:val="Style19"/>
          </w:rPr>
          <w:alias w:val="Indicar Procedimiento de Selección"/>
          <w:tag w:val="Indicar Procedimiento de Selección"/>
          <w:id w:val="8922303"/>
          <w:placeholder>
            <w:docPart w:val="6A027F2BD6B24CF5A8ACEBC74E73BDAD"/>
          </w:placeholder>
        </w:sdtPr>
        <w:sdtContent>
          <w:r w:rsidR="00987D23">
            <w:rPr>
              <w:rStyle w:val="Style19"/>
            </w:rPr>
            <w:t>(ADQUISICIÓN UNIFORMES CORPORATIVOS</w:t>
          </w:r>
          <w:r w:rsidR="00DB7BA8">
            <w:rPr>
              <w:rStyle w:val="Style19"/>
            </w:rPr>
            <w:t>)</w:t>
          </w:r>
        </w:sdtContent>
      </w:sdt>
      <w:r w:rsidR="00D302ED" w:rsidRPr="00D302ED">
        <w:rPr>
          <w:rFonts w:eastAsia="Calibri"/>
          <w:sz w:val="22"/>
          <w:szCs w:val="22"/>
        </w:rPr>
        <w:t>, referencia No.</w:t>
      </w:r>
      <w:r w:rsidR="0073667F">
        <w:t xml:space="preserve"> </w:t>
      </w:r>
      <w:r w:rsidR="00DB7BA8">
        <w:t>DGCN-DAF-CM-202</w:t>
      </w:r>
      <w:r w:rsidR="00747795">
        <w:t>6</w:t>
      </w:r>
      <w:r w:rsidR="00DB7BA8">
        <w:t>-00</w:t>
      </w:r>
      <w:r w:rsidR="00747795">
        <w:t>1</w:t>
      </w:r>
      <w:r w:rsidR="00987D23">
        <w:t>2</w:t>
      </w:r>
      <w:r w:rsidR="00DB7BA8">
        <w:t>,</w:t>
      </w:r>
      <w:r w:rsidR="00D302ED" w:rsidRPr="00D302ED">
        <w:rPr>
          <w:rFonts w:eastAsia="Calibri"/>
          <w:sz w:val="22"/>
          <w:szCs w:val="22"/>
        </w:rPr>
        <w:t xml:space="preserve"> a los fines de presentar su mejor Oferta</w:t>
      </w:r>
      <w:r w:rsidR="00254B9A">
        <w:t>.</w:t>
      </w:r>
    </w:p>
    <w:p w14:paraId="07BEFAAF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44A3BB74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  <w:r w:rsidRPr="00D302ED">
        <w:rPr>
          <w:rFonts w:eastAsia="Calibri"/>
          <w:sz w:val="22"/>
          <w:szCs w:val="22"/>
        </w:rPr>
        <w:t xml:space="preserve">La adjudicación se hará a favor del Oferente que presente la mejor propuesta y que cumpla con las especificaciones técnicas </w:t>
      </w:r>
      <w:r w:rsidRPr="00D302ED">
        <w:rPr>
          <w:rFonts w:eastAsia="Calibri"/>
          <w:b/>
          <w:sz w:val="22"/>
          <w:szCs w:val="22"/>
        </w:rPr>
        <w:t>anexas</w:t>
      </w:r>
      <w:r w:rsidRPr="00D302ED">
        <w:rPr>
          <w:rFonts w:eastAsia="Calibri"/>
          <w:sz w:val="22"/>
          <w:szCs w:val="22"/>
        </w:rPr>
        <w:t xml:space="preserve"> y sea calificada como la Oferta que más convenga a la satisfacción del interés general y el cumplimiento de los fines y cometidos de la administración conforme a la calidad y precio.</w:t>
      </w:r>
    </w:p>
    <w:p w14:paraId="585B2D9A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6FA7B1B3" w14:textId="77777777" w:rsidR="00D2669A" w:rsidRPr="00D2669A" w:rsidRDefault="00D2669A" w:rsidP="00D2669A">
      <w:r w:rsidRPr="00D2669A">
        <w:t xml:space="preserve">La presente invitación se hace de conformidad con los Artículos Nos. 142 de la Ley No. 47-25 Contrataciones Públicas, de fecha 28/07/2025, su, y su Reglamento de Aplicación emitido mediante el Decreto </w:t>
      </w:r>
      <w:proofErr w:type="spellStart"/>
      <w:r w:rsidRPr="00D2669A">
        <w:t>Nº</w:t>
      </w:r>
      <w:proofErr w:type="spellEnd"/>
      <w:r w:rsidRPr="00D2669A">
        <w:t xml:space="preserve"> 52-26 de fecha 28/01/2026.</w:t>
      </w:r>
    </w:p>
    <w:p w14:paraId="100A1520" w14:textId="0850317A" w:rsidR="00024A64" w:rsidRDefault="005C3EBA" w:rsidP="00D302ED">
      <w:pPr>
        <w:spacing w:after="0"/>
        <w:jc w:val="both"/>
        <w:rPr>
          <w:rFonts w:eastAsia="Calibri"/>
          <w:sz w:val="22"/>
          <w:szCs w:val="22"/>
        </w:rPr>
      </w:pPr>
      <w:r w:rsidRPr="005C3EBA">
        <w:t>30/9/2026 10:00</w:t>
      </w:r>
    </w:p>
    <w:p w14:paraId="6DD92199" w14:textId="3B0C7DF5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  <w:r w:rsidRPr="00D302ED">
        <w:rPr>
          <w:rFonts w:eastAsia="Calibri"/>
          <w:sz w:val="22"/>
          <w:szCs w:val="22"/>
        </w:rPr>
        <w:t xml:space="preserve">La fecha límite para presentar su Oferta será el </w:t>
      </w:r>
      <w:sdt>
        <w:sdtPr>
          <w:rPr>
            <w:rStyle w:val="Style19"/>
          </w:rPr>
          <w:alias w:val="Indicar Fecha"/>
          <w:tag w:val="Indicar Fecha"/>
          <w:id w:val="8922310"/>
          <w:placeholder>
            <w:docPart w:val="6A027F2BD6B24CF5A8ACEBC74E73BDAD"/>
          </w:placeholder>
        </w:sdtPr>
        <w:sdtContent>
          <w:r w:rsidRPr="00FF1384">
            <w:rPr>
              <w:rStyle w:val="Style19"/>
              <w:rFonts w:eastAsia="Calibri"/>
            </w:rPr>
            <w:t>(</w:t>
          </w:r>
          <w:r w:rsidR="005C3EBA">
            <w:rPr>
              <w:rStyle w:val="Style19"/>
            </w:rPr>
            <w:t>30/09</w:t>
          </w:r>
          <w:r w:rsidR="00747795">
            <w:rPr>
              <w:rStyle w:val="Style19"/>
            </w:rPr>
            <w:t>/2026</w:t>
          </w:r>
          <w:r w:rsidRPr="00FF1384">
            <w:rPr>
              <w:rStyle w:val="Style19"/>
              <w:rFonts w:eastAsia="Calibri"/>
            </w:rPr>
            <w:t>)</w:t>
          </w:r>
        </w:sdtContent>
      </w:sdt>
      <w:r w:rsidRPr="00D302ED">
        <w:rPr>
          <w:rFonts w:eastAsia="Calibri"/>
          <w:sz w:val="22"/>
          <w:szCs w:val="22"/>
        </w:rPr>
        <w:t xml:space="preserve"> hasta la/s </w:t>
      </w:r>
      <w:sdt>
        <w:sdtPr>
          <w:rPr>
            <w:rStyle w:val="Style19"/>
          </w:rPr>
          <w:alias w:val="Indicar Hora"/>
          <w:tag w:val="Indicar Hora"/>
          <w:id w:val="8922311"/>
          <w:placeholder>
            <w:docPart w:val="6A027F2BD6B24CF5A8ACEBC74E73BDAD"/>
          </w:placeholder>
        </w:sdtPr>
        <w:sdtContent>
          <w:r w:rsidRPr="00E43C17">
            <w:rPr>
              <w:rStyle w:val="Style19"/>
              <w:rFonts w:eastAsia="Calibri"/>
            </w:rPr>
            <w:t>(</w:t>
          </w:r>
          <w:r w:rsidR="00254B9A">
            <w:rPr>
              <w:rStyle w:val="Style19"/>
            </w:rPr>
            <w:t>1</w:t>
          </w:r>
          <w:r w:rsidR="005C3EBA">
            <w:rPr>
              <w:rStyle w:val="Style19"/>
            </w:rPr>
            <w:t>0</w:t>
          </w:r>
          <w:r w:rsidR="00254B9A">
            <w:rPr>
              <w:rStyle w:val="Style19"/>
            </w:rPr>
            <w:t>:</w:t>
          </w:r>
          <w:r w:rsidR="00016F60">
            <w:rPr>
              <w:rStyle w:val="Style19"/>
            </w:rPr>
            <w:t>0</w:t>
          </w:r>
          <w:r w:rsidR="00254B9A">
            <w:rPr>
              <w:rStyle w:val="Style19"/>
            </w:rPr>
            <w:t>0</w:t>
          </w:r>
          <w:r w:rsidR="005C3EBA">
            <w:rPr>
              <w:rStyle w:val="Style19"/>
            </w:rPr>
            <w:t xml:space="preserve"> am</w:t>
          </w:r>
          <w:r w:rsidRPr="00E43C17">
            <w:rPr>
              <w:rStyle w:val="Style19"/>
              <w:rFonts w:eastAsia="Calibri"/>
            </w:rPr>
            <w:t>)</w:t>
          </w:r>
        </w:sdtContent>
      </w:sdt>
      <w:r w:rsidRPr="00D302ED">
        <w:rPr>
          <w:rFonts w:eastAsia="Calibri"/>
          <w:sz w:val="22"/>
          <w:szCs w:val="22"/>
        </w:rPr>
        <w:t xml:space="preserve">. El Oferente deberá entregar su Oferta en </w:t>
      </w:r>
      <w:r w:rsidR="00CD2553">
        <w:rPr>
          <w:rFonts w:eastAsia="Calibri"/>
          <w:sz w:val="22"/>
          <w:szCs w:val="22"/>
        </w:rPr>
        <w:t>s</w:t>
      </w:r>
      <w:r w:rsidRPr="00D302ED">
        <w:rPr>
          <w:rFonts w:eastAsia="Calibri"/>
          <w:sz w:val="22"/>
          <w:szCs w:val="22"/>
        </w:rPr>
        <w:t>obr</w:t>
      </w:r>
      <w:r w:rsidR="00CD2553">
        <w:rPr>
          <w:sz w:val="22"/>
          <w:szCs w:val="22"/>
        </w:rPr>
        <w:t xml:space="preserve">es cerrados, </w:t>
      </w:r>
      <w:r w:rsidRPr="00D302ED">
        <w:rPr>
          <w:rFonts w:eastAsia="Calibri"/>
          <w:sz w:val="22"/>
          <w:szCs w:val="22"/>
        </w:rPr>
        <w:t xml:space="preserve">debidamente identificados con la siguiente información: </w:t>
      </w:r>
    </w:p>
    <w:p w14:paraId="3DEAD488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0BDFA13D" w14:textId="0E75863A" w:rsidR="00D302ED" w:rsidRPr="00D302ED" w:rsidRDefault="00FD64A1" w:rsidP="00D302ED">
      <w:pPr>
        <w:spacing w:after="0"/>
        <w:jc w:val="both"/>
        <w:rPr>
          <w:rFonts w:eastAsia="Calibri"/>
          <w:b/>
          <w:sz w:val="22"/>
          <w:szCs w:val="22"/>
          <w:lang w:val="es-ES_tradnl"/>
        </w:rPr>
      </w:pPr>
      <w:r w:rsidRPr="00FD64A1">
        <w:rPr>
          <w:rStyle w:val="Fuerte"/>
          <w:noProof/>
        </w:rPr>
        <w:drawing>
          <wp:inline distT="0" distB="0" distL="0" distR="0" wp14:anchorId="7B992E21" wp14:editId="66CBC893">
            <wp:extent cx="5732145" cy="369570"/>
            <wp:effectExtent l="0" t="0" r="0" b="0"/>
            <wp:docPr id="214496254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C17">
        <w:rPr>
          <w:b/>
          <w:bCs/>
          <w:sz w:val="22"/>
          <w:szCs w:val="22"/>
        </w:rPr>
        <w:t>Responsable del Procedimiento de Selección</w:t>
      </w:r>
    </w:p>
    <w:p w14:paraId="1D395F5A" w14:textId="77777777" w:rsidR="00D302ED" w:rsidRPr="00D302ED" w:rsidRDefault="00D302ED" w:rsidP="00D302ED">
      <w:pPr>
        <w:spacing w:after="0"/>
        <w:jc w:val="both"/>
        <w:rPr>
          <w:rFonts w:eastAsia="Calibri"/>
          <w:b/>
          <w:sz w:val="22"/>
          <w:szCs w:val="22"/>
        </w:rPr>
      </w:pPr>
      <w:r w:rsidRPr="00D302ED">
        <w:rPr>
          <w:rFonts w:eastAsia="Calibri"/>
          <w:b/>
          <w:sz w:val="22"/>
          <w:szCs w:val="22"/>
        </w:rPr>
        <w:t>N</w:t>
      </w:r>
      <w:r w:rsidR="00E43C17">
        <w:rPr>
          <w:b/>
          <w:sz w:val="22"/>
          <w:szCs w:val="22"/>
        </w:rPr>
        <w:t>ombre de la Entidad Contratante</w:t>
      </w:r>
    </w:p>
    <w:p w14:paraId="3D0BD065" w14:textId="77777777" w:rsidR="00D302ED" w:rsidRPr="00D302ED" w:rsidRDefault="00D302ED" w:rsidP="00D302ED">
      <w:pPr>
        <w:spacing w:after="0"/>
        <w:jc w:val="both"/>
        <w:rPr>
          <w:rFonts w:eastAsia="Calibri"/>
          <w:b/>
          <w:sz w:val="22"/>
          <w:szCs w:val="22"/>
          <w:lang w:val="es-ES_tradnl"/>
        </w:rPr>
      </w:pPr>
      <w:r w:rsidRPr="00D302ED">
        <w:rPr>
          <w:rFonts w:eastAsia="Calibri"/>
          <w:b/>
          <w:sz w:val="22"/>
          <w:szCs w:val="22"/>
        </w:rPr>
        <w:t>Presentación: Oferta Técnica/</w:t>
      </w:r>
      <w:r w:rsidR="00CD2553">
        <w:rPr>
          <w:rFonts w:eastAsia="Calibri"/>
          <w:b/>
          <w:sz w:val="22"/>
          <w:szCs w:val="22"/>
        </w:rPr>
        <w:t xml:space="preserve"> </w:t>
      </w:r>
      <w:r w:rsidRPr="00D302ED">
        <w:rPr>
          <w:rFonts w:eastAsia="Calibri"/>
          <w:b/>
          <w:sz w:val="22"/>
          <w:szCs w:val="22"/>
        </w:rPr>
        <w:t xml:space="preserve">Oferta Económica (Indicar según corresponda) </w:t>
      </w:r>
    </w:p>
    <w:p w14:paraId="09467E39" w14:textId="77777777" w:rsidR="00D302ED" w:rsidRPr="00D302ED" w:rsidRDefault="00D302ED" w:rsidP="00D302ED">
      <w:pPr>
        <w:spacing w:after="0"/>
        <w:jc w:val="both"/>
        <w:rPr>
          <w:rFonts w:eastAsia="Calibri"/>
          <w:b/>
          <w:sz w:val="22"/>
          <w:szCs w:val="22"/>
          <w:lang w:val="es-ES_tradnl"/>
        </w:rPr>
      </w:pPr>
      <w:r w:rsidRPr="00D302ED">
        <w:rPr>
          <w:rFonts w:eastAsia="Calibri"/>
          <w:b/>
          <w:sz w:val="22"/>
          <w:szCs w:val="22"/>
        </w:rPr>
        <w:t xml:space="preserve">Referencia del Procedimiento: </w:t>
      </w:r>
    </w:p>
    <w:p w14:paraId="706507C7" w14:textId="77777777" w:rsidR="00D302ED" w:rsidRPr="00D302ED" w:rsidRDefault="00D302ED" w:rsidP="00D302ED">
      <w:pPr>
        <w:spacing w:after="0"/>
        <w:jc w:val="both"/>
        <w:rPr>
          <w:rFonts w:eastAsia="Calibri"/>
          <w:b/>
          <w:sz w:val="22"/>
          <w:szCs w:val="22"/>
          <w:lang w:val="es-ES_tradnl"/>
        </w:rPr>
      </w:pPr>
      <w:r w:rsidRPr="00D302ED">
        <w:rPr>
          <w:rFonts w:eastAsia="Calibri"/>
          <w:b/>
          <w:bCs/>
          <w:sz w:val="22"/>
          <w:szCs w:val="22"/>
        </w:rPr>
        <w:t xml:space="preserve">“SOBRE </w:t>
      </w:r>
      <w:proofErr w:type="gramStart"/>
      <w:r w:rsidRPr="00D302ED">
        <w:rPr>
          <w:rFonts w:eastAsia="Calibri"/>
          <w:b/>
          <w:bCs/>
          <w:sz w:val="22"/>
          <w:szCs w:val="22"/>
        </w:rPr>
        <w:t>A”/</w:t>
      </w:r>
      <w:proofErr w:type="gramEnd"/>
      <w:r w:rsidRPr="00D302ED">
        <w:rPr>
          <w:rFonts w:eastAsia="Calibri"/>
          <w:b/>
          <w:bCs/>
          <w:sz w:val="22"/>
          <w:szCs w:val="22"/>
        </w:rPr>
        <w:t xml:space="preserve"> “SOBRE B” (Según corresponda)</w:t>
      </w:r>
    </w:p>
    <w:p w14:paraId="6EE84A89" w14:textId="19A20DE3" w:rsidR="00D302ED" w:rsidRDefault="00D302ED" w:rsidP="00D302ED">
      <w:pPr>
        <w:spacing w:after="0"/>
        <w:jc w:val="both"/>
        <w:rPr>
          <w:sz w:val="22"/>
          <w:szCs w:val="22"/>
        </w:rPr>
      </w:pPr>
      <w:r w:rsidRPr="00D302ED">
        <w:rPr>
          <w:rFonts w:eastAsia="Calibri"/>
          <w:b/>
          <w:bCs/>
          <w:sz w:val="22"/>
          <w:szCs w:val="22"/>
        </w:rPr>
        <w:t xml:space="preserve">NO ABRIR ANTES DE LAS </w:t>
      </w:r>
      <w:r w:rsidR="00747795">
        <w:t>1</w:t>
      </w:r>
      <w:r w:rsidR="005C3EBA">
        <w:t>0</w:t>
      </w:r>
      <w:r w:rsidR="00747795">
        <w:t>:</w:t>
      </w:r>
      <w:r w:rsidR="005C3EBA">
        <w:t>00</w:t>
      </w:r>
      <w:r w:rsidR="00747795">
        <w:t xml:space="preserve"> </w:t>
      </w:r>
      <w:r w:rsidRPr="00D302ED">
        <w:rPr>
          <w:rFonts w:eastAsia="Calibri"/>
          <w:b/>
          <w:bCs/>
          <w:sz w:val="22"/>
          <w:szCs w:val="22"/>
        </w:rPr>
        <w:t>(</w:t>
      </w:r>
      <w:r w:rsidR="005C3EBA">
        <w:t>A</w:t>
      </w:r>
      <w:r w:rsidR="00016F60">
        <w:t>.M</w:t>
      </w:r>
      <w:r w:rsidRPr="00D302ED">
        <w:rPr>
          <w:rFonts w:eastAsia="Calibri"/>
          <w:b/>
          <w:bCs/>
          <w:sz w:val="22"/>
          <w:szCs w:val="22"/>
        </w:rPr>
        <w:t>) DEL DÍA_</w:t>
      </w:r>
      <w:r w:rsidR="00016F60">
        <w:t>0</w:t>
      </w:r>
      <w:r w:rsidR="005C3EBA">
        <w:t>1</w:t>
      </w:r>
      <w:r w:rsidR="00747795">
        <w:t>/</w:t>
      </w:r>
      <w:r w:rsidR="005C3EBA">
        <w:t>10</w:t>
      </w:r>
      <w:r w:rsidR="00747795">
        <w:t>/2026</w:t>
      </w:r>
      <w:r w:rsidRPr="00D302ED">
        <w:rPr>
          <w:rFonts w:eastAsia="Calibri"/>
          <w:sz w:val="22"/>
          <w:szCs w:val="22"/>
        </w:rPr>
        <w:t xml:space="preserve"> </w:t>
      </w:r>
    </w:p>
    <w:p w14:paraId="608063AD" w14:textId="77777777" w:rsidR="00CD2553" w:rsidRDefault="00CD2553" w:rsidP="00D302ED">
      <w:pPr>
        <w:spacing w:after="0"/>
        <w:jc w:val="both"/>
        <w:rPr>
          <w:sz w:val="22"/>
          <w:szCs w:val="22"/>
        </w:rPr>
      </w:pPr>
    </w:p>
    <w:p w14:paraId="58519766" w14:textId="77777777" w:rsidR="00A763F6" w:rsidRDefault="00A763F6" w:rsidP="00D302ED">
      <w:pPr>
        <w:spacing w:after="0"/>
        <w:jc w:val="both"/>
        <w:rPr>
          <w:sz w:val="22"/>
          <w:szCs w:val="22"/>
        </w:rPr>
      </w:pPr>
    </w:p>
    <w:p w14:paraId="61766F69" w14:textId="77777777" w:rsidR="00A763F6" w:rsidRDefault="00A763F6" w:rsidP="00D302ED">
      <w:pPr>
        <w:spacing w:after="0"/>
        <w:jc w:val="both"/>
        <w:rPr>
          <w:sz w:val="22"/>
          <w:szCs w:val="22"/>
        </w:rPr>
      </w:pPr>
    </w:p>
    <w:p w14:paraId="7BAE05AE" w14:textId="77777777" w:rsidR="00A763F6" w:rsidRDefault="00A763F6" w:rsidP="00D302ED">
      <w:pPr>
        <w:spacing w:after="0"/>
        <w:jc w:val="both"/>
        <w:rPr>
          <w:sz w:val="22"/>
          <w:szCs w:val="22"/>
        </w:rPr>
      </w:pPr>
    </w:p>
    <w:p w14:paraId="387CD211" w14:textId="77777777" w:rsidR="00024A64" w:rsidRDefault="00024A64" w:rsidP="00D302ED">
      <w:pPr>
        <w:spacing w:after="0"/>
        <w:jc w:val="both"/>
        <w:rPr>
          <w:sz w:val="22"/>
          <w:szCs w:val="22"/>
        </w:rPr>
      </w:pPr>
    </w:p>
    <w:p w14:paraId="2793B76F" w14:textId="77777777" w:rsidR="00024A64" w:rsidRDefault="00024A64" w:rsidP="00D302ED">
      <w:pPr>
        <w:spacing w:after="0"/>
        <w:jc w:val="both"/>
        <w:rPr>
          <w:sz w:val="22"/>
          <w:szCs w:val="22"/>
        </w:rPr>
      </w:pPr>
    </w:p>
    <w:p w14:paraId="68F0EE52" w14:textId="77777777" w:rsidR="00024A64" w:rsidRDefault="00024A64" w:rsidP="00D302ED">
      <w:pPr>
        <w:spacing w:after="0"/>
        <w:jc w:val="both"/>
        <w:rPr>
          <w:sz w:val="22"/>
          <w:szCs w:val="22"/>
        </w:rPr>
      </w:pPr>
    </w:p>
    <w:p w14:paraId="7DF3A730" w14:textId="77777777" w:rsidR="00024A64" w:rsidRDefault="00024A64" w:rsidP="00D302ED">
      <w:pPr>
        <w:spacing w:after="0"/>
        <w:jc w:val="both"/>
        <w:rPr>
          <w:sz w:val="22"/>
          <w:szCs w:val="22"/>
        </w:rPr>
      </w:pPr>
    </w:p>
    <w:p w14:paraId="0761CFC2" w14:textId="77777777" w:rsidR="00024A64" w:rsidRDefault="00024A64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4E6BE792" w14:textId="77777777" w:rsidR="00CD2553" w:rsidRDefault="00CD2553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56D07613" w14:textId="77777777" w:rsidR="004236E0" w:rsidRPr="004236E0" w:rsidRDefault="004236E0" w:rsidP="004236E0">
      <w:r w:rsidRPr="004236E0">
        <w:t>Los Oferentes presentarán su Oferta en moneda nacional (</w:t>
      </w:r>
      <w:proofErr w:type="gramStart"/>
      <w:r w:rsidRPr="004236E0">
        <w:t>Pesos Dominicanos</w:t>
      </w:r>
      <w:proofErr w:type="gramEnd"/>
      <w:r w:rsidRPr="004236E0">
        <w:t xml:space="preserve">, RD$).  </w:t>
      </w:r>
      <w:proofErr w:type="gramStart"/>
      <w:r w:rsidRPr="004236E0">
        <w:t>Asimismo</w:t>
      </w:r>
      <w:proofErr w:type="gramEnd"/>
      <w:r w:rsidRPr="004236E0">
        <w:t xml:space="preserve"> deberán presentar la Garantía de Seriedad de la Oferta dentro del Sobre contentivo de la Oferta Económica “Sobre B”, indicada en el párrafo I del artículo 111 de la Ley núm. 47-25. Y sus Reglamento de Compras Pública, aprobado mediante Decreto No. 52-2026</w:t>
      </w:r>
      <w:r w:rsidRPr="004236E0">
        <w:rPr>
          <w:lang w:val="es-ES_tradnl"/>
        </w:rPr>
        <w:t xml:space="preserve">) </w:t>
      </w:r>
      <w:r w:rsidRPr="004236E0">
        <w:t>28/01/2026</w:t>
      </w:r>
      <w:r w:rsidRPr="004236E0">
        <w:rPr>
          <w:lang w:val="es-ES_tradnl"/>
        </w:rPr>
        <w:t xml:space="preserve">, </w:t>
      </w:r>
      <w:r w:rsidRPr="004236E0">
        <w:t xml:space="preserve">Artículo No. 207 consistente en </w:t>
      </w:r>
      <w:sdt>
        <w:sdtPr>
          <w:rPr>
            <w:rStyle w:val="Style19"/>
          </w:rPr>
          <w:alias w:val="Indicar tipo de Garantia"/>
          <w:tag w:val="Indicar tipo de Garantia"/>
          <w:id w:val="8922314"/>
          <w:placeholder>
            <w:docPart w:val="84D6BACBB460419A89547F6C8D999B58"/>
          </w:placeholder>
        </w:sdtPr>
        <w:sdtContent>
          <w:r w:rsidRPr="004236E0">
            <w:rPr>
              <w:rStyle w:val="Style19"/>
            </w:rPr>
            <w:t>(Garantía de Fiel Cumplimiento)</w:t>
          </w:r>
        </w:sdtContent>
      </w:sdt>
      <w:r w:rsidRPr="004236E0">
        <w:rPr>
          <w:lang w:val="es-MX"/>
        </w:rPr>
        <w:t xml:space="preserve">,  por un importe de un uno </w:t>
      </w:r>
      <w:r w:rsidRPr="004236E0">
        <w:t>4</w:t>
      </w:r>
      <w:r w:rsidRPr="004236E0">
        <w:rPr>
          <w:lang w:val="es-MX"/>
        </w:rPr>
        <w:t>% del monto total de la oferta, a disposición de la Entidad Contratante. De no presentar dicha garantía, su Oferta quedará descalificada sin más trámite.</w:t>
      </w:r>
      <w:r w:rsidRPr="004236E0">
        <w:t xml:space="preserve"> </w:t>
      </w:r>
    </w:p>
    <w:p w14:paraId="5CBB0953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  <w:r w:rsidRPr="00E359E7">
        <w:rPr>
          <w:rFonts w:eastAsia="Calibri"/>
          <w:sz w:val="22"/>
          <w:szCs w:val="22"/>
        </w:rPr>
        <w:t xml:space="preserve">Los </w:t>
      </w:r>
      <w:r w:rsidR="00B65559" w:rsidRPr="00E359E7">
        <w:rPr>
          <w:sz w:val="22"/>
          <w:szCs w:val="22"/>
        </w:rPr>
        <w:t>Oferentes/Proponentes</w:t>
      </w:r>
      <w:r w:rsidRPr="00E359E7">
        <w:rPr>
          <w:rFonts w:eastAsia="Calibri"/>
          <w:sz w:val="22"/>
          <w:szCs w:val="22"/>
        </w:rPr>
        <w:t xml:space="preserve"> </w:t>
      </w:r>
      <w:r w:rsidR="00B65559" w:rsidRPr="00E359E7">
        <w:rPr>
          <w:sz w:val="22"/>
          <w:szCs w:val="22"/>
        </w:rPr>
        <w:t>deberán estar inscri</w:t>
      </w:r>
      <w:r w:rsidRPr="00E359E7">
        <w:rPr>
          <w:rFonts w:eastAsia="Calibri"/>
          <w:sz w:val="22"/>
          <w:szCs w:val="22"/>
        </w:rPr>
        <w:t xml:space="preserve">tos en el Registro de Proveedores del Estado administrado por la </w:t>
      </w:r>
      <w:r w:rsidRPr="00E359E7">
        <w:rPr>
          <w:rFonts w:eastAsia="Calibri"/>
          <w:b/>
          <w:sz w:val="22"/>
          <w:szCs w:val="22"/>
        </w:rPr>
        <w:t>DIRECCIÓN GENERAL DE CONTRATACIONES PÚBLICAS</w:t>
      </w:r>
      <w:r w:rsidR="00CD2553">
        <w:rPr>
          <w:rFonts w:eastAsia="Calibri"/>
          <w:b/>
          <w:sz w:val="22"/>
          <w:szCs w:val="22"/>
        </w:rPr>
        <w:t>.</w:t>
      </w:r>
    </w:p>
    <w:p w14:paraId="0E618C4C" w14:textId="77777777" w:rsidR="00D302ED" w:rsidRPr="00D302ED" w:rsidRDefault="00D302ED" w:rsidP="00D302ED">
      <w:pPr>
        <w:autoSpaceDE w:val="0"/>
        <w:autoSpaceDN w:val="0"/>
        <w:adjustRightInd w:val="0"/>
        <w:spacing w:after="0"/>
        <w:jc w:val="both"/>
        <w:rPr>
          <w:rFonts w:eastAsia="Calibri"/>
          <w:sz w:val="22"/>
          <w:szCs w:val="22"/>
        </w:rPr>
      </w:pPr>
    </w:p>
    <w:p w14:paraId="4F4FFC9A" w14:textId="7C37626C" w:rsidR="00D302ED" w:rsidRPr="00D302ED" w:rsidRDefault="00000000" w:rsidP="00D302ED">
      <w:pPr>
        <w:autoSpaceDE w:val="0"/>
        <w:autoSpaceDN w:val="0"/>
        <w:adjustRightInd w:val="0"/>
        <w:spacing w:after="0"/>
        <w:jc w:val="both"/>
        <w:rPr>
          <w:rFonts w:eastAsia="Calibri"/>
          <w:sz w:val="22"/>
          <w:szCs w:val="22"/>
        </w:rPr>
      </w:pPr>
      <w:sdt>
        <w:sdtPr>
          <w:rPr>
            <w:rStyle w:val="Style19"/>
          </w:rPr>
          <w:alias w:val="Indicar Nombre Entidad Contratante"/>
          <w:tag w:val="Indicar Nombre Entidad Contratante"/>
          <w:id w:val="4383547"/>
          <w:placeholder>
            <w:docPart w:val="5F7B118F48EC4E719F311F13034F31FC"/>
          </w:placeholder>
        </w:sdtPr>
        <w:sdtContent>
          <w:r w:rsidR="00EA542E" w:rsidRPr="00D302ED">
            <w:rPr>
              <w:rStyle w:val="Style19"/>
            </w:rPr>
            <w:t>(</w:t>
          </w:r>
          <w:r w:rsidR="00747795">
            <w:rPr>
              <w:rStyle w:val="Style19"/>
            </w:rPr>
            <w:t>DIRECCION GENERAL DEL CATASTRONACIONAL</w:t>
          </w:r>
          <w:r w:rsidR="00EA542E" w:rsidRPr="00D302ED">
            <w:rPr>
              <w:rStyle w:val="Style19"/>
            </w:rPr>
            <w:t>)</w:t>
          </w:r>
        </w:sdtContent>
      </w:sdt>
      <w:r w:rsidR="00CD2553">
        <w:rPr>
          <w:rFonts w:eastAsia="Calibri"/>
          <w:sz w:val="22"/>
          <w:szCs w:val="22"/>
        </w:rPr>
        <w:t xml:space="preserve">, </w:t>
      </w:r>
      <w:r w:rsidR="00D302ED" w:rsidRPr="00D302ED">
        <w:rPr>
          <w:rFonts w:eastAsia="Calibri"/>
          <w:sz w:val="22"/>
          <w:szCs w:val="22"/>
        </w:rPr>
        <w:t xml:space="preserve">notificará dentro de un plazo de </w:t>
      </w:r>
      <w:r w:rsidR="00B65559">
        <w:rPr>
          <w:sz w:val="22"/>
          <w:szCs w:val="22"/>
        </w:rPr>
        <w:t>C</w:t>
      </w:r>
      <w:r w:rsidR="00D302ED" w:rsidRPr="00D302ED">
        <w:rPr>
          <w:rFonts w:eastAsia="Calibri"/>
          <w:sz w:val="22"/>
          <w:szCs w:val="22"/>
        </w:rPr>
        <w:t>inco (5) días hábiles a partir de la expedición del acto administrativo de adjudicación.</w:t>
      </w:r>
    </w:p>
    <w:p w14:paraId="4A9A743D" w14:textId="77777777" w:rsidR="00D302ED" w:rsidRDefault="00D302ED" w:rsidP="00D302ED">
      <w:pPr>
        <w:autoSpaceDE w:val="0"/>
        <w:autoSpaceDN w:val="0"/>
        <w:adjustRightInd w:val="0"/>
        <w:spacing w:after="0"/>
        <w:jc w:val="both"/>
        <w:rPr>
          <w:rFonts w:eastAsia="Calibri"/>
          <w:sz w:val="22"/>
          <w:szCs w:val="22"/>
        </w:rPr>
      </w:pPr>
    </w:p>
    <w:p w14:paraId="226A2F43" w14:textId="77777777" w:rsidR="00437493" w:rsidRPr="00D302ED" w:rsidRDefault="00437493" w:rsidP="00D302ED">
      <w:pPr>
        <w:autoSpaceDE w:val="0"/>
        <w:autoSpaceDN w:val="0"/>
        <w:adjustRightInd w:val="0"/>
        <w:spacing w:after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Para cualquier consulta o aclaración, conforme al Cronograma de Actividades del Procedimiento de Referencia, los datos de contacto son los siguientes:</w:t>
      </w:r>
    </w:p>
    <w:p w14:paraId="5EA3F4C8" w14:textId="734449FB" w:rsidR="00EA0C4C" w:rsidRPr="007D2F67" w:rsidRDefault="00437493" w:rsidP="00437493">
      <w:pPr>
        <w:autoSpaceDE w:val="0"/>
        <w:autoSpaceDN w:val="0"/>
        <w:adjustRightInd w:val="0"/>
        <w:spacing w:after="0" w:line="240" w:lineRule="auto"/>
        <w:rPr>
          <w:rFonts w:eastAsia="Calibri"/>
          <w:b/>
          <w:sz w:val="22"/>
          <w:szCs w:val="22"/>
          <w:lang w:val="es-ES_tradnl"/>
        </w:rPr>
      </w:pPr>
      <w:r w:rsidRPr="007D2F67">
        <w:rPr>
          <w:rFonts w:eastAsia="Calibri"/>
          <w:b/>
          <w:sz w:val="22"/>
          <w:szCs w:val="22"/>
          <w:lang w:val="es-ES_tradnl"/>
        </w:rPr>
        <w:t>Nombre:</w:t>
      </w:r>
      <w:r w:rsidR="007D2F67" w:rsidRPr="007D2F67">
        <w:rPr>
          <w:rFonts w:eastAsia="Calibri"/>
          <w:b/>
          <w:sz w:val="22"/>
          <w:szCs w:val="22"/>
          <w:lang w:val="es-ES_tradnl"/>
        </w:rPr>
        <w:t xml:space="preserve"> </w:t>
      </w:r>
      <w:sdt>
        <w:sdtPr>
          <w:rPr>
            <w:rFonts w:eastAsia="Calibri"/>
            <w:sz w:val="22"/>
            <w:szCs w:val="22"/>
          </w:rPr>
          <w:id w:val="4383608"/>
          <w:placeholder>
            <w:docPart w:val="61C53B949A364F2DB88551A3BC088D1C"/>
          </w:placeholder>
        </w:sdtPr>
        <w:sdtContent>
          <w:r w:rsidR="00A763F6">
            <w:t>DIANNY GOMERA</w:t>
          </w:r>
        </w:sdtContent>
      </w:sdt>
    </w:p>
    <w:p w14:paraId="52F27585" w14:textId="73C7CBD5" w:rsidR="00437493" w:rsidRDefault="00437493" w:rsidP="00437493">
      <w:pPr>
        <w:autoSpaceDE w:val="0"/>
        <w:autoSpaceDN w:val="0"/>
        <w:adjustRightInd w:val="0"/>
        <w:spacing w:after="0" w:line="240" w:lineRule="auto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Departamento</w:t>
      </w:r>
      <w:r w:rsidR="007D2F67">
        <w:rPr>
          <w:rFonts w:eastAsia="Calibri"/>
          <w:b/>
          <w:sz w:val="22"/>
          <w:szCs w:val="22"/>
        </w:rPr>
        <w:t>:</w:t>
      </w:r>
      <w:r w:rsidR="007D2F67" w:rsidRPr="007D2F67">
        <w:rPr>
          <w:rFonts w:eastAsia="Calibri"/>
          <w:b/>
          <w:sz w:val="22"/>
          <w:szCs w:val="22"/>
        </w:rPr>
        <w:t xml:space="preserve"> </w:t>
      </w:r>
      <w:sdt>
        <w:sdtPr>
          <w:rPr>
            <w:rFonts w:eastAsia="Calibri"/>
            <w:sz w:val="22"/>
            <w:szCs w:val="22"/>
          </w:rPr>
          <w:id w:val="4383610"/>
          <w:placeholder>
            <w:docPart w:val="BE6435AA8DB748959A1833BEC766AEC4"/>
          </w:placeholder>
        </w:sdtPr>
        <w:sdtContent>
          <w:r w:rsidR="00A763F6">
            <w:t>COMPRA</w:t>
          </w:r>
          <w:r w:rsidR="00747795">
            <w:t>S</w:t>
          </w:r>
          <w:r w:rsidR="00A763F6">
            <w:t xml:space="preserve"> Y CONTRATACIONES</w:t>
          </w:r>
        </w:sdtContent>
      </w:sdt>
    </w:p>
    <w:p w14:paraId="3A93597E" w14:textId="397BB8E1" w:rsidR="00437493" w:rsidRPr="00437493" w:rsidRDefault="00437493" w:rsidP="00437493">
      <w:pPr>
        <w:autoSpaceDE w:val="0"/>
        <w:autoSpaceDN w:val="0"/>
        <w:adjustRightInd w:val="0"/>
        <w:spacing w:after="0" w:line="240" w:lineRule="auto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Nombre de la Entidad Contratante:</w:t>
      </w:r>
      <w:r w:rsidR="007D2F67" w:rsidRPr="007D2F67">
        <w:rPr>
          <w:rFonts w:eastAsia="Calibri"/>
          <w:b/>
          <w:sz w:val="22"/>
          <w:szCs w:val="22"/>
        </w:rPr>
        <w:t xml:space="preserve"> </w:t>
      </w:r>
      <w:sdt>
        <w:sdtPr>
          <w:rPr>
            <w:rFonts w:eastAsia="Calibri"/>
            <w:sz w:val="22"/>
            <w:szCs w:val="22"/>
          </w:rPr>
          <w:id w:val="4383611"/>
          <w:placeholder>
            <w:docPart w:val="756BEAD0A0F842A7B45A22C889B94ACB"/>
          </w:placeholder>
        </w:sdtPr>
        <w:sdtContent>
          <w:r w:rsidR="00A763F6">
            <w:t>DIRECCIÓN GENERAL DEL CATASTRO NACIONAL</w:t>
          </w:r>
        </w:sdtContent>
      </w:sdt>
    </w:p>
    <w:p w14:paraId="41DCF903" w14:textId="66C4D562" w:rsidR="00437493" w:rsidRDefault="00437493" w:rsidP="00437493">
      <w:pPr>
        <w:autoSpaceDE w:val="0"/>
        <w:autoSpaceDN w:val="0"/>
        <w:adjustRightInd w:val="0"/>
        <w:spacing w:after="0" w:line="240" w:lineRule="auto"/>
        <w:rPr>
          <w:rFonts w:eastAsia="Calibri"/>
          <w:b/>
          <w:sz w:val="22"/>
          <w:szCs w:val="22"/>
        </w:rPr>
      </w:pPr>
      <w:r w:rsidRPr="00437493">
        <w:rPr>
          <w:rFonts w:eastAsia="Calibri"/>
          <w:b/>
          <w:sz w:val="22"/>
          <w:szCs w:val="22"/>
        </w:rPr>
        <w:t>Dirección:</w:t>
      </w:r>
      <w:r w:rsidR="007D2F67" w:rsidRPr="007D2F67">
        <w:rPr>
          <w:rFonts w:eastAsia="Calibri"/>
          <w:b/>
          <w:sz w:val="22"/>
          <w:szCs w:val="22"/>
        </w:rPr>
        <w:t xml:space="preserve"> </w:t>
      </w:r>
      <w:r w:rsidR="00A763F6">
        <w:t>AV. JIMENEZ MOYO, ESQ. INDEPENDENCIA</w:t>
      </w:r>
    </w:p>
    <w:p w14:paraId="5549B172" w14:textId="283B080A" w:rsidR="00437493" w:rsidRPr="00437493" w:rsidRDefault="0073667F" w:rsidP="00437493">
      <w:pPr>
        <w:autoSpaceDE w:val="0"/>
        <w:autoSpaceDN w:val="0"/>
        <w:adjustRightInd w:val="0"/>
        <w:spacing w:after="0" w:line="240" w:lineRule="auto"/>
        <w:rPr>
          <w:rFonts w:eastAsia="Calibri"/>
          <w:b/>
          <w:sz w:val="22"/>
          <w:szCs w:val="22"/>
        </w:rPr>
      </w:pPr>
      <w:r>
        <w:rPr>
          <w:bCs/>
          <w:noProof/>
          <w:color w:val="FF0000"/>
          <w:sz w:val="22"/>
          <w:szCs w:val="22"/>
          <w:lang w:val="es-DO"/>
        </w:rPr>
        <w:drawing>
          <wp:anchor distT="0" distB="0" distL="114300" distR="114300" simplePos="0" relativeHeight="251700224" behindDoc="1" locked="0" layoutInCell="1" allowOverlap="1" wp14:anchorId="06731560" wp14:editId="77CE184C">
            <wp:simplePos x="0" y="0"/>
            <wp:positionH relativeFrom="column">
              <wp:posOffset>3390900</wp:posOffset>
            </wp:positionH>
            <wp:positionV relativeFrom="paragraph">
              <wp:posOffset>143313</wp:posOffset>
            </wp:positionV>
            <wp:extent cx="1364456" cy="1257300"/>
            <wp:effectExtent l="38100" t="57150" r="45720" b="57150"/>
            <wp:wrapNone/>
            <wp:docPr id="138242242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024">
                      <a:off x="0" y="0"/>
                      <a:ext cx="1364456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7493" w:rsidRPr="00437493">
        <w:rPr>
          <w:rFonts w:eastAsia="Calibri"/>
          <w:b/>
          <w:sz w:val="22"/>
          <w:szCs w:val="22"/>
        </w:rPr>
        <w:t>Teléfono:</w:t>
      </w:r>
      <w:r w:rsidR="007D2F67" w:rsidRPr="007D2F67">
        <w:rPr>
          <w:rFonts w:eastAsia="Calibri"/>
          <w:b/>
          <w:sz w:val="22"/>
          <w:szCs w:val="22"/>
        </w:rPr>
        <w:t xml:space="preserve"> </w:t>
      </w:r>
      <w:sdt>
        <w:sdtPr>
          <w:rPr>
            <w:rFonts w:eastAsia="Calibri"/>
            <w:sz w:val="22"/>
            <w:szCs w:val="22"/>
          </w:rPr>
          <w:id w:val="4383613"/>
          <w:placeholder>
            <w:docPart w:val="D2D0FEA01AC840F9ABED26668AE04687"/>
          </w:placeholder>
        </w:sdtPr>
        <w:sdtContent>
          <w:r w:rsidR="00A20114">
            <w:t>809-535-7115 EXT. 2032/2033</w:t>
          </w:r>
        </w:sdtContent>
      </w:sdt>
    </w:p>
    <w:p w14:paraId="07293597" w14:textId="401A7EEB" w:rsidR="00EA0C4C" w:rsidRPr="00437493" w:rsidRDefault="0073667F" w:rsidP="00437493">
      <w:pPr>
        <w:autoSpaceDE w:val="0"/>
        <w:autoSpaceDN w:val="0"/>
        <w:adjustRightInd w:val="0"/>
        <w:spacing w:after="0" w:line="240" w:lineRule="auto"/>
        <w:rPr>
          <w:rFonts w:eastAsia="Calibri"/>
          <w:b/>
          <w:sz w:val="22"/>
          <w:szCs w:val="22"/>
        </w:rPr>
      </w:pPr>
      <w:r w:rsidRPr="0073667F">
        <w:rPr>
          <w:noProof/>
          <w:lang w:val="es-DO"/>
        </w:rPr>
        <w:drawing>
          <wp:anchor distT="0" distB="0" distL="114300" distR="114300" simplePos="0" relativeHeight="251699200" behindDoc="1" locked="0" layoutInCell="1" allowOverlap="1" wp14:anchorId="0FFC7925" wp14:editId="4EC23BFB">
            <wp:simplePos x="0" y="0"/>
            <wp:positionH relativeFrom="column">
              <wp:posOffset>2124075</wp:posOffset>
            </wp:positionH>
            <wp:positionV relativeFrom="paragraph">
              <wp:posOffset>134620</wp:posOffset>
            </wp:positionV>
            <wp:extent cx="1362075" cy="1104900"/>
            <wp:effectExtent l="0" t="0" r="9525" b="0"/>
            <wp:wrapNone/>
            <wp:docPr id="1145458839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458839" name="Imagen 1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7493" w:rsidRPr="00437493">
        <w:rPr>
          <w:rFonts w:eastAsia="Calibri"/>
          <w:b/>
          <w:sz w:val="22"/>
          <w:szCs w:val="22"/>
        </w:rPr>
        <w:t>E</w:t>
      </w:r>
      <w:r w:rsidR="007D2F67">
        <w:rPr>
          <w:rFonts w:eastAsia="Calibri"/>
          <w:b/>
          <w:sz w:val="22"/>
          <w:szCs w:val="22"/>
        </w:rPr>
        <w:t>-</w:t>
      </w:r>
      <w:r w:rsidR="00437493" w:rsidRPr="00437493">
        <w:rPr>
          <w:rFonts w:eastAsia="Calibri"/>
          <w:b/>
          <w:sz w:val="22"/>
          <w:szCs w:val="22"/>
        </w:rPr>
        <w:t>mail:</w:t>
      </w:r>
      <w:r w:rsidR="007D2F67" w:rsidRPr="007D2F67">
        <w:rPr>
          <w:rFonts w:eastAsia="Calibri"/>
          <w:b/>
          <w:sz w:val="22"/>
          <w:szCs w:val="22"/>
        </w:rPr>
        <w:t xml:space="preserve"> </w:t>
      </w:r>
      <w:sdt>
        <w:sdtPr>
          <w:rPr>
            <w:rFonts w:eastAsia="Calibri"/>
            <w:sz w:val="22"/>
            <w:szCs w:val="22"/>
          </w:rPr>
          <w:id w:val="4383614"/>
          <w:placeholder>
            <w:docPart w:val="A7139ECC33764FD19C0C32BAACE2D851"/>
          </w:placeholder>
        </w:sdtPr>
        <w:sdtContent>
          <w:r w:rsidR="007D2912">
            <w:t>dianny.gomera@c</w:t>
          </w:r>
          <w:r w:rsidR="00A20114">
            <w:t>atastro.gob.do</w:t>
          </w:r>
        </w:sdtContent>
      </w:sdt>
    </w:p>
    <w:p w14:paraId="52F986CB" w14:textId="2CA34299" w:rsidR="00EA0C4C" w:rsidRDefault="00EA0C4C" w:rsidP="00EA0C4C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49B508A4" w14:textId="111FEF8A" w:rsidR="00437493" w:rsidRDefault="00437493" w:rsidP="00EA0C4C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41194ED3" w14:textId="2B92EFC6" w:rsidR="00437493" w:rsidRDefault="00437493" w:rsidP="00EA0C4C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02F1C6ED" w14:textId="573D8647" w:rsidR="00437493" w:rsidRDefault="00437493" w:rsidP="00EA0C4C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10693683" w14:textId="4683B5FE" w:rsidR="00437493" w:rsidRDefault="00437493" w:rsidP="00EA0C4C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011E73CB" w14:textId="77777777" w:rsidR="0073667F" w:rsidRDefault="00A20114" w:rsidP="00EA0C4C">
      <w:pPr>
        <w:autoSpaceDE w:val="0"/>
        <w:autoSpaceDN w:val="0"/>
        <w:adjustRightInd w:val="0"/>
        <w:spacing w:after="0" w:line="240" w:lineRule="auto"/>
        <w:jc w:val="center"/>
      </w:pPr>
      <w:r>
        <w:t>Dianny Gomera</w:t>
      </w:r>
    </w:p>
    <w:p w14:paraId="1AF72696" w14:textId="53B5D0F7" w:rsidR="00EA0C4C" w:rsidRPr="00890574" w:rsidRDefault="00EA0C4C" w:rsidP="00EA0C4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  <w:szCs w:val="22"/>
          <w:lang w:val="es-DO"/>
        </w:rPr>
      </w:pPr>
      <w:r w:rsidRPr="00890574">
        <w:rPr>
          <w:b/>
          <w:bCs/>
          <w:sz w:val="22"/>
          <w:szCs w:val="22"/>
          <w:lang w:val="es-DO"/>
        </w:rPr>
        <w:t>_______________________________________</w:t>
      </w:r>
      <w:r>
        <w:rPr>
          <w:b/>
          <w:bCs/>
          <w:sz w:val="22"/>
          <w:szCs w:val="22"/>
          <w:lang w:val="es-DO"/>
        </w:rPr>
        <w:t>______</w:t>
      </w:r>
      <w:r w:rsidRPr="00890574">
        <w:rPr>
          <w:b/>
          <w:bCs/>
          <w:sz w:val="22"/>
          <w:szCs w:val="22"/>
          <w:lang w:val="es-DO"/>
        </w:rPr>
        <w:t>__</w:t>
      </w:r>
    </w:p>
    <w:p w14:paraId="16901599" w14:textId="16AC45AA" w:rsidR="00AD1D71" w:rsidRPr="003277E4" w:rsidRDefault="00A20114" w:rsidP="00AD1D71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  <w:proofErr w:type="spellStart"/>
      <w:r>
        <w:t>Enc</w:t>
      </w:r>
      <w:proofErr w:type="spellEnd"/>
      <w:r>
        <w:t>. Div. de Compra y Contrataciones</w:t>
      </w:r>
    </w:p>
    <w:p w14:paraId="30993E8A" w14:textId="77777777" w:rsidR="00EA0C4C" w:rsidRDefault="00EA0C4C" w:rsidP="00EA0C4C">
      <w:pPr>
        <w:spacing w:after="0" w:line="240" w:lineRule="auto"/>
        <w:ind w:right="543"/>
        <w:jc w:val="both"/>
        <w:rPr>
          <w:sz w:val="22"/>
          <w:lang w:val="es-ES_tradnl"/>
        </w:rPr>
      </w:pPr>
    </w:p>
    <w:p w14:paraId="0200F134" w14:textId="77777777" w:rsidR="00EA0C4C" w:rsidRDefault="00EA0C4C" w:rsidP="00EA0C4C">
      <w:pPr>
        <w:spacing w:after="0" w:line="240" w:lineRule="auto"/>
        <w:ind w:right="543"/>
        <w:jc w:val="both"/>
        <w:rPr>
          <w:sz w:val="22"/>
          <w:lang w:val="es-ES_tradnl"/>
        </w:rPr>
      </w:pPr>
    </w:p>
    <w:p w14:paraId="79320CC9" w14:textId="77777777" w:rsidR="00437493" w:rsidRDefault="00437493" w:rsidP="00EA0C4C">
      <w:pPr>
        <w:spacing w:after="0" w:line="240" w:lineRule="auto"/>
        <w:ind w:right="543"/>
        <w:jc w:val="both"/>
        <w:rPr>
          <w:sz w:val="22"/>
          <w:lang w:val="es-ES_tradnl"/>
        </w:rPr>
      </w:pPr>
    </w:p>
    <w:p w14:paraId="1021845E" w14:textId="77777777" w:rsidR="00B65559" w:rsidRPr="00EA0C4C" w:rsidRDefault="00B65559" w:rsidP="00D302ED">
      <w:pPr>
        <w:spacing w:after="0"/>
        <w:jc w:val="both"/>
        <w:rPr>
          <w:rFonts w:eastAsia="Calibri"/>
          <w:sz w:val="22"/>
          <w:szCs w:val="22"/>
          <w:lang w:val="es-ES_tradnl"/>
        </w:rPr>
      </w:pPr>
    </w:p>
    <w:p w14:paraId="70DFD29A" w14:textId="77777777" w:rsidR="00D302ED" w:rsidRPr="00D302ED" w:rsidRDefault="00CD2553" w:rsidP="00D302ED">
      <w:pPr>
        <w:spacing w:after="0"/>
        <w:jc w:val="both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>ANEXO</w:t>
      </w:r>
      <w:r w:rsidR="00D302ED" w:rsidRPr="00D302ED">
        <w:rPr>
          <w:rFonts w:eastAsia="Calibri"/>
          <w:b/>
          <w:sz w:val="22"/>
          <w:szCs w:val="22"/>
        </w:rPr>
        <w:t>:</w:t>
      </w:r>
      <w:r w:rsidR="00D302ED" w:rsidRPr="00D302ED">
        <w:rPr>
          <w:rFonts w:eastAsia="Calibri"/>
          <w:sz w:val="22"/>
          <w:szCs w:val="22"/>
        </w:rPr>
        <w:t xml:space="preserve"> </w:t>
      </w:r>
      <w:r w:rsidR="00B65559">
        <w:rPr>
          <w:sz w:val="22"/>
          <w:szCs w:val="22"/>
        </w:rPr>
        <w:t xml:space="preserve">Pliego de Condiciones </w:t>
      </w:r>
      <w:proofErr w:type="spellStart"/>
      <w:r w:rsidR="00B65559">
        <w:rPr>
          <w:sz w:val="22"/>
          <w:szCs w:val="22"/>
        </w:rPr>
        <w:t>Especificas</w:t>
      </w:r>
      <w:proofErr w:type="spellEnd"/>
      <w:r w:rsidR="00B65559">
        <w:rPr>
          <w:sz w:val="22"/>
          <w:szCs w:val="22"/>
        </w:rPr>
        <w:t xml:space="preserve"> o </w:t>
      </w:r>
      <w:r w:rsidR="00D302ED" w:rsidRPr="00D302ED">
        <w:rPr>
          <w:rFonts w:eastAsia="Calibri"/>
          <w:sz w:val="22"/>
          <w:szCs w:val="22"/>
        </w:rPr>
        <w:t>Especificaciones técnicas</w:t>
      </w:r>
      <w:r w:rsidR="00B65559">
        <w:rPr>
          <w:sz w:val="22"/>
          <w:szCs w:val="22"/>
        </w:rPr>
        <w:t>/ Fichas Técnicas o Términos de Referencia</w:t>
      </w:r>
      <w:r w:rsidR="00D302ED" w:rsidRPr="00D302ED">
        <w:rPr>
          <w:rFonts w:eastAsia="Calibri"/>
          <w:sz w:val="22"/>
          <w:szCs w:val="22"/>
        </w:rPr>
        <w:t xml:space="preserve"> y/o cualquier otra documentación que amerite el procedimiento de selección para que el Oferente pueda preparar su Oferta. </w:t>
      </w:r>
    </w:p>
    <w:p w14:paraId="559F5096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5BE36108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3D0E683E" w14:textId="77777777" w:rsidR="00D302ED" w:rsidRPr="00D302ED" w:rsidRDefault="00D302ED" w:rsidP="00D302ED">
      <w:pPr>
        <w:spacing w:after="0"/>
        <w:jc w:val="both"/>
        <w:rPr>
          <w:rFonts w:eastAsia="Calibri"/>
          <w:sz w:val="22"/>
          <w:szCs w:val="22"/>
        </w:rPr>
      </w:pPr>
    </w:p>
    <w:p w14:paraId="6CC1E16C" w14:textId="77777777" w:rsidR="00CD2553" w:rsidRDefault="00CD2553" w:rsidP="00D302ED">
      <w:pPr>
        <w:spacing w:after="0" w:line="240" w:lineRule="auto"/>
        <w:ind w:right="-45"/>
        <w:jc w:val="both"/>
        <w:rPr>
          <w:b/>
          <w:sz w:val="22"/>
          <w:szCs w:val="22"/>
        </w:rPr>
      </w:pPr>
    </w:p>
    <w:p w14:paraId="64F1D056" w14:textId="77777777" w:rsidR="00CD2553" w:rsidRPr="00CD2553" w:rsidRDefault="00CD2553" w:rsidP="00CD2553">
      <w:pPr>
        <w:rPr>
          <w:sz w:val="22"/>
          <w:szCs w:val="22"/>
        </w:rPr>
      </w:pPr>
    </w:p>
    <w:p w14:paraId="2BD266DC" w14:textId="77777777" w:rsidR="00CD2553" w:rsidRPr="00CD2553" w:rsidRDefault="00CD2553" w:rsidP="00CD2553">
      <w:pPr>
        <w:rPr>
          <w:sz w:val="22"/>
          <w:szCs w:val="22"/>
        </w:rPr>
      </w:pPr>
    </w:p>
    <w:p w14:paraId="41C0C3D0" w14:textId="77777777" w:rsidR="00CD2553" w:rsidRPr="00CD2553" w:rsidRDefault="00CD2553" w:rsidP="00CD2553">
      <w:pPr>
        <w:rPr>
          <w:sz w:val="22"/>
          <w:szCs w:val="22"/>
        </w:rPr>
      </w:pPr>
    </w:p>
    <w:p w14:paraId="1B24DDC1" w14:textId="77777777" w:rsidR="00C22DBE" w:rsidRPr="00CD2553" w:rsidRDefault="00C22DBE" w:rsidP="00CD2553">
      <w:pPr>
        <w:jc w:val="right"/>
        <w:rPr>
          <w:sz w:val="22"/>
          <w:szCs w:val="22"/>
        </w:rPr>
      </w:pPr>
    </w:p>
    <w:sectPr w:rsidR="00C22DBE" w:rsidRPr="00CD2553" w:rsidSect="00E43C17">
      <w:headerReference w:type="default" r:id="rId13"/>
      <w:footerReference w:type="default" r:id="rId14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DFEFD" w14:textId="77777777" w:rsidR="00A41D8A" w:rsidRDefault="00A41D8A" w:rsidP="001007E7">
      <w:pPr>
        <w:spacing w:after="0" w:line="240" w:lineRule="auto"/>
      </w:pPr>
      <w:r>
        <w:separator/>
      </w:r>
    </w:p>
  </w:endnote>
  <w:endnote w:type="continuationSeparator" w:id="0">
    <w:p w14:paraId="0873D32C" w14:textId="77777777" w:rsidR="00A41D8A" w:rsidRDefault="00A41D8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14730" w14:textId="77777777" w:rsidR="001007E7" w:rsidRDefault="0099330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FB780C" wp14:editId="3B392087">
              <wp:simplePos x="0" y="0"/>
              <wp:positionH relativeFrom="column">
                <wp:posOffset>64770</wp:posOffset>
              </wp:positionH>
              <wp:positionV relativeFrom="paragraph">
                <wp:posOffset>-114935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8C8E1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024A64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024A64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FB78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5.1pt;margin-top:-9.0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" filled="f" stroked="f">
              <v:textbox inset="0,0,0,0">
                <w:txbxContent>
                  <w:p w14:paraId="708C8E1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024A64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024A64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A1AF6A" wp14:editId="6AD33D36">
              <wp:simplePos x="0" y="0"/>
              <wp:positionH relativeFrom="column">
                <wp:posOffset>4744720</wp:posOffset>
              </wp:positionH>
              <wp:positionV relativeFrom="paragraph">
                <wp:posOffset>-270510</wp:posOffset>
              </wp:positionV>
              <wp:extent cx="1474470" cy="413385"/>
              <wp:effectExtent l="127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42701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89091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72F5668" w14:textId="77777777" w:rsidR="004D45A8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Copia1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573"/>
                            </w:sdtPr>
                            <w:sdtContent>
                              <w:r w:rsidRPr="008C388B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A1AF6A" id="Text Box 3" o:spid="_x0000_s1044" type="#_x0000_t202" style="position:absolute;margin-left:373.6pt;margin-top:-21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" filled="f" stroked="f">
              <v:textbox inset="0,0,0,0">
                <w:txbxContent>
                  <w:p w14:paraId="06F42701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89091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  <w:p w14:paraId="272F5668" w14:textId="77777777" w:rsidR="004D45A8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Copia1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573"/>
                      </w:sdtPr>
                      <w:sdtContent>
                        <w:r w:rsidRPr="008C388B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="00CD2553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4E03A4D" wp14:editId="69297536">
          <wp:simplePos x="0" y="0"/>
          <wp:positionH relativeFrom="column">
            <wp:posOffset>5356594</wp:posOffset>
          </wp:positionH>
          <wp:positionV relativeFrom="paragraph">
            <wp:posOffset>77116</wp:posOffset>
          </wp:positionV>
          <wp:extent cx="746494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4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994C20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AE5166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19887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3854C5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CD89F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57B26" w14:textId="77777777" w:rsidR="00A41D8A" w:rsidRDefault="00A41D8A" w:rsidP="001007E7">
      <w:pPr>
        <w:spacing w:after="0" w:line="240" w:lineRule="auto"/>
      </w:pPr>
      <w:r>
        <w:separator/>
      </w:r>
    </w:p>
  </w:footnote>
  <w:footnote w:type="continuationSeparator" w:id="0">
    <w:p w14:paraId="396F98A1" w14:textId="77777777" w:rsidR="00A41D8A" w:rsidRDefault="00A41D8A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D43B2" w14:textId="77777777" w:rsidR="00B65559" w:rsidRDefault="00993308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32A7091" wp14:editId="7E2D2BEF">
              <wp:simplePos x="0" y="0"/>
              <wp:positionH relativeFrom="column">
                <wp:posOffset>4942840</wp:posOffset>
              </wp:positionH>
              <wp:positionV relativeFrom="paragraph">
                <wp:posOffset>-11430</wp:posOffset>
              </wp:positionV>
              <wp:extent cx="1061720" cy="25209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C343B" w14:textId="77777777" w:rsidR="00B65559" w:rsidRPr="0026335F" w:rsidRDefault="00B65559" w:rsidP="00B65559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E33C7F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E33C7F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9330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E33C7F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993308" w:rsidRPr="0099330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A709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style="position:absolute;margin-left:389.2pt;margin-top:-.9pt;width:83.6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AMrQWV3gAAAAkBAAAPAAAAAAAAAAAAAAAAADcEAABkcnMvZG93bnJldi54bWxQSwUGAAAA&#10;AAQABADzAAAAQgUAAAAA&#10;" filled="f" stroked="f">
              <v:textbox>
                <w:txbxContent>
                  <w:p w14:paraId="217C343B" w14:textId="77777777" w:rsidR="00B65559" w:rsidRPr="0026335F" w:rsidRDefault="00B65559" w:rsidP="00B65559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E33C7F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E33C7F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9330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E33C7F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993308" w:rsidRPr="0099330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2g4G9FpCxjGzFSfMeSJMZyBnpyM=" w:salt="FXtg9fSREPbNJftP9urXF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09"/>
    <w:rsid w:val="00016F60"/>
    <w:rsid w:val="00024A64"/>
    <w:rsid w:val="00034DD9"/>
    <w:rsid w:val="00036C91"/>
    <w:rsid w:val="00040793"/>
    <w:rsid w:val="00045479"/>
    <w:rsid w:val="00056F33"/>
    <w:rsid w:val="001007E7"/>
    <w:rsid w:val="001020C0"/>
    <w:rsid w:val="0012417E"/>
    <w:rsid w:val="00157600"/>
    <w:rsid w:val="00170EC5"/>
    <w:rsid w:val="00181E8D"/>
    <w:rsid w:val="0019309A"/>
    <w:rsid w:val="00194FF2"/>
    <w:rsid w:val="001A3F92"/>
    <w:rsid w:val="001F73A7"/>
    <w:rsid w:val="002009A7"/>
    <w:rsid w:val="00253DBA"/>
    <w:rsid w:val="00254B9A"/>
    <w:rsid w:val="0026335F"/>
    <w:rsid w:val="002817B8"/>
    <w:rsid w:val="00295BD4"/>
    <w:rsid w:val="002A7FEB"/>
    <w:rsid w:val="002E1412"/>
    <w:rsid w:val="00314023"/>
    <w:rsid w:val="00330358"/>
    <w:rsid w:val="00381266"/>
    <w:rsid w:val="003A6194"/>
    <w:rsid w:val="003E174A"/>
    <w:rsid w:val="003F7A25"/>
    <w:rsid w:val="004236E0"/>
    <w:rsid w:val="0042490F"/>
    <w:rsid w:val="00437493"/>
    <w:rsid w:val="004379A6"/>
    <w:rsid w:val="00441E4B"/>
    <w:rsid w:val="00452081"/>
    <w:rsid w:val="00456C17"/>
    <w:rsid w:val="00466B9C"/>
    <w:rsid w:val="00492017"/>
    <w:rsid w:val="004D024F"/>
    <w:rsid w:val="004D45A8"/>
    <w:rsid w:val="00535962"/>
    <w:rsid w:val="0057701E"/>
    <w:rsid w:val="005B4B30"/>
    <w:rsid w:val="005C3EBA"/>
    <w:rsid w:val="005E0181"/>
    <w:rsid w:val="005F1D9F"/>
    <w:rsid w:val="00611A07"/>
    <w:rsid w:val="006223CC"/>
    <w:rsid w:val="0062592A"/>
    <w:rsid w:val="00630306"/>
    <w:rsid w:val="006365F4"/>
    <w:rsid w:val="006506D0"/>
    <w:rsid w:val="00651E48"/>
    <w:rsid w:val="00666D56"/>
    <w:rsid w:val="006709BC"/>
    <w:rsid w:val="00674AF7"/>
    <w:rsid w:val="00685ECA"/>
    <w:rsid w:val="006C1D4E"/>
    <w:rsid w:val="006D40C3"/>
    <w:rsid w:val="006F567F"/>
    <w:rsid w:val="00700B09"/>
    <w:rsid w:val="00725091"/>
    <w:rsid w:val="0073667F"/>
    <w:rsid w:val="00747795"/>
    <w:rsid w:val="00780880"/>
    <w:rsid w:val="00794115"/>
    <w:rsid w:val="007B6F6F"/>
    <w:rsid w:val="007D2912"/>
    <w:rsid w:val="007D2F67"/>
    <w:rsid w:val="00820C9F"/>
    <w:rsid w:val="0082707E"/>
    <w:rsid w:val="00854617"/>
    <w:rsid w:val="00861489"/>
    <w:rsid w:val="0088359D"/>
    <w:rsid w:val="008B3AE5"/>
    <w:rsid w:val="008C388B"/>
    <w:rsid w:val="008D0F3B"/>
    <w:rsid w:val="008E6CAF"/>
    <w:rsid w:val="00956382"/>
    <w:rsid w:val="00987D23"/>
    <w:rsid w:val="00993308"/>
    <w:rsid w:val="009E4FD8"/>
    <w:rsid w:val="00A16099"/>
    <w:rsid w:val="00A20114"/>
    <w:rsid w:val="00A256D1"/>
    <w:rsid w:val="00A41D8A"/>
    <w:rsid w:val="00A55430"/>
    <w:rsid w:val="00A640BD"/>
    <w:rsid w:val="00A72F42"/>
    <w:rsid w:val="00A763F6"/>
    <w:rsid w:val="00A80407"/>
    <w:rsid w:val="00A86FA8"/>
    <w:rsid w:val="00A90800"/>
    <w:rsid w:val="00AD1D71"/>
    <w:rsid w:val="00AD7919"/>
    <w:rsid w:val="00AF173E"/>
    <w:rsid w:val="00AF441B"/>
    <w:rsid w:val="00B11170"/>
    <w:rsid w:val="00B22BC7"/>
    <w:rsid w:val="00B25BD2"/>
    <w:rsid w:val="00B5306A"/>
    <w:rsid w:val="00B62EEF"/>
    <w:rsid w:val="00B65559"/>
    <w:rsid w:val="00B97165"/>
    <w:rsid w:val="00B97B51"/>
    <w:rsid w:val="00BA0007"/>
    <w:rsid w:val="00BB1D79"/>
    <w:rsid w:val="00BC1D0C"/>
    <w:rsid w:val="00BC61BD"/>
    <w:rsid w:val="00BD4906"/>
    <w:rsid w:val="00BE40BD"/>
    <w:rsid w:val="00C04A84"/>
    <w:rsid w:val="00C078CB"/>
    <w:rsid w:val="00C2265A"/>
    <w:rsid w:val="00C22DBE"/>
    <w:rsid w:val="00C5078F"/>
    <w:rsid w:val="00C66D08"/>
    <w:rsid w:val="00CA0E82"/>
    <w:rsid w:val="00CA164C"/>
    <w:rsid w:val="00CA4661"/>
    <w:rsid w:val="00CD2553"/>
    <w:rsid w:val="00CD2C95"/>
    <w:rsid w:val="00CE67A3"/>
    <w:rsid w:val="00CF3199"/>
    <w:rsid w:val="00D23526"/>
    <w:rsid w:val="00D24FA7"/>
    <w:rsid w:val="00D2669A"/>
    <w:rsid w:val="00D302ED"/>
    <w:rsid w:val="00D45A3E"/>
    <w:rsid w:val="00D64696"/>
    <w:rsid w:val="00D82645"/>
    <w:rsid w:val="00D90D49"/>
    <w:rsid w:val="00DB7BA8"/>
    <w:rsid w:val="00DC5D96"/>
    <w:rsid w:val="00DD4F3E"/>
    <w:rsid w:val="00E05245"/>
    <w:rsid w:val="00E13E55"/>
    <w:rsid w:val="00E33C7F"/>
    <w:rsid w:val="00E359E7"/>
    <w:rsid w:val="00E43C17"/>
    <w:rsid w:val="00E91119"/>
    <w:rsid w:val="00EA0C4C"/>
    <w:rsid w:val="00EA542E"/>
    <w:rsid w:val="00EA7406"/>
    <w:rsid w:val="00ED2FBC"/>
    <w:rsid w:val="00ED5F12"/>
    <w:rsid w:val="00EE1E7B"/>
    <w:rsid w:val="00EF2795"/>
    <w:rsid w:val="00F225BF"/>
    <w:rsid w:val="00F27E2A"/>
    <w:rsid w:val="00F53753"/>
    <w:rsid w:val="00F7167E"/>
    <w:rsid w:val="00F7443C"/>
    <w:rsid w:val="00F9504D"/>
    <w:rsid w:val="00FC2870"/>
    <w:rsid w:val="00FD64A1"/>
    <w:rsid w:val="00FF1384"/>
    <w:rsid w:val="00FF45B9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AA39B6"/>
  <w15:docId w15:val="{24BA5BC6-9BC4-4D9C-93A3-1ACECF1A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794115"/>
    <w:rPr>
      <w:rFonts w:ascii="Arial" w:hAnsi="Arial"/>
      <w:b/>
      <w:sz w:val="22"/>
    </w:rPr>
  </w:style>
  <w:style w:type="character" w:customStyle="1" w:styleId="Style20">
    <w:name w:val="Style20"/>
    <w:basedOn w:val="Fuentedeprrafopredeter"/>
    <w:uiPriority w:val="1"/>
    <w:rsid w:val="00D302ED"/>
    <w:rPr>
      <w:rFonts w:ascii="Arial" w:hAnsi="Arial"/>
      <w:sz w:val="22"/>
    </w:rPr>
  </w:style>
  <w:style w:type="character" w:customStyle="1" w:styleId="Style19">
    <w:name w:val="Style19"/>
    <w:basedOn w:val="Fuentedeprrafopredeter"/>
    <w:uiPriority w:val="1"/>
    <w:rsid w:val="00D302ED"/>
    <w:rPr>
      <w:rFonts w:ascii="Arial" w:hAnsi="Arial"/>
      <w:b/>
      <w:sz w:val="22"/>
    </w:rPr>
  </w:style>
  <w:style w:type="character" w:styleId="Fuerte">
    <w:name w:val="Strong"/>
    <w:basedOn w:val="Fuentedeprrafopredeter"/>
    <w:uiPriority w:val="22"/>
    <w:qFormat/>
    <w:rsid w:val="00254B9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3667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366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DOCUMENTOS%20EST&#193;NDAR%20MODELO%20DE%20GESTI&#211;N\SNCC.D.014-%20Invitaci&#243;n%20a%20presentar%20Ofert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027F2BD6B24CF5A8ACEBC74E73B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88FDE-1F32-434B-B5DC-C3854A33841F}"/>
      </w:docPartPr>
      <w:docPartBody>
        <w:p w:rsidR="00D2788F" w:rsidRDefault="00871502">
          <w:pPr>
            <w:pStyle w:val="6A027F2BD6B24CF5A8ACEBC74E73BDAD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F7B118F48EC4E719F311F13034F3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17300-A304-4358-AE5D-DC899DFE6CEB}"/>
      </w:docPartPr>
      <w:docPartBody>
        <w:p w:rsidR="00D2788F" w:rsidRDefault="00871502">
          <w:pPr>
            <w:pStyle w:val="5F7B118F48EC4E719F311F13034F31FC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61C53B949A364F2DB88551A3BC08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B6852-43FB-4F35-97FA-A9289652B6DD}"/>
      </w:docPartPr>
      <w:docPartBody>
        <w:p w:rsidR="00D2788F" w:rsidRDefault="00871502">
          <w:pPr>
            <w:pStyle w:val="61C53B949A364F2DB88551A3BC088D1C"/>
          </w:pPr>
          <w:r w:rsidRPr="006D6B8D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BE6435AA8DB748959A1833BEC766A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F7763-FFD1-4523-ACDE-68CCB482F639}"/>
      </w:docPartPr>
      <w:docPartBody>
        <w:p w:rsidR="00D2788F" w:rsidRDefault="00871502">
          <w:pPr>
            <w:pStyle w:val="BE6435AA8DB748959A1833BEC766AEC4"/>
          </w:pPr>
          <w:r w:rsidRPr="006D6B8D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56BEAD0A0F842A7B45A22C889B94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FA68F-87EF-418F-99D1-37BB3B5138A4}"/>
      </w:docPartPr>
      <w:docPartBody>
        <w:p w:rsidR="00D2788F" w:rsidRDefault="00871502">
          <w:pPr>
            <w:pStyle w:val="756BEAD0A0F842A7B45A22C889B94ACB"/>
          </w:pPr>
          <w:r w:rsidRPr="006D6B8D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2D0FEA01AC840F9ABED26668AE04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7D630-BAB8-4C89-B075-3FFD71C74555}"/>
      </w:docPartPr>
      <w:docPartBody>
        <w:p w:rsidR="00D2788F" w:rsidRDefault="00871502">
          <w:pPr>
            <w:pStyle w:val="D2D0FEA01AC840F9ABED26668AE04687"/>
          </w:pPr>
          <w:r w:rsidRPr="006D6B8D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7139ECC33764FD19C0C32BAACE2D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43651-311E-4778-87C1-97C4A13035B0}"/>
      </w:docPartPr>
      <w:docPartBody>
        <w:p w:rsidR="00D2788F" w:rsidRDefault="00871502">
          <w:pPr>
            <w:pStyle w:val="A7139ECC33764FD19C0C32BAACE2D851"/>
          </w:pPr>
          <w:r w:rsidRPr="006D6B8D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84D6BACBB460419A89547F6C8D999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1D714-9DB3-4108-92CF-C699C8CA4962}"/>
      </w:docPartPr>
      <w:docPartBody>
        <w:p w:rsidR="008A0CF8" w:rsidRDefault="00E944FB" w:rsidP="00E944FB">
          <w:pPr>
            <w:pStyle w:val="84D6BACBB460419A89547F6C8D999B58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502"/>
    <w:rsid w:val="000211B8"/>
    <w:rsid w:val="0012417E"/>
    <w:rsid w:val="002A778C"/>
    <w:rsid w:val="00421D29"/>
    <w:rsid w:val="004E22BC"/>
    <w:rsid w:val="0051557C"/>
    <w:rsid w:val="00685ECA"/>
    <w:rsid w:val="00795B5D"/>
    <w:rsid w:val="00854617"/>
    <w:rsid w:val="00861489"/>
    <w:rsid w:val="00871502"/>
    <w:rsid w:val="0088359D"/>
    <w:rsid w:val="008A0CF8"/>
    <w:rsid w:val="00A73AD6"/>
    <w:rsid w:val="00AE2259"/>
    <w:rsid w:val="00B27857"/>
    <w:rsid w:val="00BF625A"/>
    <w:rsid w:val="00C35761"/>
    <w:rsid w:val="00CD0EEA"/>
    <w:rsid w:val="00CD2C95"/>
    <w:rsid w:val="00CE41A3"/>
    <w:rsid w:val="00D2788F"/>
    <w:rsid w:val="00D82645"/>
    <w:rsid w:val="00E944FB"/>
    <w:rsid w:val="00EF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944FB"/>
    <w:rPr>
      <w:color w:val="808080"/>
    </w:rPr>
  </w:style>
  <w:style w:type="paragraph" w:customStyle="1" w:styleId="6A027F2BD6B24CF5A8ACEBC74E73BDAD">
    <w:name w:val="6A027F2BD6B24CF5A8ACEBC74E73BDAD"/>
    <w:rsid w:val="00D2788F"/>
  </w:style>
  <w:style w:type="paragraph" w:customStyle="1" w:styleId="5F7B118F48EC4E719F311F13034F31FC">
    <w:name w:val="5F7B118F48EC4E719F311F13034F31FC"/>
    <w:rsid w:val="00D2788F"/>
  </w:style>
  <w:style w:type="paragraph" w:customStyle="1" w:styleId="61C53B949A364F2DB88551A3BC088D1C">
    <w:name w:val="61C53B949A364F2DB88551A3BC088D1C"/>
    <w:rsid w:val="00D2788F"/>
  </w:style>
  <w:style w:type="paragraph" w:customStyle="1" w:styleId="BE6435AA8DB748959A1833BEC766AEC4">
    <w:name w:val="BE6435AA8DB748959A1833BEC766AEC4"/>
    <w:rsid w:val="00D2788F"/>
  </w:style>
  <w:style w:type="paragraph" w:customStyle="1" w:styleId="756BEAD0A0F842A7B45A22C889B94ACB">
    <w:name w:val="756BEAD0A0F842A7B45A22C889B94ACB"/>
    <w:rsid w:val="00D2788F"/>
  </w:style>
  <w:style w:type="paragraph" w:customStyle="1" w:styleId="D2D0FEA01AC840F9ABED26668AE04687">
    <w:name w:val="D2D0FEA01AC840F9ABED26668AE04687"/>
    <w:rsid w:val="00D2788F"/>
  </w:style>
  <w:style w:type="paragraph" w:customStyle="1" w:styleId="A7139ECC33764FD19C0C32BAACE2D851">
    <w:name w:val="A7139ECC33764FD19C0C32BAACE2D851"/>
    <w:rsid w:val="00D2788F"/>
  </w:style>
  <w:style w:type="paragraph" w:customStyle="1" w:styleId="84D6BACBB460419A89547F6C8D999B58">
    <w:name w:val="84D6BACBB460419A89547F6C8D999B58"/>
    <w:rsid w:val="00E944FB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229DD-A9EF-433F-A029-FAF0FD477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SNCC.D.014- Invitación a presentar Ofertas</Template>
  <TotalTime>37</TotalTime>
  <Pages>2</Pages>
  <Words>463</Words>
  <Characters>2551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Olga Abreu</cp:lastModifiedBy>
  <cp:revision>5</cp:revision>
  <cp:lastPrinted>2011-03-08T14:17:00Z</cp:lastPrinted>
  <dcterms:created xsi:type="dcterms:W3CDTF">2026-09-23T14:49:00Z</dcterms:created>
  <dcterms:modified xsi:type="dcterms:W3CDTF">2026-09-23T16:07:00Z</dcterms:modified>
</cp:coreProperties>
</file>