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FD1B7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DB0CE2" wp14:editId="728A1630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DC61F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DB0CE2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20DC61F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36821258" wp14:editId="37068AD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1084D65" wp14:editId="068DCA87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9F11D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84D65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1AB9F11D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089F3E51" wp14:editId="60264F6A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0C4D7E9B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FBC5B3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9F3E51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0C4D7E9B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FBC5B3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8C172DF" wp14:editId="706094EC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26DBB323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7C3E44F" wp14:editId="411A918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172DF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26DBB323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7C3E44F" wp14:editId="411A918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E3D4478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43E1F9D" wp14:editId="1E4FA9DF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AF8181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E1F9D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5FAF8181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F7888FC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348FB3" wp14:editId="0879AF0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488EFA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48FB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E488EFA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E2BF9C5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819ECAE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F3B7F46" wp14:editId="688E65F6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22E69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B7F46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4E822E69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599C18C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EA7DC9" wp14:editId="73E865AD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910C33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A7DC9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5910C33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6A31F1B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AED236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674030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3BA510DD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684C8A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6F12646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C9455A4" w14:textId="77777777" w:rsidTr="00E82502">
        <w:trPr>
          <w:cantSplit/>
          <w:trHeight w:val="440"/>
        </w:trPr>
        <w:tc>
          <w:tcPr>
            <w:tcW w:w="9252" w:type="dxa"/>
          </w:tcPr>
          <w:p w14:paraId="2FA2333C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49CC8F20" w14:textId="77777777" w:rsidTr="00E82502">
        <w:trPr>
          <w:cantSplit/>
          <w:trHeight w:val="440"/>
        </w:trPr>
        <w:tc>
          <w:tcPr>
            <w:tcW w:w="9252" w:type="dxa"/>
          </w:tcPr>
          <w:p w14:paraId="61A6746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6910646" w14:textId="77777777" w:rsidTr="00E82502">
        <w:trPr>
          <w:cantSplit/>
          <w:trHeight w:val="440"/>
        </w:trPr>
        <w:tc>
          <w:tcPr>
            <w:tcW w:w="9252" w:type="dxa"/>
          </w:tcPr>
          <w:p w14:paraId="479B943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D6B525E" w14:textId="77777777" w:rsidTr="00E82502">
        <w:trPr>
          <w:cantSplit/>
          <w:trHeight w:val="440"/>
        </w:trPr>
        <w:tc>
          <w:tcPr>
            <w:tcW w:w="9252" w:type="dxa"/>
          </w:tcPr>
          <w:p w14:paraId="74AA898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57F7961" w14:textId="77777777" w:rsidTr="00E82502">
        <w:trPr>
          <w:cantSplit/>
          <w:trHeight w:val="440"/>
        </w:trPr>
        <w:tc>
          <w:tcPr>
            <w:tcW w:w="9252" w:type="dxa"/>
          </w:tcPr>
          <w:p w14:paraId="2943B4E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6399364" w14:textId="77777777" w:rsidTr="00E82502">
        <w:trPr>
          <w:cantSplit/>
          <w:trHeight w:val="440"/>
        </w:trPr>
        <w:tc>
          <w:tcPr>
            <w:tcW w:w="9252" w:type="dxa"/>
          </w:tcPr>
          <w:p w14:paraId="26603CF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50F37C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3DABC2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39712A9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57BB77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9D82A49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51179" w14:textId="77777777" w:rsidR="009E7D07" w:rsidRDefault="009E7D07" w:rsidP="001007E7">
      <w:pPr>
        <w:spacing w:after="0" w:line="240" w:lineRule="auto"/>
      </w:pPr>
      <w:r>
        <w:separator/>
      </w:r>
    </w:p>
  </w:endnote>
  <w:endnote w:type="continuationSeparator" w:id="0">
    <w:p w14:paraId="76D28A54" w14:textId="77777777" w:rsidR="009E7D07" w:rsidRDefault="009E7D0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CEB84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9B0B581" wp14:editId="1B2FE72A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7C3ECCF" wp14:editId="52607DAA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4CBD6F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20C0E50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C3ECC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334CBD6F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20C0E50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C1D300" wp14:editId="58C88496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F9433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C1D300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33F9433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483FDCC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6AC429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9837FA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4C44F8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A2BDA8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EE78D" w14:textId="77777777" w:rsidR="009E7D07" w:rsidRDefault="009E7D07" w:rsidP="001007E7">
      <w:pPr>
        <w:spacing w:after="0" w:line="240" w:lineRule="auto"/>
      </w:pPr>
      <w:r>
        <w:separator/>
      </w:r>
    </w:p>
  </w:footnote>
  <w:footnote w:type="continuationSeparator" w:id="0">
    <w:p w14:paraId="016B620E" w14:textId="77777777" w:rsidR="009E7D07" w:rsidRDefault="009E7D0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10397"/>
    <w:rsid w:val="00510A2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9E7D07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4DDA3E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Olga Abreu</cp:lastModifiedBy>
  <cp:revision>2</cp:revision>
  <cp:lastPrinted>2011-03-04T18:48:00Z</cp:lastPrinted>
  <dcterms:created xsi:type="dcterms:W3CDTF">2026-09-23T14:56:00Z</dcterms:created>
  <dcterms:modified xsi:type="dcterms:W3CDTF">2026-09-23T14:56:00Z</dcterms:modified>
</cp:coreProperties>
</file>