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B84C3" w14:textId="2175AA9B" w:rsidR="00535962" w:rsidRPr="00F7167E" w:rsidRDefault="00F27319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F2C3BD4" wp14:editId="2FA9D5A3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26892666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9F4666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2C3BD4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179F4666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6F00180B" wp14:editId="71A74AA4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39E75E1B" wp14:editId="1F23D9ED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680971889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265095659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194983197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84030142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7CC54328" w14:textId="77777777"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589002592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65E7E99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E75E1B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7CC54328" w14:textId="77777777"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" fillcolor="black [3213]" strokecolor="white [3212]" strokeweight="3pt">
                    <v:textbox>
                      <w:txbxContent>
                        <w:p w14:paraId="565E7E99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C11F444" wp14:editId="3D5FDBA9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57972584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0DC0B0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1F444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5E0DC0B0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D4D953" wp14:editId="34D0E5A5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4115417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0AA88D41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FCE32D4" wp14:editId="3480DC43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D4D953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0AA88D41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FCE32D4" wp14:editId="3480DC43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E50FF1C" w14:textId="28DC7959" w:rsidR="00535962" w:rsidRPr="00535962" w:rsidRDefault="00F27319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BA2327A" wp14:editId="25F7A75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31151085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47252E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A2327A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4B47252E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8772652" wp14:editId="4AB3D948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67586578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FA198E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72652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19FA198E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457BFF2" w14:textId="219C24FB" w:rsidR="00535962" w:rsidRDefault="00F27319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E05F3E0" wp14:editId="4B233B06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129153295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4DB28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5F3E0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344DB28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56B7A9C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5DB80BAC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74B886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17BC366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A7ED6B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011701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7DC755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6F8EDE6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56F7E88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7FA0FA8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3EF48F9" w14:textId="77777777" w:rsidTr="00A24343">
        <w:trPr>
          <w:trHeight w:val="457"/>
          <w:jc w:val="center"/>
        </w:trPr>
        <w:tc>
          <w:tcPr>
            <w:tcW w:w="849" w:type="dxa"/>
          </w:tcPr>
          <w:p w14:paraId="78A49E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E5E8660" w14:textId="77777777" w:rsidR="0037246F" w:rsidRDefault="0037246F" w:rsidP="00BB657B">
            <w:pPr>
              <w:spacing w:after="0" w:line="240" w:lineRule="auto"/>
            </w:pPr>
          </w:p>
          <w:p w14:paraId="6B55F58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BB82D8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3B781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201A6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44E880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3C4E76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48FC097" w14:textId="77777777" w:rsidTr="00A24343">
        <w:trPr>
          <w:trHeight w:val="477"/>
          <w:jc w:val="center"/>
        </w:trPr>
        <w:tc>
          <w:tcPr>
            <w:tcW w:w="849" w:type="dxa"/>
          </w:tcPr>
          <w:p w14:paraId="0DCF1C0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D73DCE9" w14:textId="77777777" w:rsidR="0037246F" w:rsidRDefault="0037246F" w:rsidP="00BB657B">
            <w:pPr>
              <w:spacing w:after="0" w:line="240" w:lineRule="auto"/>
            </w:pPr>
          </w:p>
          <w:p w14:paraId="40EECDB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456644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51FB9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12DBD1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2BC61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002555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9A5934F" w14:textId="77777777" w:rsidTr="00A24343">
        <w:trPr>
          <w:trHeight w:val="477"/>
          <w:jc w:val="center"/>
        </w:trPr>
        <w:tc>
          <w:tcPr>
            <w:tcW w:w="849" w:type="dxa"/>
          </w:tcPr>
          <w:p w14:paraId="49DC5B9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5B28580" w14:textId="77777777" w:rsidR="0037246F" w:rsidRDefault="0037246F" w:rsidP="00BB657B">
            <w:pPr>
              <w:spacing w:after="0" w:line="240" w:lineRule="auto"/>
            </w:pPr>
          </w:p>
          <w:p w14:paraId="4CB84A9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511E9C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B4170B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88E3A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36184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F1311F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2C34A40" w14:textId="77777777" w:rsidTr="00A24343">
        <w:trPr>
          <w:trHeight w:val="477"/>
          <w:jc w:val="center"/>
        </w:trPr>
        <w:tc>
          <w:tcPr>
            <w:tcW w:w="849" w:type="dxa"/>
          </w:tcPr>
          <w:p w14:paraId="601148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21E860C" w14:textId="77777777" w:rsidR="0037246F" w:rsidRDefault="0037246F" w:rsidP="00BB657B">
            <w:pPr>
              <w:spacing w:after="0" w:line="240" w:lineRule="auto"/>
            </w:pPr>
          </w:p>
          <w:p w14:paraId="3809225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17870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4753EA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0F061C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0E31C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3DA8F9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DB5C7DF" w14:textId="77777777" w:rsidTr="00A24343">
        <w:trPr>
          <w:trHeight w:val="477"/>
          <w:jc w:val="center"/>
        </w:trPr>
        <w:tc>
          <w:tcPr>
            <w:tcW w:w="849" w:type="dxa"/>
          </w:tcPr>
          <w:p w14:paraId="7904748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AF67159" w14:textId="77777777" w:rsidR="0037246F" w:rsidRDefault="0037246F" w:rsidP="00BB657B">
            <w:pPr>
              <w:spacing w:after="0" w:line="240" w:lineRule="auto"/>
            </w:pPr>
          </w:p>
          <w:p w14:paraId="1B6740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3158D7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CE19C0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62C559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DB9A6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CBE5B0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C73BCDF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51C18AAE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8F218CB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4AADE695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4F216937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FCE3148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44569E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65FBA498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1E63C7B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8AAE551" w14:textId="6414F204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27319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569BB48" wp14:editId="4006E89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1086361828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B3CCC3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9BB48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23B3CCC3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3D9DF" w14:textId="77777777" w:rsidR="00153810" w:rsidRDefault="00153810" w:rsidP="001007E7">
      <w:pPr>
        <w:spacing w:after="0" w:line="240" w:lineRule="auto"/>
      </w:pPr>
      <w:r>
        <w:separator/>
      </w:r>
    </w:p>
  </w:endnote>
  <w:endnote w:type="continuationSeparator" w:id="0">
    <w:p w14:paraId="3C0E3699" w14:textId="77777777" w:rsidR="00153810" w:rsidRDefault="0015381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B1407" w14:textId="4C67C057" w:rsidR="001007E7" w:rsidRDefault="00F27319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EDB435D" wp14:editId="61E5EAA6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33520311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8EC9BC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6DE118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0526465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EDB435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4E8EC9BC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6DE118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0526465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511C39E4" w14:textId="3208C8E9" w:rsidR="001007E7" w:rsidRDefault="00F2731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CB42BCA" wp14:editId="2D9B1887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67969219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666C84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B42BCA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B666C84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42E5C881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700B887" wp14:editId="01B3EC3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449CD3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FDA71" w14:textId="77777777" w:rsidR="00153810" w:rsidRDefault="00153810" w:rsidP="001007E7">
      <w:pPr>
        <w:spacing w:after="0" w:line="240" w:lineRule="auto"/>
      </w:pPr>
      <w:r>
        <w:separator/>
      </w:r>
    </w:p>
  </w:footnote>
  <w:footnote w:type="continuationSeparator" w:id="0">
    <w:p w14:paraId="1D3B1506" w14:textId="77777777" w:rsidR="00153810" w:rsidRDefault="00153810" w:rsidP="001007E7">
      <w:pPr>
        <w:spacing w:after="0" w:line="240" w:lineRule="auto"/>
      </w:pPr>
      <w:r>
        <w:continuationSeparator/>
      </w:r>
    </w:p>
  </w:footnote>
  <w:footnote w:id="1">
    <w:p w14:paraId="6E798CEF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820AB4E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1007E7"/>
    <w:rsid w:val="001020C0"/>
    <w:rsid w:val="00123B8D"/>
    <w:rsid w:val="00153810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0402C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2731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84B4EBE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0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Olga Abreu</cp:lastModifiedBy>
  <cp:revision>2</cp:revision>
  <cp:lastPrinted>2011-03-04T18:27:00Z</cp:lastPrinted>
  <dcterms:created xsi:type="dcterms:W3CDTF">2026-09-23T14:56:00Z</dcterms:created>
  <dcterms:modified xsi:type="dcterms:W3CDTF">2026-09-23T14:56:00Z</dcterms:modified>
</cp:coreProperties>
</file>