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1C1CC" w14:textId="24058271" w:rsidR="00535962" w:rsidRPr="00F7167E" w:rsidRDefault="00B8711A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E38D966" wp14:editId="716BD528">
                <wp:simplePos x="0" y="0"/>
                <wp:positionH relativeFrom="column">
                  <wp:posOffset>6536818</wp:posOffset>
                </wp:positionH>
                <wp:positionV relativeFrom="paragraph">
                  <wp:posOffset>-572373</wp:posOffset>
                </wp:positionV>
                <wp:extent cx="2424144" cy="701040"/>
                <wp:effectExtent l="19050" t="0" r="14605" b="228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24144" cy="701040"/>
                          <a:chOff x="12763" y="523"/>
                          <a:chExt cx="2647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763" y="561"/>
                            <a:ext cx="2629" cy="972"/>
                            <a:chOff x="9004" y="720"/>
                            <a:chExt cx="2189" cy="904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04" y="1235"/>
                              <a:ext cx="2189" cy="38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377D7AB" w14:textId="49AE81C9" w:rsidR="002504BE" w:rsidRPr="004936A9" w:rsidRDefault="00881BF3" w:rsidP="002504BE">
                                    <w:pPr>
                                      <w:jc w:val="center"/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</w:pPr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22649038"/>
                                        <w:showingPlcHdr/>
                                      </w:sdtPr>
                                      <w:sdtEndPr>
                                        <w:rPr>
                                          <w:rStyle w:val="Style2"/>
                                        </w:rPr>
                                      </w:sdtEndPr>
                                      <w:sdtContent>
                                        <w:r w:rsidR="002504BE">
                                          <w:rPr>
                                            <w:rStyle w:val="Style2"/>
                                          </w:rPr>
                                          <w:t xml:space="preserve">     </w:t>
                                        </w:r>
                                      </w:sdtContent>
                                    </w:sdt>
                                    <w:r w:rsidR="009418D6" w:rsidRPr="009418D6">
                                      <w:t xml:space="preserve"> </w:t>
                                    </w:r>
                                    <w:r w:rsidR="009418D6" w:rsidRPr="009418D6">
                                      <w:rPr>
                                        <w:rStyle w:val="Style2"/>
                                        <w:sz w:val="20"/>
                                      </w:rPr>
                                      <w:t>PROCURADURÍA-DAF-CM-2026-0</w:t>
                                    </w:r>
                                    <w:r w:rsidR="00114B98">
                                      <w:rPr>
                                        <w:rStyle w:val="Style2"/>
                                        <w:sz w:val="20"/>
                                      </w:rPr>
                                      <w:t>1</w:t>
                                    </w:r>
                                    <w:r>
                                      <w:rPr>
                                        <w:rStyle w:val="Style2"/>
                                        <w:sz w:val="20"/>
                                      </w:rPr>
                                      <w:t>71</w:t>
                                    </w:r>
                                  </w:p>
                                  <w:p w14:paraId="05607795" w14:textId="379995C9" w:rsidR="00840E00" w:rsidRPr="00535962" w:rsidRDefault="00881BF3" w:rsidP="00840E0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323DF6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38D966" id="Group 20" o:spid="_x0000_s1026" style="position:absolute;margin-left:514.7pt;margin-top:-45.05pt;width:190.9pt;height:55.2pt;z-index:251660288" coordorigin="12763,523" coordsize="264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763;top:561;width:2629;height:972" coordorigin="9004,720" coordsize="2189,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004;top:1235;width:2189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377D7AB" w14:textId="49AE81C9" w:rsidR="002504BE" w:rsidRPr="004936A9" w:rsidRDefault="00881BF3" w:rsidP="002504BE">
                              <w:pPr>
                                <w:jc w:val="center"/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22649038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r w:rsidR="002504BE">
                                    <w:rPr>
                                      <w:rStyle w:val="Style2"/>
                                    </w:rPr>
                                    <w:t xml:space="preserve">     </w:t>
                                  </w:r>
                                </w:sdtContent>
                              </w:sdt>
                              <w:r w:rsidR="009418D6" w:rsidRPr="009418D6">
                                <w:t xml:space="preserve"> </w:t>
                              </w:r>
                              <w:r w:rsidR="009418D6" w:rsidRPr="009418D6">
                                <w:rPr>
                                  <w:rStyle w:val="Style2"/>
                                  <w:sz w:val="20"/>
                                </w:rPr>
                                <w:t>PROCURADURÍA-DAF-CM-2026-0</w:t>
                              </w:r>
                              <w:r w:rsidR="00114B98">
                                <w:rPr>
                                  <w:rStyle w:val="Style2"/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rStyle w:val="Style2"/>
                                  <w:sz w:val="20"/>
                                </w:rPr>
                                <w:t>71</w:t>
                              </w:r>
                            </w:p>
                            <w:p w14:paraId="05607795" w14:textId="379995C9" w:rsidR="00840E00" w:rsidRPr="00535962" w:rsidRDefault="00881BF3" w:rsidP="00840E0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4323DF6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9A41E5">
        <w:rPr>
          <w:noProof/>
          <w:lang w:eastAsia="es-ES"/>
        </w:rPr>
        <w:drawing>
          <wp:anchor distT="0" distB="0" distL="114300" distR="114300" simplePos="0" relativeHeight="251664384" behindDoc="0" locked="0" layoutInCell="1" allowOverlap="1" wp14:anchorId="19B93C4F" wp14:editId="0269E6B9">
            <wp:simplePos x="0" y="0"/>
            <wp:positionH relativeFrom="margin">
              <wp:align>center</wp:align>
            </wp:positionH>
            <wp:positionV relativeFrom="margin">
              <wp:posOffset>-593938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57CD">
        <w:rPr>
          <w:noProof/>
          <w:lang w:eastAsia="es-ES"/>
        </w:rPr>
        <w:drawing>
          <wp:anchor distT="0" distB="0" distL="114300" distR="114300" simplePos="0" relativeHeight="251686912" behindDoc="1" locked="0" layoutInCell="1" allowOverlap="1" wp14:anchorId="05A6CB7A" wp14:editId="5761AB18">
            <wp:simplePos x="0" y="0"/>
            <wp:positionH relativeFrom="column">
              <wp:posOffset>-333375</wp:posOffset>
            </wp:positionH>
            <wp:positionV relativeFrom="paragraph">
              <wp:posOffset>-301498</wp:posOffset>
            </wp:positionV>
            <wp:extent cx="752475" cy="752475"/>
            <wp:effectExtent l="0" t="0" r="9525" b="9525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mp (1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A6F"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DA4060" wp14:editId="68E48FE5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C0D33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cei="http://schemas.microsoft.com/office/word/2026/wordml/cei">
            <w:pict>
              <v:shape w14:anchorId="6DDA4060" id="Text Box 27" o:spid="_x0000_s1031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2Rfu4AAAAAoBAAAPAAAAAAAAAAAAAAAAADUEAABkcnMvZG93bnJldi54bWxQSwUGAAAA&#10;AAQABADzAAAAQgUAAAAA&#10;" filled="f" stroked="f">
                <v:textbox inset="0,0,0,0">
                  <w:txbxContent>
                    <w:p w14:paraId="24AC0D33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43B4843A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371291F" wp14:editId="47435770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9F6670" w14:textId="77777777" w:rsidR="002E1412" w:rsidRPr="004357CD" w:rsidRDefault="004357CD" w:rsidP="004357CD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 w:rsidRPr="004357CD"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cei="http://schemas.microsoft.com/office/word/2026/wordml/cei">
            <w:pict>
              <v:shape w14:anchorId="2371291F" id="Text Box 16" o:spid="_x0000_s1032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BKl9g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" stroked="f">
                <v:textbox>
                  <w:txbxContent>
                    <w:p w14:paraId="7F9F6670" w14:textId="77777777" w:rsidR="002E1412" w:rsidRPr="004357CD" w:rsidRDefault="004357CD" w:rsidP="004357CD">
                      <w:pPr>
                        <w:jc w:val="center"/>
                        <w:rPr>
                          <w:lang w:val="es-ES_tradnl"/>
                        </w:rPr>
                      </w:pPr>
                      <w:r w:rsidRPr="004357CD">
                        <w:rPr>
                          <w:rStyle w:val="Style6"/>
                          <w:rFonts w:ascii="Arial" w:hAnsi="Arial"/>
                          <w:sz w:val="24"/>
                          <w:szCs w:val="24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D7E40F8" wp14:editId="6F8F6FC3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25BA93" w14:textId="77777777" w:rsidR="0026335F" w:rsidRPr="0026335F" w:rsidRDefault="00881BF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cei="http://schemas.microsoft.com/office/word/2026/wordml/cei">
            <w:pict>
              <v:shape w14:anchorId="7D7E40F8" id="Text Box 12" o:spid="_x0000_s1033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n1L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2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LH+fUv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5D25BA93" w14:textId="77777777" w:rsidR="0026335F" w:rsidRPr="0026335F" w:rsidRDefault="002B6D1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F418C18" w14:textId="77777777" w:rsidR="007D608F" w:rsidRDefault="009A41E5" w:rsidP="00E81276"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BF8DD7" wp14:editId="0BB150A4">
                <wp:simplePos x="0" y="0"/>
                <wp:positionH relativeFrom="column">
                  <wp:posOffset>2571750</wp:posOffset>
                </wp:positionH>
                <wp:positionV relativeFrom="paragraph">
                  <wp:posOffset>129540</wp:posOffset>
                </wp:positionV>
                <wp:extent cx="3698240" cy="391795"/>
                <wp:effectExtent l="0" t="0" r="0" b="825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8240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12F7F1" w14:textId="77777777" w:rsidR="00F7443C" w:rsidRPr="004357CD" w:rsidRDefault="00881BF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  <w:rFonts w:ascii="Arial" w:hAnsi="Arial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 w:rsidRPr="004357CD">
                                  <w:rPr>
                                    <w:rStyle w:val="Style7"/>
                                    <w:rFonts w:ascii="Arial" w:hAnsi="Arial"/>
                                  </w:rPr>
                                  <w:t>experiencia como contra</w:t>
                                </w:r>
                                <w:r w:rsidR="004357CD">
                                  <w:rPr>
                                    <w:rStyle w:val="Style7"/>
                                    <w:rFonts w:ascii="Arial" w:hAnsi="Arial"/>
                                  </w:rPr>
                                  <w:t>T</w:t>
                                </w:r>
                                <w:r w:rsidR="007372FF" w:rsidRPr="004357CD">
                                  <w:rPr>
                                    <w:rStyle w:val="Style7"/>
                                    <w:rFonts w:ascii="Arial" w:hAnsi="Arial"/>
                                  </w:rPr>
                                  <w:t>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cei="http://schemas.microsoft.com/office/word/2026/wordml/cei">
            <w:pict>
              <v:shape w14:anchorId="6CBF8DD7" id="Text Box 18" o:spid="_x0000_s1034" type="#_x0000_t202" style="position:absolute;margin-left:202.5pt;margin-top:10.2pt;width:291.2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" filled="f" stroked="f">
                <v:textbox>
                  <w:txbxContent>
                    <w:p w14:paraId="6812F7F1" w14:textId="77777777" w:rsidR="00F7443C" w:rsidRPr="004357CD" w:rsidRDefault="002B6D1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  <w:rFonts w:ascii="Arial" w:hAnsi="Arial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 w:rsidRPr="004357CD">
                            <w:rPr>
                              <w:rStyle w:val="Style7"/>
                              <w:rFonts w:ascii="Arial" w:hAnsi="Arial"/>
                            </w:rPr>
                            <w:t>experiencia como contra</w:t>
                          </w:r>
                          <w:r w:rsidR="004357CD">
                            <w:rPr>
                              <w:rStyle w:val="Style7"/>
                              <w:rFonts w:ascii="Arial" w:hAnsi="Arial"/>
                            </w:rPr>
                            <w:t>T</w:t>
                          </w:r>
                          <w:r w:rsidR="007372FF" w:rsidRPr="004357CD">
                            <w:rPr>
                              <w:rStyle w:val="Style7"/>
                              <w:rFonts w:ascii="Arial" w:hAnsi="Arial"/>
                            </w:rPr>
                            <w:t>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C6F6DD5" wp14:editId="49D55E71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802D7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81BF3">
                              <w:fldChar w:fldCharType="begin"/>
                            </w:r>
                            <w:r w:rsidR="00881BF3">
                              <w:instrText xml:space="preserve"> NUMPAGES   \* MERGEFORMAT </w:instrText>
                            </w:r>
                            <w:r w:rsidR="00881BF3">
                              <w:fldChar w:fldCharType="separate"/>
                            </w:r>
                            <w:r w:rsidR="00822B7A" w:rsidRP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81BF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cei="http://schemas.microsoft.com/office/word/2026/wordml/cei">
            <w:pict>
              <v:shape w14:anchorId="2C6F6DD5" id="Text Box 13" o:spid="_x0000_s1035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D9Cpaf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44802D7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0A86B8F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283303B9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4822A194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</w:t>
      </w:r>
      <w:proofErr w:type="gramStart"/>
      <w:r w:rsidRPr="00AE0C17">
        <w:rPr>
          <w:rFonts w:ascii="Arial" w:hAnsi="Arial" w:cs="Arial"/>
          <w:sz w:val="22"/>
          <w:szCs w:val="22"/>
        </w:rPr>
        <w:t>……</w:t>
      </w:r>
      <w:r w:rsidR="00090E8D">
        <w:rPr>
          <w:rFonts w:ascii="Arial" w:hAnsi="Arial" w:cs="Arial"/>
          <w:sz w:val="22"/>
          <w:szCs w:val="22"/>
        </w:rPr>
        <w:t>.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739D8EA4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7E762EA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proofErr w:type="gramStart"/>
      <w:r w:rsidRPr="00AE0C17">
        <w:rPr>
          <w:rFonts w:ascii="Arial" w:hAnsi="Arial" w:cs="Arial"/>
          <w:bCs/>
          <w:sz w:val="22"/>
          <w:szCs w:val="22"/>
        </w:rPr>
        <w:t>magnitud similares</w:t>
      </w:r>
      <w:proofErr w:type="gramEnd"/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16E886E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2E16253F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718CE5DF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455B898F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63B8FC01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4AA89006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3FAA11F8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7A801E1F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01092F6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36E2990C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3FF7D49" w14:textId="77777777" w:rsidTr="00822B7A">
        <w:trPr>
          <w:trHeight w:val="229"/>
          <w:jc w:val="center"/>
        </w:trPr>
        <w:tc>
          <w:tcPr>
            <w:tcW w:w="0" w:type="auto"/>
          </w:tcPr>
          <w:p w14:paraId="229FAB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2737C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38D70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415A9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E09A3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2D752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96DB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B6104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E441F89" w14:textId="77777777" w:rsidTr="00822B7A">
        <w:trPr>
          <w:trHeight w:val="211"/>
          <w:jc w:val="center"/>
        </w:trPr>
        <w:tc>
          <w:tcPr>
            <w:tcW w:w="0" w:type="auto"/>
          </w:tcPr>
          <w:p w14:paraId="1B761CF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D41A8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AF41EC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24E6FC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622B58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C9BCC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FEEDEF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9EB987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8CFD273" w14:textId="77777777" w:rsidTr="00822B7A">
        <w:trPr>
          <w:trHeight w:val="229"/>
          <w:jc w:val="center"/>
        </w:trPr>
        <w:tc>
          <w:tcPr>
            <w:tcW w:w="0" w:type="auto"/>
          </w:tcPr>
          <w:p w14:paraId="567AA79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A7CC1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F0B82F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7ACDAC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D511CD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BCB5DA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3D5E1A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F3ED7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F8912C5" w14:textId="77777777" w:rsidTr="00822B7A">
        <w:trPr>
          <w:trHeight w:val="229"/>
          <w:jc w:val="center"/>
        </w:trPr>
        <w:tc>
          <w:tcPr>
            <w:tcW w:w="0" w:type="auto"/>
          </w:tcPr>
          <w:p w14:paraId="17C947D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FD6CB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E3926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18A396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EC940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9C4A8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891CD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C9086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05E792" w14:textId="77777777" w:rsidTr="00822B7A">
        <w:trPr>
          <w:trHeight w:val="229"/>
          <w:jc w:val="center"/>
        </w:trPr>
        <w:tc>
          <w:tcPr>
            <w:tcW w:w="0" w:type="auto"/>
          </w:tcPr>
          <w:p w14:paraId="78A1F2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7DA1D3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59F90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57106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C12BB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5B6ECF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5AE53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BBC47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6975BA4" w14:textId="77777777" w:rsidTr="00822B7A">
        <w:trPr>
          <w:trHeight w:val="229"/>
          <w:jc w:val="center"/>
        </w:trPr>
        <w:tc>
          <w:tcPr>
            <w:tcW w:w="0" w:type="auto"/>
          </w:tcPr>
          <w:p w14:paraId="1A91A1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FFD21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CF1FB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A43A6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04DAB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EC5E8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96C43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9546A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097E1C5" w14:textId="77777777" w:rsidTr="00822B7A">
        <w:trPr>
          <w:trHeight w:val="229"/>
          <w:jc w:val="center"/>
        </w:trPr>
        <w:tc>
          <w:tcPr>
            <w:tcW w:w="0" w:type="auto"/>
          </w:tcPr>
          <w:p w14:paraId="57A396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9CB79C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E0C5A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AE7A7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1F04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50525B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183D4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96E1E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3B6EE67" w14:textId="77777777" w:rsidTr="00822B7A">
        <w:trPr>
          <w:trHeight w:val="211"/>
          <w:jc w:val="center"/>
        </w:trPr>
        <w:tc>
          <w:tcPr>
            <w:tcW w:w="0" w:type="auto"/>
          </w:tcPr>
          <w:p w14:paraId="7DBCF96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5B92F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C6D77A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E949A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603E02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BBE4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C2D9D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D0569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9FF6BFD" w14:textId="77777777" w:rsidTr="00822B7A">
        <w:trPr>
          <w:trHeight w:val="229"/>
          <w:jc w:val="center"/>
        </w:trPr>
        <w:tc>
          <w:tcPr>
            <w:tcW w:w="0" w:type="auto"/>
          </w:tcPr>
          <w:p w14:paraId="6BE49E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C9C31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F20DB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A9BDEB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8BD187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961116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BE4A9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E3DF5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2626703" w14:textId="77777777" w:rsidTr="00822B7A">
        <w:trPr>
          <w:trHeight w:val="229"/>
          <w:jc w:val="center"/>
        </w:trPr>
        <w:tc>
          <w:tcPr>
            <w:tcW w:w="0" w:type="auto"/>
          </w:tcPr>
          <w:p w14:paraId="56DEAFD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80D7A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83238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9A410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61E47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2A9EBF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BCF37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799CD3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1416A22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43567CC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67FD658F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7F2E10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253D660F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3F8124E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87117B1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E81276">
      <w:footerReference w:type="default" r:id="rId13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9E1EA" w14:textId="77777777" w:rsidR="00EC6447" w:rsidRDefault="00EC6447" w:rsidP="001007E7">
      <w:pPr>
        <w:spacing w:after="0" w:line="240" w:lineRule="auto"/>
      </w:pPr>
      <w:r>
        <w:separator/>
      </w:r>
    </w:p>
  </w:endnote>
  <w:endnote w:type="continuationSeparator" w:id="0">
    <w:p w14:paraId="6DE0CEC0" w14:textId="77777777" w:rsidR="00EC6447" w:rsidRDefault="00EC644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0FA32" w14:textId="77777777" w:rsidR="001007E7" w:rsidRDefault="00830A6F">
    <w:pPr>
      <w:pStyle w:val="Footer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44EF06" wp14:editId="11927D71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FEF6B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cei="http://schemas.microsoft.com/office/word/2026/wordml/cei">
          <w:pict>
            <v:shapetype w14:anchorId="0A44EF0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32FEF6B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BE31DBC" wp14:editId="12F88C4B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02A6D3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1C6E77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 xmlns:w16cei="http://schemas.microsoft.com/office/word/2026/wordml/cei">
          <w:pict>
            <v:shape w14:anchorId="3BE31DBC" id="Text Box 3" o:spid="_x0000_s1037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6502A6D3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1C6E77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5D5B104D" w14:textId="77777777" w:rsidR="001007E7" w:rsidRDefault="002356C0">
    <w:pPr>
      <w:pStyle w:val="Footer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642AC84D" wp14:editId="58530E82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98D4666" w14:textId="77777777" w:rsidR="00B97B51" w:rsidRDefault="00B97B51" w:rsidP="00B97B51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BD2642A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1B7DB" w14:textId="77777777" w:rsidR="00EC6447" w:rsidRDefault="00EC6447" w:rsidP="001007E7">
      <w:pPr>
        <w:spacing w:after="0" w:line="240" w:lineRule="auto"/>
      </w:pPr>
      <w:r>
        <w:separator/>
      </w:r>
    </w:p>
  </w:footnote>
  <w:footnote w:type="continuationSeparator" w:id="0">
    <w:p w14:paraId="30583049" w14:textId="77777777" w:rsidR="00EC6447" w:rsidRDefault="00EC6447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2289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34DD9"/>
    <w:rsid w:val="000572D0"/>
    <w:rsid w:val="00090E8D"/>
    <w:rsid w:val="000A5DAC"/>
    <w:rsid w:val="000B3B70"/>
    <w:rsid w:val="001007E7"/>
    <w:rsid w:val="001020C0"/>
    <w:rsid w:val="00113FF1"/>
    <w:rsid w:val="00114B98"/>
    <w:rsid w:val="00123B8D"/>
    <w:rsid w:val="001341C6"/>
    <w:rsid w:val="001550BB"/>
    <w:rsid w:val="00157600"/>
    <w:rsid w:val="00165A4D"/>
    <w:rsid w:val="00170EC5"/>
    <w:rsid w:val="00191842"/>
    <w:rsid w:val="00194FF2"/>
    <w:rsid w:val="001A0EFC"/>
    <w:rsid w:val="001F28CC"/>
    <w:rsid w:val="001F73A7"/>
    <w:rsid w:val="002356C0"/>
    <w:rsid w:val="002504BE"/>
    <w:rsid w:val="00253DBA"/>
    <w:rsid w:val="0026335F"/>
    <w:rsid w:val="002655DF"/>
    <w:rsid w:val="00284B63"/>
    <w:rsid w:val="002860A4"/>
    <w:rsid w:val="002971F5"/>
    <w:rsid w:val="002B6D14"/>
    <w:rsid w:val="002E1412"/>
    <w:rsid w:val="00314023"/>
    <w:rsid w:val="0031441A"/>
    <w:rsid w:val="003B38E0"/>
    <w:rsid w:val="003F0543"/>
    <w:rsid w:val="0042490F"/>
    <w:rsid w:val="004357CD"/>
    <w:rsid w:val="00466B9C"/>
    <w:rsid w:val="004762B3"/>
    <w:rsid w:val="004767CC"/>
    <w:rsid w:val="004C4743"/>
    <w:rsid w:val="0053293F"/>
    <w:rsid w:val="00535962"/>
    <w:rsid w:val="00551CCA"/>
    <w:rsid w:val="0058053C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267EA"/>
    <w:rsid w:val="00830A6F"/>
    <w:rsid w:val="0083342F"/>
    <w:rsid w:val="00840E00"/>
    <w:rsid w:val="008610EA"/>
    <w:rsid w:val="00881BF3"/>
    <w:rsid w:val="00896739"/>
    <w:rsid w:val="008A1289"/>
    <w:rsid w:val="008A68D0"/>
    <w:rsid w:val="008B3AE5"/>
    <w:rsid w:val="009418D6"/>
    <w:rsid w:val="009A2AEC"/>
    <w:rsid w:val="009A41E5"/>
    <w:rsid w:val="009E75B1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22FC2"/>
    <w:rsid w:val="00B420BA"/>
    <w:rsid w:val="00B57C5D"/>
    <w:rsid w:val="00B62EEF"/>
    <w:rsid w:val="00B8711A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83516"/>
    <w:rsid w:val="00C95ADE"/>
    <w:rsid w:val="00CA4661"/>
    <w:rsid w:val="00CE00CB"/>
    <w:rsid w:val="00CE67A3"/>
    <w:rsid w:val="00D24FA7"/>
    <w:rsid w:val="00D4070B"/>
    <w:rsid w:val="00D64696"/>
    <w:rsid w:val="00D90D49"/>
    <w:rsid w:val="00DC5D96"/>
    <w:rsid w:val="00DD4F3E"/>
    <w:rsid w:val="00DE6371"/>
    <w:rsid w:val="00E13E55"/>
    <w:rsid w:val="00E81276"/>
    <w:rsid w:val="00E84B59"/>
    <w:rsid w:val="00EA7406"/>
    <w:rsid w:val="00EC6447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A5448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AB37ED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FootnoteText">
    <w:name w:val="footnote text"/>
    <w:basedOn w:val="Normal"/>
    <w:link w:val="FootnoteTextCh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8127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1276"/>
    <w:rPr>
      <w:vertAlign w:val="superscript"/>
    </w:rPr>
  </w:style>
  <w:style w:type="paragraph" w:styleId="BodyTextIndent">
    <w:name w:val="Body Text Indent"/>
    <w:basedOn w:val="Normal"/>
    <w:link w:val="BodyTextIndentCh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DefaultParagraphFont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  <_Flow_SignoffStatus xmlns="0aea44d6-661a-43d0-a952-c78a4cd8760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594037-35DC-4FE3-92FC-4D5F232EA7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E66142-F8D4-4060-9AAE-F718667286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B5540A-C8A0-4BA7-9DF9-4FF2268604E0}">
  <ds:schemaRefs>
    <ds:schemaRef ds:uri="http://schemas.microsoft.com/office/2006/metadata/properties"/>
    <ds:schemaRef ds:uri="http://schemas.microsoft.com/office/infopath/2007/PartnerControls"/>
    <ds:schemaRef ds:uri="570364bd-0a9f-4ce9-9216-7d302b6720b7"/>
    <ds:schemaRef ds:uri="0aea44d6-661a-43d0-a952-c78a4cd8760e"/>
  </ds:schemaRefs>
</ds:datastoreItem>
</file>

<file path=customXml/itemProps4.xml><?xml version="1.0" encoding="utf-8"?>
<ds:datastoreItem xmlns:ds="http://schemas.openxmlformats.org/officeDocument/2006/customXml" ds:itemID="{72AB9380-8E40-45A2-82FB-D9A316E077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Jose Manuel De La Cruz Lebron</cp:lastModifiedBy>
  <cp:revision>4</cp:revision>
  <cp:lastPrinted>2011-03-04T19:05:00Z</cp:lastPrinted>
  <dcterms:created xsi:type="dcterms:W3CDTF">2026-06-17T14:21:00Z</dcterms:created>
  <dcterms:modified xsi:type="dcterms:W3CDTF">2026-09-23T15:57:00Z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Order">
    <vt:r8>5286600</vt:r8>
  </property>
  <property fmtid="{D5CDD505-2E9C-101B-9397-08002B2CF9AE}" pid="4" name="MediaServiceImageTags">
    <vt:lpwstr/>
  </property>
</Properties>
</file>