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63BED" w14:textId="365C0B41" w:rsidR="00535962" w:rsidRPr="005E2761" w:rsidRDefault="008D6F09">
      <w:r w:rsidRPr="005E2761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ED434BF" wp14:editId="42FD8E97">
                <wp:simplePos x="0" y="0"/>
                <wp:positionH relativeFrom="column">
                  <wp:posOffset>4040981</wp:posOffset>
                </wp:positionH>
                <wp:positionV relativeFrom="paragraph">
                  <wp:posOffset>-597535</wp:posOffset>
                </wp:positionV>
                <wp:extent cx="2364423" cy="701040"/>
                <wp:effectExtent l="0" t="0" r="1714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4423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16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rFonts w:ascii="Times New Roman" w:hAnsi="Times New Roman" w:cs="Times New Roman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p w14:paraId="7F229149" w14:textId="01BB4FBA" w:rsidR="0076096A" w:rsidRPr="008C279B" w:rsidRDefault="0076096A" w:rsidP="0076096A">
                                    <w:pPr>
                                      <w:jc w:val="center"/>
                                      <w:rPr>
                                        <w:rFonts w:ascii="Times New Roman" w:hAnsi="Times New Roman" w:cs="Times New Roman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PROCURADURIA-DAF-C</w:t>
                                    </w:r>
                                    <w:r w:rsidR="004B46BB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</w:t>
                                    </w:r>
                                    <w:r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202</w:t>
                                    </w:r>
                                    <w:r w:rsidR="00A63607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6</w:t>
                                    </w:r>
                                    <w:r w:rsidRPr="00E92840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-0</w:t>
                                    </w:r>
                                    <w:r w:rsidR="004B46BB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1</w:t>
                                    </w:r>
                                    <w:r w:rsidR="00C919E5">
                                      <w:rPr>
                                        <w:rStyle w:val="Style2"/>
                                        <w:sz w:val="20"/>
                                        <w:szCs w:val="16"/>
                                      </w:rPr>
                                      <w:t>71</w:t>
                                    </w:r>
                                  </w:p>
                                </w:sdtContent>
                              </w:sdt>
                              <w:p w14:paraId="6086B668" w14:textId="0A9B33E5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B6292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D434BF" id="Group 21" o:spid="_x0000_s1026" style="position:absolute;margin-left:318.2pt;margin-top:-47.05pt;width:186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tMDagMAAMYMAAAOAAAAZHJzL2Uyb0RvYy54bWzUV9tu2zAMfR+wfxD0vvoSOxejTtH1hgHd&#10;VqzdByi2fMFsyZOU2t3Xj5JsJ2k7DOvSFs2DIYkU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16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rFonts w:ascii="Times New Roman" w:hAnsi="Times New Roman" w:cs="Times New Roman"/>
                              <w:sz w:val="22"/>
                              <w:szCs w:val="18"/>
                            </w:rPr>
                          </w:sdtEndPr>
                          <w:sdtContent>
                            <w:p w14:paraId="7F229149" w14:textId="01BB4FBA" w:rsidR="0076096A" w:rsidRPr="008C279B" w:rsidRDefault="0076096A" w:rsidP="0076096A">
                              <w:pPr>
                                <w:jc w:val="center"/>
                                <w:rPr>
                                  <w:rFonts w:ascii="Times New Roman" w:hAnsi="Times New Roman" w:cs="Times New Roman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PROCURADURIA-DAF-C</w:t>
                              </w:r>
                              <w:r w:rsidR="004B46BB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</w:t>
                              </w:r>
                              <w:r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202</w:t>
                              </w:r>
                              <w:r w:rsidR="00A63607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6</w:t>
                              </w:r>
                              <w:r w:rsidRPr="00E92840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-0</w:t>
                              </w:r>
                              <w:r w:rsidR="004B46BB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1</w:t>
                              </w:r>
                              <w:r w:rsidR="00C919E5">
                                <w:rPr>
                                  <w:rStyle w:val="Style2"/>
                                  <w:sz w:val="20"/>
                                  <w:szCs w:val="16"/>
                                </w:rPr>
                                <w:t>71</w:t>
                              </w:r>
                            </w:p>
                          </w:sdtContent>
                        </w:sdt>
                        <w:p w14:paraId="6086B668" w14:textId="0A9B33E5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9B6292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000D9" w:rsidRPr="005E2761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99200" behindDoc="0" locked="0" layoutInCell="1" allowOverlap="1" wp14:anchorId="5E510438" wp14:editId="6726BDD1">
            <wp:simplePos x="0" y="0"/>
            <wp:positionH relativeFrom="column">
              <wp:posOffset>-400050</wp:posOffset>
            </wp:positionH>
            <wp:positionV relativeFrom="paragraph">
              <wp:posOffset>-371475</wp:posOffset>
            </wp:positionV>
            <wp:extent cx="1704975" cy="477205"/>
            <wp:effectExtent l="0" t="0" r="0" b="0"/>
            <wp:wrapNone/>
            <wp:docPr id="20" name="Imagen 20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A2AFA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0D5303" wp14:editId="55369B0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437CD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770D5303"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30437CD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5E2761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2AE6BFB4" wp14:editId="71551389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 w:rsidRPr="005E2761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DB62FB" wp14:editId="04288C57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CD5228" w14:textId="77777777" w:rsidR="0026335F" w:rsidRPr="0026335F" w:rsidRDefault="00C919E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67DB62FB"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40CD5228" w14:textId="77777777" w:rsidR="0026335F" w:rsidRPr="0026335F" w:rsidRDefault="00A90F6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B5BC01" w14:textId="77777777" w:rsidR="00535962" w:rsidRPr="005E2761" w:rsidRDefault="00535962" w:rsidP="00535962"/>
    <w:p w14:paraId="00FA4217" w14:textId="77777777" w:rsidR="00535962" w:rsidRPr="005E2761" w:rsidRDefault="00535962" w:rsidP="00535962"/>
    <w:p w14:paraId="1BC62A06" w14:textId="77777777" w:rsidR="006506D0" w:rsidRPr="005E2761" w:rsidRDefault="008000D9" w:rsidP="00B62EEF">
      <w:pPr>
        <w:tabs>
          <w:tab w:val="left" w:pos="6267"/>
        </w:tabs>
        <w:spacing w:after="0" w:line="240" w:lineRule="auto"/>
        <w:jc w:val="center"/>
      </w:pPr>
      <w:r w:rsidRPr="005E2761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85CC25" wp14:editId="15F593DE">
                <wp:simplePos x="0" y="0"/>
                <wp:positionH relativeFrom="column">
                  <wp:posOffset>809625</wp:posOffset>
                </wp:positionH>
                <wp:positionV relativeFrom="paragraph">
                  <wp:posOffset>-224790</wp:posOffset>
                </wp:positionV>
                <wp:extent cx="3989705" cy="311785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024B40" w14:textId="77777777" w:rsidR="008000D9" w:rsidRPr="00FE34E8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shape w14:anchorId="4685CC25" id="Cuadro de texto 1" o:spid="_x0000_s1033" type="#_x0000_t202" style="position:absolute;left:0;text-align:left;margin-left:63.75pt;margin-top:-17.7pt;width:314.15pt;height:24.5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" filled="f" stroked="f">
                <v:textbox>
                  <w:txbxContent>
                    <w:p w14:paraId="19024B40" w14:textId="77777777" w:rsidR="008000D9" w:rsidRPr="00FE34E8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1C46EE77" w14:textId="77777777" w:rsidR="00A640BD" w:rsidRPr="005E2761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 w:rsidRPr="005E2761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93658C2" wp14:editId="04F7CB4B">
                <wp:simplePos x="0" y="0"/>
                <wp:positionH relativeFrom="column">
                  <wp:posOffset>1000125</wp:posOffset>
                </wp:positionH>
                <wp:positionV relativeFrom="paragraph">
                  <wp:posOffset>81916</wp:posOffset>
                </wp:positionV>
                <wp:extent cx="4019550" cy="28575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5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95582A9" w14:textId="77777777" w:rsidR="00F7443C" w:rsidRPr="008000D9" w:rsidRDefault="00E82502" w:rsidP="008000D9">
                            <w:pPr>
                              <w:jc w:val="both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7"/>
                                <w:rFonts w:ascii="Gill Sans MT Book" w:hAnsi="Gill Sans MT Book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093658C2" id="Text Box 18" o:spid="_x0000_s1034" type="#_x0000_t202" style="position:absolute;left:0;text-align:left;margin-left:78.75pt;margin-top:6.45pt;width:316.5pt;height:22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" filled="f" stroked="f">
                <v:textbox>
                  <w:txbxContent>
                    <w:p w14:paraId="095582A9" w14:textId="77777777" w:rsidR="00F7443C" w:rsidRPr="008000D9" w:rsidRDefault="00E82502" w:rsidP="008000D9">
                      <w:pPr>
                        <w:jc w:val="both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7"/>
                          <w:rFonts w:ascii="Gill Sans MT Book" w:hAnsi="Gill Sans MT Book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83718BE" w14:textId="77777777" w:rsidR="00A640BD" w:rsidRPr="005E2761" w:rsidRDefault="00FA01DC" w:rsidP="00C66D08">
      <w:pPr>
        <w:tabs>
          <w:tab w:val="left" w:pos="6267"/>
        </w:tabs>
        <w:jc w:val="center"/>
        <w:rPr>
          <w:b/>
          <w:caps/>
          <w:sz w:val="24"/>
        </w:rPr>
      </w:pPr>
      <w:r w:rsidRPr="005E2761">
        <w:rPr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3EB44B" wp14:editId="4D9775FD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1BA28C5" w14:textId="77777777" w:rsidR="002E1412" w:rsidRPr="008000D9" w:rsidRDefault="008000D9" w:rsidP="008000D9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8000D9">
                              <w:rPr>
                                <w:rStyle w:val="Style8"/>
                                <w:rFonts w:ascii="Gill Sans MT Book" w:hAnsi="Gill Sans MT Book"/>
                                <w:smallCaps/>
                              </w:rPr>
                              <w:t>departamento de compras y contrataciones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shape w14:anchorId="313EB44B" id="Text Box 17" o:spid="_x0000_s1035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" filled="f" stroked="f">
                <v:textbox>
                  <w:txbxContent>
                    <w:p w14:paraId="11BA28C5" w14:textId="77777777" w:rsidR="002E1412" w:rsidRPr="008000D9" w:rsidRDefault="008000D9" w:rsidP="008000D9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8000D9">
                        <w:rPr>
                          <w:rStyle w:val="Style8"/>
                          <w:rFonts w:ascii="Gill Sans MT Book" w:hAnsi="Gill Sans MT Book"/>
                          <w:smallCaps/>
                        </w:rPr>
                        <w:t>departamento de compras y contrataciones</w:t>
                      </w:r>
                    </w:p>
                  </w:txbxContent>
                </v:textbox>
              </v:shape>
            </w:pict>
          </mc:Fallback>
        </mc:AlternateContent>
      </w:r>
    </w:p>
    <w:p w14:paraId="24BD1A7D" w14:textId="77777777" w:rsidR="0062592A" w:rsidRPr="005E2761" w:rsidRDefault="0062592A" w:rsidP="001007E7">
      <w:pPr>
        <w:tabs>
          <w:tab w:val="left" w:pos="6267"/>
        </w:tabs>
        <w:jc w:val="center"/>
        <w:rPr>
          <w:smallCaps/>
        </w:rPr>
      </w:pPr>
    </w:p>
    <w:p w14:paraId="05ADE6F5" w14:textId="77777777" w:rsidR="00C22DBE" w:rsidRPr="005E2761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B820BA8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2"/>
          <w:szCs w:val="20"/>
          <w:lang w:val="es-DO"/>
        </w:rPr>
      </w:pPr>
      <w:r w:rsidRPr="005E2761">
        <w:rPr>
          <w:i/>
          <w:iCs/>
          <w:color w:val="FF0000"/>
          <w:sz w:val="22"/>
          <w:szCs w:val="20"/>
          <w:lang w:val="es-DO"/>
        </w:rPr>
        <w:t xml:space="preserve">[El Oferente deberá completar este formulario de acuerdo con las instrucciones 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 xml:space="preserve">siguientes. </w:t>
      </w:r>
      <w:r w:rsidRPr="005E2761">
        <w:rPr>
          <w:i/>
          <w:iCs/>
          <w:color w:val="FF0000"/>
          <w:sz w:val="22"/>
          <w:szCs w:val="20"/>
          <w:lang w:val="es-DO"/>
        </w:rPr>
        <w:t>No se aceptará ninguna alteración a est</w:t>
      </w:r>
      <w:r w:rsidR="00D1201E" w:rsidRPr="005E2761">
        <w:rPr>
          <w:i/>
          <w:iCs/>
          <w:color w:val="FF0000"/>
          <w:sz w:val="22"/>
          <w:szCs w:val="20"/>
          <w:lang w:val="es-DO"/>
        </w:rPr>
        <w:t>e formulario ni se aceptarán su</w:t>
      </w:r>
      <w:r w:rsidRPr="005E2761">
        <w:rPr>
          <w:i/>
          <w:iCs/>
          <w:color w:val="FF0000"/>
          <w:sz w:val="22"/>
          <w:szCs w:val="20"/>
          <w:lang w:val="es-DO"/>
        </w:rPr>
        <w:t>stitutos.]</w:t>
      </w:r>
    </w:p>
    <w:p w14:paraId="4706373F" w14:textId="77777777" w:rsidR="00E82502" w:rsidRPr="005E2761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482589B" w14:textId="77777777" w:rsidR="00E82502" w:rsidRPr="005E2761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5E2761">
        <w:rPr>
          <w:sz w:val="22"/>
          <w:szCs w:val="22"/>
          <w:lang w:val="es-DO"/>
        </w:rPr>
        <w:t>Fecha: _______________________________</w:t>
      </w:r>
    </w:p>
    <w:p w14:paraId="278E21A7" w14:textId="77777777" w:rsidR="007B0E1F" w:rsidRPr="005E2761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5E2761" w14:paraId="329EDB55" w14:textId="77777777" w:rsidTr="00E82502">
        <w:trPr>
          <w:cantSplit/>
          <w:trHeight w:val="440"/>
        </w:trPr>
        <w:tc>
          <w:tcPr>
            <w:tcW w:w="9252" w:type="dxa"/>
          </w:tcPr>
          <w:p w14:paraId="12ADDA5D" w14:textId="77777777" w:rsidR="00E82502" w:rsidRPr="005E2761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5E2761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5E2761">
              <w:rPr>
                <w:sz w:val="22"/>
                <w:szCs w:val="22"/>
                <w:lang w:val="es-DO"/>
              </w:rPr>
              <w:t xml:space="preserve">  </w:t>
            </w:r>
            <w:r w:rsidR="00E82502" w:rsidRPr="005E2761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5E2761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5E2761" w14:paraId="2840F6A0" w14:textId="77777777" w:rsidTr="00E82502">
        <w:trPr>
          <w:cantSplit/>
          <w:trHeight w:val="440"/>
        </w:trPr>
        <w:tc>
          <w:tcPr>
            <w:tcW w:w="9252" w:type="dxa"/>
          </w:tcPr>
          <w:p w14:paraId="1351128A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5E2761" w14:paraId="0692844A" w14:textId="77777777" w:rsidTr="00E82502">
        <w:trPr>
          <w:cantSplit/>
          <w:trHeight w:val="440"/>
        </w:trPr>
        <w:tc>
          <w:tcPr>
            <w:tcW w:w="9252" w:type="dxa"/>
          </w:tcPr>
          <w:p w14:paraId="5F421E55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 w:rsidRPr="005E2761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5E2761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5E2761" w14:paraId="4BFC184D" w14:textId="77777777" w:rsidTr="00E82502">
        <w:trPr>
          <w:cantSplit/>
          <w:trHeight w:val="440"/>
        </w:trPr>
        <w:tc>
          <w:tcPr>
            <w:tcW w:w="9252" w:type="dxa"/>
          </w:tcPr>
          <w:p w14:paraId="3DE9C374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5E2761" w14:paraId="3E8F212F" w14:textId="77777777" w:rsidTr="00E82502">
        <w:trPr>
          <w:cantSplit/>
          <w:trHeight w:val="440"/>
        </w:trPr>
        <w:tc>
          <w:tcPr>
            <w:tcW w:w="9252" w:type="dxa"/>
          </w:tcPr>
          <w:p w14:paraId="213D0FAD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</w:rPr>
              <w:t>5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5E2761" w14:paraId="279D37ED" w14:textId="77777777" w:rsidTr="00E82502">
        <w:trPr>
          <w:cantSplit/>
          <w:trHeight w:val="440"/>
        </w:trPr>
        <w:tc>
          <w:tcPr>
            <w:tcW w:w="9252" w:type="dxa"/>
          </w:tcPr>
          <w:p w14:paraId="13F8F0E7" w14:textId="77777777" w:rsidR="00E82502" w:rsidRPr="005E2761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5E2761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03E85D0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9A069BD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A051DB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5E2761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1522689" w14:textId="77777777" w:rsidR="00E82502" w:rsidRPr="005E2761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5E2761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5E2761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557756FD" w14:textId="77777777" w:rsidR="00EE1E7B" w:rsidRPr="005E2761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5E2761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2FF07C" w14:textId="77777777" w:rsidR="00A90F63" w:rsidRDefault="00A90F63" w:rsidP="001007E7">
      <w:pPr>
        <w:spacing w:after="0" w:line="240" w:lineRule="auto"/>
      </w:pPr>
      <w:r>
        <w:separator/>
      </w:r>
    </w:p>
  </w:endnote>
  <w:endnote w:type="continuationSeparator" w:id="0">
    <w:p w14:paraId="66495B1E" w14:textId="77777777" w:rsidR="00A90F63" w:rsidRDefault="00A90F63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59378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A8097FA" w14:textId="77777777" w:rsidR="008000D9" w:rsidRDefault="008000D9">
            <w:pPr>
              <w:pStyle w:val="Footer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40DA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25354A5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E7AB3" w14:textId="77777777" w:rsidR="00A90F63" w:rsidRDefault="00A90F63" w:rsidP="001007E7">
      <w:pPr>
        <w:spacing w:after="0" w:line="240" w:lineRule="auto"/>
      </w:pPr>
      <w:r>
        <w:separator/>
      </w:r>
    </w:p>
  </w:footnote>
  <w:footnote w:type="continuationSeparator" w:id="0">
    <w:p w14:paraId="74987E76" w14:textId="77777777" w:rsidR="00A90F63" w:rsidRDefault="00A90F63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A7251"/>
    <w:rsid w:val="000B0DCD"/>
    <w:rsid w:val="000E02D9"/>
    <w:rsid w:val="001007E7"/>
    <w:rsid w:val="001020C0"/>
    <w:rsid w:val="001466B0"/>
    <w:rsid w:val="00157600"/>
    <w:rsid w:val="00170EC5"/>
    <w:rsid w:val="00181E8D"/>
    <w:rsid w:val="001936E5"/>
    <w:rsid w:val="00194FF2"/>
    <w:rsid w:val="00197F51"/>
    <w:rsid w:val="001A20CA"/>
    <w:rsid w:val="001A3F92"/>
    <w:rsid w:val="001F3723"/>
    <w:rsid w:val="001F73A7"/>
    <w:rsid w:val="002009A7"/>
    <w:rsid w:val="00244F14"/>
    <w:rsid w:val="00253DBA"/>
    <w:rsid w:val="0026335F"/>
    <w:rsid w:val="00295BD4"/>
    <w:rsid w:val="002D451D"/>
    <w:rsid w:val="002E1412"/>
    <w:rsid w:val="002E29A2"/>
    <w:rsid w:val="00314023"/>
    <w:rsid w:val="00341484"/>
    <w:rsid w:val="00356ADD"/>
    <w:rsid w:val="00392351"/>
    <w:rsid w:val="003A6141"/>
    <w:rsid w:val="00404131"/>
    <w:rsid w:val="00405EDB"/>
    <w:rsid w:val="0040639A"/>
    <w:rsid w:val="0042490F"/>
    <w:rsid w:val="004379A6"/>
    <w:rsid w:val="0044234A"/>
    <w:rsid w:val="00456C17"/>
    <w:rsid w:val="00466B9C"/>
    <w:rsid w:val="004756C6"/>
    <w:rsid w:val="00481AF8"/>
    <w:rsid w:val="004B30DA"/>
    <w:rsid w:val="004B46BB"/>
    <w:rsid w:val="004D45A8"/>
    <w:rsid w:val="00511B31"/>
    <w:rsid w:val="00535962"/>
    <w:rsid w:val="005D2D2D"/>
    <w:rsid w:val="005E2761"/>
    <w:rsid w:val="00611A07"/>
    <w:rsid w:val="0062592A"/>
    <w:rsid w:val="00637EFF"/>
    <w:rsid w:val="006506D0"/>
    <w:rsid w:val="00651E48"/>
    <w:rsid w:val="00657795"/>
    <w:rsid w:val="00666D56"/>
    <w:rsid w:val="006709BC"/>
    <w:rsid w:val="006C2A22"/>
    <w:rsid w:val="006C353A"/>
    <w:rsid w:val="006F567F"/>
    <w:rsid w:val="007043BB"/>
    <w:rsid w:val="00725091"/>
    <w:rsid w:val="0076096A"/>
    <w:rsid w:val="0078061D"/>
    <w:rsid w:val="00780880"/>
    <w:rsid w:val="00791E7D"/>
    <w:rsid w:val="00795582"/>
    <w:rsid w:val="007B0E1F"/>
    <w:rsid w:val="007B6F6F"/>
    <w:rsid w:val="007E54F6"/>
    <w:rsid w:val="008000D9"/>
    <w:rsid w:val="00820C9F"/>
    <w:rsid w:val="0082707E"/>
    <w:rsid w:val="008315B0"/>
    <w:rsid w:val="008B0441"/>
    <w:rsid w:val="008B3AE5"/>
    <w:rsid w:val="008C388B"/>
    <w:rsid w:val="008D6F09"/>
    <w:rsid w:val="0090286A"/>
    <w:rsid w:val="009044A1"/>
    <w:rsid w:val="00924118"/>
    <w:rsid w:val="00966EEE"/>
    <w:rsid w:val="00977C54"/>
    <w:rsid w:val="009F3482"/>
    <w:rsid w:val="009F6C16"/>
    <w:rsid w:val="00A138DC"/>
    <w:rsid w:val="00A16099"/>
    <w:rsid w:val="00A40DA4"/>
    <w:rsid w:val="00A63607"/>
    <w:rsid w:val="00A640BD"/>
    <w:rsid w:val="00A641A7"/>
    <w:rsid w:val="00A667AB"/>
    <w:rsid w:val="00A72F42"/>
    <w:rsid w:val="00A90F63"/>
    <w:rsid w:val="00AB626C"/>
    <w:rsid w:val="00AD7919"/>
    <w:rsid w:val="00AE68E6"/>
    <w:rsid w:val="00AF2E6B"/>
    <w:rsid w:val="00B62EEF"/>
    <w:rsid w:val="00B64C7C"/>
    <w:rsid w:val="00B97B51"/>
    <w:rsid w:val="00BA0007"/>
    <w:rsid w:val="00BB1D79"/>
    <w:rsid w:val="00BC1D0C"/>
    <w:rsid w:val="00BC2820"/>
    <w:rsid w:val="00BC61BD"/>
    <w:rsid w:val="00BC6865"/>
    <w:rsid w:val="00BD1586"/>
    <w:rsid w:val="00BF5768"/>
    <w:rsid w:val="00C078CB"/>
    <w:rsid w:val="00C11A80"/>
    <w:rsid w:val="00C127BD"/>
    <w:rsid w:val="00C22DBE"/>
    <w:rsid w:val="00C32446"/>
    <w:rsid w:val="00C441D9"/>
    <w:rsid w:val="00C5078F"/>
    <w:rsid w:val="00C66D08"/>
    <w:rsid w:val="00C7043F"/>
    <w:rsid w:val="00C7470C"/>
    <w:rsid w:val="00C919E5"/>
    <w:rsid w:val="00CA0E82"/>
    <w:rsid w:val="00CA164C"/>
    <w:rsid w:val="00CA4661"/>
    <w:rsid w:val="00CD76BA"/>
    <w:rsid w:val="00CE0F4F"/>
    <w:rsid w:val="00CE67A3"/>
    <w:rsid w:val="00D07622"/>
    <w:rsid w:val="00D1201E"/>
    <w:rsid w:val="00D1573C"/>
    <w:rsid w:val="00D24FA7"/>
    <w:rsid w:val="00D272DF"/>
    <w:rsid w:val="00D45A3E"/>
    <w:rsid w:val="00D64696"/>
    <w:rsid w:val="00D7710E"/>
    <w:rsid w:val="00D90D49"/>
    <w:rsid w:val="00D9600B"/>
    <w:rsid w:val="00DA0424"/>
    <w:rsid w:val="00DC3CFC"/>
    <w:rsid w:val="00DC5D96"/>
    <w:rsid w:val="00DD4F3E"/>
    <w:rsid w:val="00E13E55"/>
    <w:rsid w:val="00E2452F"/>
    <w:rsid w:val="00E26686"/>
    <w:rsid w:val="00E41902"/>
    <w:rsid w:val="00E82502"/>
    <w:rsid w:val="00EA6B34"/>
    <w:rsid w:val="00EA7406"/>
    <w:rsid w:val="00EE1E7B"/>
    <w:rsid w:val="00EE52E0"/>
    <w:rsid w:val="00F225BF"/>
    <w:rsid w:val="00F32E09"/>
    <w:rsid w:val="00F45B3D"/>
    <w:rsid w:val="00F50F7A"/>
    <w:rsid w:val="00F53753"/>
    <w:rsid w:val="00F7167E"/>
    <w:rsid w:val="00F7443C"/>
    <w:rsid w:val="00F75231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AC071F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ea44d6-661a-43d0-a952-c78a4cd8760e">
      <Terms xmlns="http://schemas.microsoft.com/office/infopath/2007/PartnerControls"/>
    </lcf76f155ced4ddcb4097134ff3c332f>
    <TaxCatchAll xmlns="570364bd-0a9f-4ce9-9216-7d302b6720b7" xsi:nil="true"/>
    <_Flow_SignoffStatus xmlns="0aea44d6-661a-43d0-a952-c78a4cd8760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533A7EA4E474D86E4AF9260776249" ma:contentTypeVersion="14" ma:contentTypeDescription="Create a new document." ma:contentTypeScope="" ma:versionID="281a0b972e871e4a6c562eed24f0956a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806ec0889494270b0064b2e531c85fb8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77BD82-212D-47AB-91C2-B744178D1F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17AA2B-E29D-4C1E-A3E5-0CE48D32422D}">
  <ds:schemaRefs>
    <ds:schemaRef ds:uri="http://schemas.microsoft.com/office/2006/metadata/properties"/>
    <ds:schemaRef ds:uri="http://schemas.microsoft.com/office/infopath/2007/PartnerControls"/>
    <ds:schemaRef ds:uri="0aea44d6-661a-43d0-a952-c78a4cd8760e"/>
    <ds:schemaRef ds:uri="570364bd-0a9f-4ce9-9216-7d302b6720b7"/>
  </ds:schemaRefs>
</ds:datastoreItem>
</file>

<file path=customXml/itemProps3.xml><?xml version="1.0" encoding="utf-8"?>
<ds:datastoreItem xmlns:ds="http://schemas.openxmlformats.org/officeDocument/2006/customXml" ds:itemID="{0E1A745D-3EFD-46F3-90E3-CF1EC9DEEE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177DB6-7CCA-4BC3-A1A5-F3C9671C9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ea44d6-661a-43d0-a952-c78a4cd8760e"/>
    <ds:schemaRef ds:uri="570364bd-0a9f-4ce9-9216-7d302b672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17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Jose Manuel De La Cruz Lebron</cp:lastModifiedBy>
  <cp:revision>45</cp:revision>
  <cp:lastPrinted>2011-03-04T18:48:00Z</cp:lastPrinted>
  <dcterms:created xsi:type="dcterms:W3CDTF">2021-04-26T20:15:00Z</dcterms:created>
  <dcterms:modified xsi:type="dcterms:W3CDTF">2026-09-23T15:59:00Z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  <property fmtid="{D5CDD505-2E9C-101B-9397-08002B2CF9AE}" pid="3" name="MediaServiceImageTags">
    <vt:lpwstr/>
  </property>
</Properties>
</file>