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962" w:rsidRPr="00F7167E" w:rsidRDefault="00AD52E0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3914775</wp:posOffset>
                </wp:positionH>
                <wp:positionV relativeFrom="paragraph">
                  <wp:posOffset>-590550</wp:posOffset>
                </wp:positionV>
                <wp:extent cx="2415540" cy="701040"/>
                <wp:effectExtent l="0" t="0" r="22860" b="2286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4155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sz w:val="18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2"/>
                                  </w:rPr>
                                </w:sdtEndPr>
                                <w:sdtContent>
                                  <w:p w:rsidR="001466B0" w:rsidRPr="00535962" w:rsidRDefault="00AD52E0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  <w:sz w:val="18"/>
                                      </w:rPr>
                                      <w:t>CONTRALORIA-</w:t>
                                    </w:r>
                                    <w:r w:rsidRPr="00B264AE">
                                      <w:rPr>
                                        <w:rFonts w:ascii="Times New Roman" w:hAnsi="Times New Roman"/>
                                        <w:b/>
                                        <w:bCs/>
                                        <w:sz w:val="23"/>
                                        <w:szCs w:val="23"/>
                                        <w:shd w:val="clear" w:color="auto" w:fill="FFFFFF"/>
                                      </w:rPr>
                                      <w:t>-DAF-CM-2026-00</w:t>
                                    </w:r>
                                    <w:r w:rsidR="00E96F13">
                                      <w:rPr>
                                        <w:rFonts w:ascii="Times New Roman" w:hAnsi="Times New Roman"/>
                                        <w:b/>
                                        <w:bCs/>
                                        <w:sz w:val="23"/>
                                        <w:szCs w:val="23"/>
                                        <w:shd w:val="clear" w:color="auto" w:fill="FFFFFF"/>
                                      </w:rPr>
                                      <w:t>36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6" style="position:absolute;margin-left:308.25pt;margin-top:-46.5pt;width:190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">
    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sz w:val="18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2"/>
                            </w:rPr>
                          </w:sdtEndPr>
                          <w:sdtContent>
                            <w:p w:rsidR="001466B0" w:rsidRPr="00535962" w:rsidRDefault="00AD52E0" w:rsidP="001466B0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  <w:sz w:val="18"/>
                                </w:rPr>
                                <w:t>CONTRALORIA-</w:t>
                              </w:r>
                              <w:r w:rsidRPr="00B264AE">
                                <w:rPr>
                                  <w:rFonts w:ascii="Times New Roman" w:hAnsi="Times New Roman"/>
                                  <w:b/>
                                  <w:bCs/>
                                  <w:sz w:val="23"/>
                                  <w:szCs w:val="23"/>
                                  <w:shd w:val="clear" w:color="auto" w:fill="FFFFFF"/>
                                </w:rPr>
                                <w:t>-DAF-CM-2026-00</w:t>
                              </w:r>
                              <w:r w:rsidR="00E96F13">
                                <w:rPr>
                                  <w:rFonts w:ascii="Times New Roman" w:hAnsi="Times New Roman"/>
                                  <w:b/>
                                  <w:bCs/>
                                  <w:sz w:val="23"/>
                                  <w:szCs w:val="23"/>
                                  <w:shd w:val="clear" w:color="auto" w:fill="FFFFFF"/>
                                </w:rPr>
                                <w:t>36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    <v:textbox>
                      <w:txbxContent>
                        <w:p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FE29CB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4724400</wp:posOffset>
                </wp:positionH>
                <wp:positionV relativeFrom="paragraph">
                  <wp:posOffset>161925</wp:posOffset>
                </wp:positionV>
                <wp:extent cx="1677035" cy="278130"/>
                <wp:effectExtent l="0" t="0" r="0" b="762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70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E96F13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23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>
                                  <w:rPr>
                                    <w:rStyle w:val="Style5"/>
                                    <w:lang w:val="es-DO"/>
                                  </w:rPr>
                                  <w:t>23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1" type="#_x0000_t202" style="position:absolute;margin-left:372pt;margin-top:12.75pt;width:132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w28uwIAAMI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" filled="f" stroked="f">
                <v:textbox>
                  <w:txbxContent>
                    <w:p w:rsidR="0026335F" w:rsidRPr="0026335F" w:rsidRDefault="00E96F13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23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>
                            <w:rPr>
                              <w:rStyle w:val="Style5"/>
                              <w:lang w:val="es-DO"/>
                            </w:rPr>
                            <w:t>23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FA2AFA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dz5rrQIAAKo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" filled="f" stroked="f">
                <v:textbox inset="0,0,0,0">
                  <w:txbxContent>
                    <w:p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FA2AFA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>
            <wp:simplePos x="0" y="0"/>
            <wp:positionH relativeFrom="margin">
              <wp:posOffset>2561590</wp:posOffset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color w:val="1F497D"/>
                                <w:lang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:rsidR="00BC61BD" w:rsidRPr="00BC61BD" w:rsidRDefault="00DF26D3">
                                <w:pPr>
                                  <w:rPr>
                                    <w:lang w:val="en-US"/>
                                  </w:rPr>
                                </w:pPr>
                                <w:r w:rsidRPr="00DF26D3">
                                  <w:rPr>
                                    <w:noProof/>
                                    <w:color w:val="1F497D"/>
                                    <w:lang w:val="es-DO" w:eastAsia="es-DO"/>
                                  </w:rPr>
                                  <w:drawing>
                                    <wp:inline distT="0" distB="0" distL="0" distR="0" wp14:anchorId="5988D9F4" wp14:editId="721E3A75">
                                      <wp:extent cx="845820" cy="320227"/>
                                      <wp:effectExtent l="0" t="0" r="0" b="3810"/>
                                      <wp:docPr id="2" name="Imagen 2" descr="cid:image003.png@01D77182.1CA98D8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Imagen 3" descr="cid:image003.png@01D77182.1CA98D80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 r:link="rId9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45820" cy="320227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    <v:textbox>
                  <w:txbxContent>
                    <w:sdt>
                      <w:sdtPr>
                        <w:rPr>
                          <w:noProof/>
                          <w:color w:val="1F497D"/>
                          <w:lang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Content>
                        <w:p w:rsidR="00BC61BD" w:rsidRPr="00BC61BD" w:rsidRDefault="00DF26D3">
                          <w:pPr>
                            <w:rPr>
                              <w:lang w:val="en-US"/>
                            </w:rPr>
                          </w:pPr>
                          <w:r w:rsidRPr="00DF26D3">
                            <w:rPr>
                              <w:noProof/>
                              <w:color w:val="1F497D"/>
                              <w:lang w:eastAsia="es-DO"/>
                            </w:rPr>
                            <w:drawing>
                              <wp:inline distT="0" distB="0" distL="0" distR="0" wp14:anchorId="5988D9F4" wp14:editId="721E3A75">
                                <wp:extent cx="845820" cy="320227"/>
                                <wp:effectExtent l="0" t="0" r="0" b="3810"/>
                                <wp:docPr id="2" name="Imagen 2" descr="cid:image003.png@01D77182.1CA98D8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Imagen 3" descr="cid:image003.png@01D77182.1CA98D8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 r:link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45820" cy="320227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DF26D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DF26D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DF26D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DF26D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E96F13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DF26D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CONTRALORIA GENERAL DE LA REPUBLICA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6LKhQ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" stroked="f">
                <v:textbox>
                  <w:txbxContent>
                    <w:p w:rsidR="002E1412" w:rsidRPr="002E1412" w:rsidRDefault="00DF26D3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CONTRALORIA GENERAL DE LA REPUBLICA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    <v:textbox>
                  <w:txbxContent>
                    <w:p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E96F13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DF26D3">
                                  <w:rPr>
                                    <w:rStyle w:val="Style8"/>
                                    <w:smallCaps/>
                                  </w:rPr>
                                  <w:t>UNIDAD DE COMPRAS Y CONTRATACIONES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2E1412" w:rsidRPr="002E1412" w:rsidRDefault="00DF26D3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>
                            <w:rPr>
                              <w:rStyle w:val="Style8"/>
                              <w:smallCaps/>
                            </w:rPr>
                            <w:t>UNIDAD DE COMPRAS Y CONTRATACIONES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Default="00532311" w:rsidP="00532311">
      <w:pPr>
        <w:tabs>
          <w:tab w:val="right" w:leader="dot" w:pos="8820"/>
        </w:tabs>
        <w:spacing w:line="240" w:lineRule="auto"/>
        <w:jc w:val="center"/>
        <w:rPr>
          <w:lang w:val="es-DO"/>
        </w:rPr>
      </w:pPr>
      <w:r w:rsidRPr="00AB3B36">
        <w:rPr>
          <w:rFonts w:ascii="Times New Roman" w:hAnsi="Times New Roman"/>
          <w:b/>
          <w:bCs/>
        </w:rPr>
        <w:t xml:space="preserve">CONTRATACION DE SERVICIO DE PRODUCCION Y </w:t>
      </w:r>
      <w:r>
        <w:rPr>
          <w:rFonts w:ascii="Times New Roman" w:hAnsi="Times New Roman"/>
          <w:b/>
          <w:bCs/>
        </w:rPr>
        <w:t>MONTAJE TÈ</w:t>
      </w:r>
      <w:r w:rsidRPr="00AB3B36">
        <w:rPr>
          <w:rFonts w:ascii="Times New Roman" w:hAnsi="Times New Roman"/>
          <w:b/>
          <w:bCs/>
        </w:rPr>
        <w:t>CNICO PARA SOCIALIZACION  INSTITUCIONAL</w:t>
      </w: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:rsidTr="00E82502">
        <w:trPr>
          <w:cantSplit/>
          <w:trHeight w:val="440"/>
        </w:trPr>
        <w:tc>
          <w:tcPr>
            <w:tcW w:w="9252" w:type="dxa"/>
          </w:tcPr>
          <w:p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118D" w:rsidRDefault="00FD118D" w:rsidP="001007E7">
      <w:pPr>
        <w:spacing w:after="0" w:line="240" w:lineRule="auto"/>
      </w:pPr>
      <w:r>
        <w:separator/>
      </w:r>
    </w:p>
  </w:endnote>
  <w:endnote w:type="continuationSeparator" w:id="0">
    <w:p w:rsidR="00FD118D" w:rsidRDefault="00FD118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1007E7" w:rsidRDefault="001007E7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CA0E82" w:rsidRDefault="00CA0E82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rPr>
        <w:rFonts w:ascii="Arial Narrow" w:hAnsi="Arial Narrow"/>
        <w:sz w:val="12"/>
      </w:rPr>
    </w:pP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118D" w:rsidRDefault="00FD118D" w:rsidP="001007E7">
      <w:pPr>
        <w:spacing w:after="0" w:line="240" w:lineRule="auto"/>
      </w:pPr>
      <w:r>
        <w:separator/>
      </w:r>
    </w:p>
  </w:footnote>
  <w:footnote w:type="continuationSeparator" w:id="0">
    <w:p w:rsidR="00FD118D" w:rsidRDefault="00FD118D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DCD"/>
    <w:rsid w:val="000030D2"/>
    <w:rsid w:val="00034DD9"/>
    <w:rsid w:val="00045479"/>
    <w:rsid w:val="0005792C"/>
    <w:rsid w:val="000B0DCD"/>
    <w:rsid w:val="000E02D9"/>
    <w:rsid w:val="000F0974"/>
    <w:rsid w:val="001007E7"/>
    <w:rsid w:val="001020C0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35162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B30DA"/>
    <w:rsid w:val="004D45A8"/>
    <w:rsid w:val="00532311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7C29E6"/>
    <w:rsid w:val="00820C9F"/>
    <w:rsid w:val="0082707E"/>
    <w:rsid w:val="008315B0"/>
    <w:rsid w:val="008B3AE5"/>
    <w:rsid w:val="008C388B"/>
    <w:rsid w:val="00966EEE"/>
    <w:rsid w:val="00977C54"/>
    <w:rsid w:val="00A16099"/>
    <w:rsid w:val="00A640BD"/>
    <w:rsid w:val="00A641A7"/>
    <w:rsid w:val="00A72F42"/>
    <w:rsid w:val="00A80A0B"/>
    <w:rsid w:val="00AD52E0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DF26D3"/>
    <w:rsid w:val="00E13E55"/>
    <w:rsid w:val="00E82502"/>
    <w:rsid w:val="00E96F13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D118D"/>
    <w:rsid w:val="00FE29CB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cid:image001.png@01D7E117.0F1104F0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cid:image001.png@01D7E117.0F1104F0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22428F-EDE5-4DEE-AEC7-D704F3CED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</TotalTime>
  <Pages>1</Pages>
  <Words>142</Words>
  <Characters>786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927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Basilia Farias Bautista</cp:lastModifiedBy>
  <cp:revision>3</cp:revision>
  <cp:lastPrinted>2011-03-04T18:48:00Z</cp:lastPrinted>
  <dcterms:created xsi:type="dcterms:W3CDTF">2026-03-10T14:01:00Z</dcterms:created>
  <dcterms:modified xsi:type="dcterms:W3CDTF">2026-09-23T15:50:00Z</dcterms:modified>
</cp:coreProperties>
</file>