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6B925" w14:textId="77777777" w:rsidR="00535962" w:rsidRPr="00F7167E" w:rsidRDefault="00E5344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2F39E1" wp14:editId="666688A7">
                <wp:simplePos x="0" y="0"/>
                <wp:positionH relativeFrom="column">
                  <wp:posOffset>3609975</wp:posOffset>
                </wp:positionH>
                <wp:positionV relativeFrom="paragraph">
                  <wp:posOffset>-438150</wp:posOffset>
                </wp:positionV>
                <wp:extent cx="2777490" cy="581025"/>
                <wp:effectExtent l="0" t="0" r="2286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7490" cy="5810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82"/>
                            <a:chOff x="9151" y="720"/>
                            <a:chExt cx="2010" cy="91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23"/>
                              <a:ext cx="1958" cy="41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45286E" w14:textId="76AF4C08" w:rsidR="001466B0" w:rsidRPr="00E80FC7" w:rsidRDefault="00000000" w:rsidP="00F02990">
                                <w:pPr>
                                  <w:rPr>
                                    <w:sz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162073483"/>
                                  </w:sdtPr>
                                  <w:sdtEndPr>
                                    <w:rPr>
                                      <w:rFonts w:ascii="Arial" w:hAnsi="Arial"/>
                                      <w:b w:val="0"/>
                                      <w:caps w:val="0"/>
                                      <w:spacing w:val="0"/>
                                      <w:sz w:val="18"/>
                                    </w:rPr>
                                  </w:sdtEndPr>
                                  <w:sdtContent>
                                    <w:r w:rsidR="00B0155C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JARDIN BOTANICO-</w:t>
                                    </w:r>
                                    <w:r w:rsidR="009869E3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DAF</w:t>
                                    </w:r>
                                    <w:r w:rsidR="00B0155C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-</w:t>
                                    </w:r>
                                    <w:r w:rsidR="009869E3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 w:rsidR="000921F1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  <w:r w:rsidR="00B0155C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-2026-00</w:t>
                                    </w:r>
                                    <w:r w:rsidR="00972160">
                                      <w:rPr>
                                        <w:rFonts w:ascii="Arial Narrow" w:eastAsia="Calibri" w:hAnsi="Arial Narrow"/>
                                        <w:b/>
                                        <w:sz w:val="24"/>
                                        <w:szCs w:val="24"/>
                                      </w:rPr>
                                      <w:t>27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720"/>
                              <a:ext cx="2009" cy="436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3821D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F39E1" id="Group 21" o:spid="_x0000_s1026" style="position:absolute;margin-left:284.25pt;margin-top:-34.5pt;width:218.7pt;height:45.7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9;top:561;width:2414;height:982" coordorigin="9151,720" coordsize="201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23;width:1958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645286E" w14:textId="76AF4C08" w:rsidR="001466B0" w:rsidRPr="00E80FC7" w:rsidRDefault="00000000" w:rsidP="00F02990">
                          <w:pPr>
                            <w:rPr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="Arial Bold" w:hAnsi="Arial Bold"/>
                                <w:b/>
                                <w:caps/>
                                <w:spacing w:val="-20"/>
                                <w:sz w:val="22"/>
                              </w:rPr>
                              <w:alias w:val="No. del Expediente de Compras "/>
                              <w:tag w:val="No. del Expediente de Compras "/>
                              <w:id w:val="-1162073483"/>
                            </w:sdtPr>
                            <w:sdtEndPr>
                              <w:rPr>
                                <w:rFonts w:ascii="Arial" w:hAnsi="Arial"/>
                                <w:b w:val="0"/>
                                <w:caps w:val="0"/>
                                <w:spacing w:val="0"/>
                                <w:sz w:val="18"/>
                              </w:rPr>
                            </w:sdtEndPr>
                            <w:sdtContent>
                              <w:r w:rsidR="00B0155C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JARDIN BOTANICO-</w:t>
                              </w:r>
                              <w:r w:rsidR="009869E3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DAF</w:t>
                              </w:r>
                              <w:r w:rsidR="00B0155C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9869E3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C</w:t>
                              </w:r>
                              <w:r w:rsidR="000921F1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D</w:t>
                              </w:r>
                              <w:r w:rsidR="00B0155C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-2026-00</w:t>
                              </w:r>
                              <w:r w:rsidR="00972160">
                                <w:rPr>
                                  <w:rFonts w:ascii="Arial Narrow" w:eastAsia="Calibri" w:hAnsi="Arial Narrow"/>
                                  <w:b/>
                                  <w:sz w:val="24"/>
                                  <w:szCs w:val="24"/>
                                </w:rPr>
                                <w:t>27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9152;top:720;width:2009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3821D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044A35" wp14:editId="049F9259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F9F6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44A35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7AF9F6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E118F" wp14:editId="2EB481C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DE97E90" w14:textId="77777777" w:rsidR="00BC61BD" w:rsidRPr="00BC61BD" w:rsidRDefault="00B74A4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74A4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6337E39" wp14:editId="35A181E4">
                                      <wp:extent cx="942975" cy="615315"/>
                                      <wp:effectExtent l="0" t="0" r="0" b="0"/>
                                      <wp:docPr id="19" name="Imagen 19" descr="G:\2016\LOGO NUEVO\LOGOTIPO -  Jardin Botanico - s4-01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G:\2016\LOGO NUEVO\LOGOTIPO -  Jardin Botanico - s4-01.pn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975" cy="6153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E118F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DE97E90" w14:textId="77777777" w:rsidR="00BC61BD" w:rsidRPr="00BC61BD" w:rsidRDefault="00B74A48">
                          <w:pPr>
                            <w:rPr>
                              <w:lang w:val="en-US"/>
                            </w:rPr>
                          </w:pPr>
                          <w:r w:rsidRPr="00B74A4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6337E39" wp14:editId="35A181E4">
                                <wp:extent cx="942975" cy="615315"/>
                                <wp:effectExtent l="0" t="0" r="0" b="0"/>
                                <wp:docPr id="19" name="Imagen 19" descr="G:\2016\LOGO NUEVO\LOGOTIPO -  Jardin Botanico - s4-01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G:\2016\LOGO NUEVO\LOGOTIPO -  Jardin Botanico - s4-01.png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6153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DE284AE" wp14:editId="5608F08F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A98860" w14:textId="77777777" w:rsidR="00535962" w:rsidRPr="00535962" w:rsidRDefault="00E53440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0186A0" wp14:editId="45967873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8A8E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186A0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5678A8E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E18CBE" w14:textId="77777777" w:rsidR="00535962" w:rsidRDefault="00E53440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97A2D4" wp14:editId="2C4E6AB2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6C7B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7A2D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7CE6C7B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5FF3AC" wp14:editId="1713F27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p w14:paraId="53C4C111" w14:textId="77777777" w:rsidR="00B74A48" w:rsidRPr="00117467" w:rsidRDefault="00B74A48" w:rsidP="00B74A48">
                                <w:pPr>
                                  <w:autoSpaceDE w:val="0"/>
                                  <w:autoSpaceDN w:val="0"/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</w:pPr>
                                <w:r w:rsidRPr="00117467"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  <w:t>JARDIN BOTANICO NACIONAL, DR. RAFAEL M. MOSCOSO</w:t>
                                </w:r>
                              </w:p>
                              <w:p w14:paraId="3E2F8E08" w14:textId="77777777" w:rsidR="002E1412" w:rsidRPr="002E1412" w:rsidRDefault="009D0B6F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BF269F">
                                  <w:rPr>
                                    <w:rStyle w:val="Style6"/>
                                    <w:sz w:val="26"/>
                                    <w:szCs w:val="24"/>
                                  </w:rPr>
                                  <w:t xml:space="preserve">Naturales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FF3A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53C4C111" w14:textId="77777777" w:rsidR="00B74A48" w:rsidRPr="00117467" w:rsidRDefault="00B74A48" w:rsidP="00B74A48">
                          <w:pPr>
                            <w:autoSpaceDE w:val="0"/>
                            <w:autoSpaceDN w:val="0"/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</w:pPr>
                          <w:r w:rsidRPr="00117467"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  <w:t>JARDIN BOTANICO NACIONAL, DR. RAFAEL M. MOSCOSO</w:t>
                          </w:r>
                        </w:p>
                        <w:p w14:paraId="3E2F8E08" w14:textId="77777777" w:rsidR="002E1412" w:rsidRPr="002E1412" w:rsidRDefault="009D0B6F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BF269F">
                            <w:rPr>
                              <w:rStyle w:val="Style6"/>
                              <w:sz w:val="26"/>
                              <w:szCs w:val="24"/>
                            </w:rPr>
                            <w:t xml:space="preserve">Naturales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E0FB8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1E9E8B" w14:textId="77777777" w:rsidR="00A640BD" w:rsidRPr="00C66D08" w:rsidRDefault="00E5344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4A798D" wp14:editId="0B2615C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72CF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A798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3472CF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7B52A4B" w14:textId="77777777" w:rsidR="00A640BD" w:rsidRPr="00C66D08" w:rsidRDefault="00E5344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1D4695" wp14:editId="3129A8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</w:sdtPr>
                            <w:sdtContent>
                              <w:p w14:paraId="13B08C35" w14:textId="77777777" w:rsidR="009A0035" w:rsidRPr="009A0035" w:rsidRDefault="00000000" w:rsidP="009A0035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sz w:val="22"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Content>
                                    <w:r w:rsidR="009A0035" w:rsidRPr="009A0035">
                                      <w:rPr>
                                        <w:sz w:val="22"/>
                                      </w:rPr>
                                      <w:t xml:space="preserve">UNIDAD DE COMPRAS Y CONTRATACIONES </w:t>
                                    </w:r>
                                  </w:sdtContent>
                                </w:sdt>
                              </w:p>
                              <w:p w14:paraId="76FF9AF4" w14:textId="77777777" w:rsidR="002E1412" w:rsidRPr="002E1412" w:rsidRDefault="00000000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D469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</w:sdtPr>
                      <w:sdtContent>
                        <w:p w14:paraId="13B08C35" w14:textId="77777777" w:rsidR="009A0035" w:rsidRPr="009A0035" w:rsidRDefault="00000000" w:rsidP="009A0035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Content>
                              <w:r w:rsidR="009A0035" w:rsidRPr="009A0035">
                                <w:rPr>
                                  <w:sz w:val="22"/>
                                </w:rPr>
                                <w:t xml:space="preserve">UNIDAD DE COMPRAS Y CONTRATACIONES </w:t>
                              </w:r>
                            </w:sdtContent>
                          </w:sdt>
                        </w:p>
                        <w:p w14:paraId="76FF9AF4" w14:textId="77777777" w:rsidR="002E1412" w:rsidRPr="002E1412" w:rsidRDefault="00000000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24330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3C6345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5D39CB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22F020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06D8437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475D1E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4E2CC5" w14:textId="77777777" w:rsidTr="00E82502">
        <w:trPr>
          <w:cantSplit/>
          <w:trHeight w:val="440"/>
        </w:trPr>
        <w:tc>
          <w:tcPr>
            <w:tcW w:w="9252" w:type="dxa"/>
          </w:tcPr>
          <w:p w14:paraId="37024CEF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B60208A" w14:textId="77777777" w:rsidTr="00E82502">
        <w:trPr>
          <w:cantSplit/>
          <w:trHeight w:val="440"/>
        </w:trPr>
        <w:tc>
          <w:tcPr>
            <w:tcW w:w="9252" w:type="dxa"/>
          </w:tcPr>
          <w:p w14:paraId="4818682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BF0FF" w14:textId="77777777" w:rsidTr="00E82502">
        <w:trPr>
          <w:cantSplit/>
          <w:trHeight w:val="440"/>
        </w:trPr>
        <w:tc>
          <w:tcPr>
            <w:tcW w:w="9252" w:type="dxa"/>
          </w:tcPr>
          <w:p w14:paraId="61CD4A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24239C0" w14:textId="77777777" w:rsidTr="00E82502">
        <w:trPr>
          <w:cantSplit/>
          <w:trHeight w:val="440"/>
        </w:trPr>
        <w:tc>
          <w:tcPr>
            <w:tcW w:w="9252" w:type="dxa"/>
          </w:tcPr>
          <w:p w14:paraId="14191B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A25A04" w14:textId="77777777" w:rsidTr="00E82502">
        <w:trPr>
          <w:cantSplit/>
          <w:trHeight w:val="440"/>
        </w:trPr>
        <w:tc>
          <w:tcPr>
            <w:tcW w:w="9252" w:type="dxa"/>
          </w:tcPr>
          <w:p w14:paraId="61AE52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672289B" w14:textId="77777777" w:rsidTr="00E82502">
        <w:trPr>
          <w:cantSplit/>
          <w:trHeight w:val="440"/>
        </w:trPr>
        <w:tc>
          <w:tcPr>
            <w:tcW w:w="9252" w:type="dxa"/>
          </w:tcPr>
          <w:p w14:paraId="2A64476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413653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71F27C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144EE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C6F573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48CA8AA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52116" w14:textId="77777777" w:rsidR="002551E4" w:rsidRDefault="002551E4" w:rsidP="001007E7">
      <w:pPr>
        <w:spacing w:after="0" w:line="240" w:lineRule="auto"/>
      </w:pPr>
      <w:r>
        <w:separator/>
      </w:r>
    </w:p>
  </w:endnote>
  <w:endnote w:type="continuationSeparator" w:id="0">
    <w:p w14:paraId="739715E6" w14:textId="77777777" w:rsidR="002551E4" w:rsidRDefault="002551E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altName w:val="Device Font 10cpi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4B6C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7B4E824" wp14:editId="323A763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3440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D5B3E3" wp14:editId="2C62BC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8EF6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EE4409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D5B3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58EF6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EE4409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E53440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F098F9" wp14:editId="4329664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DAF4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098F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E5DAF4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3C42B5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C03E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519DD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C49E09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93A538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A24B7" w14:textId="77777777" w:rsidR="002551E4" w:rsidRDefault="002551E4" w:rsidP="001007E7">
      <w:pPr>
        <w:spacing w:after="0" w:line="240" w:lineRule="auto"/>
      </w:pPr>
      <w:r>
        <w:separator/>
      </w:r>
    </w:p>
  </w:footnote>
  <w:footnote w:type="continuationSeparator" w:id="0">
    <w:p w14:paraId="657BEDA5" w14:textId="77777777" w:rsidR="002551E4" w:rsidRDefault="002551E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137CB"/>
    <w:rsid w:val="00034DD9"/>
    <w:rsid w:val="00045479"/>
    <w:rsid w:val="00045C9D"/>
    <w:rsid w:val="00046F1C"/>
    <w:rsid w:val="0005792C"/>
    <w:rsid w:val="00057BF8"/>
    <w:rsid w:val="00070303"/>
    <w:rsid w:val="00081C65"/>
    <w:rsid w:val="000837B7"/>
    <w:rsid w:val="00085B66"/>
    <w:rsid w:val="000921F1"/>
    <w:rsid w:val="000B0DCD"/>
    <w:rsid w:val="000B20EE"/>
    <w:rsid w:val="000E02D9"/>
    <w:rsid w:val="001007E7"/>
    <w:rsid w:val="001020C0"/>
    <w:rsid w:val="001029CB"/>
    <w:rsid w:val="00141285"/>
    <w:rsid w:val="001443B7"/>
    <w:rsid w:val="001466B0"/>
    <w:rsid w:val="00157600"/>
    <w:rsid w:val="0016267C"/>
    <w:rsid w:val="00170EC5"/>
    <w:rsid w:val="00173200"/>
    <w:rsid w:val="00174EB2"/>
    <w:rsid w:val="00181E8D"/>
    <w:rsid w:val="00194FF2"/>
    <w:rsid w:val="001A3F92"/>
    <w:rsid w:val="001E089B"/>
    <w:rsid w:val="001E110B"/>
    <w:rsid w:val="001F31A7"/>
    <w:rsid w:val="001F73A7"/>
    <w:rsid w:val="002006C0"/>
    <w:rsid w:val="002009A7"/>
    <w:rsid w:val="00205DFC"/>
    <w:rsid w:val="002206DD"/>
    <w:rsid w:val="00231C30"/>
    <w:rsid w:val="00233DC3"/>
    <w:rsid w:val="00244E00"/>
    <w:rsid w:val="00247049"/>
    <w:rsid w:val="00253DBA"/>
    <w:rsid w:val="002551E4"/>
    <w:rsid w:val="0026335F"/>
    <w:rsid w:val="00272B2A"/>
    <w:rsid w:val="002816AC"/>
    <w:rsid w:val="00295BD4"/>
    <w:rsid w:val="002D451D"/>
    <w:rsid w:val="002D66B0"/>
    <w:rsid w:val="002E1412"/>
    <w:rsid w:val="003116B8"/>
    <w:rsid w:val="00314023"/>
    <w:rsid w:val="003313BA"/>
    <w:rsid w:val="00340850"/>
    <w:rsid w:val="00341484"/>
    <w:rsid w:val="00343257"/>
    <w:rsid w:val="00367E6A"/>
    <w:rsid w:val="00392351"/>
    <w:rsid w:val="003A6141"/>
    <w:rsid w:val="00404131"/>
    <w:rsid w:val="00404719"/>
    <w:rsid w:val="004202C9"/>
    <w:rsid w:val="0042490F"/>
    <w:rsid w:val="004379A6"/>
    <w:rsid w:val="0044234A"/>
    <w:rsid w:val="00456C17"/>
    <w:rsid w:val="00466B9C"/>
    <w:rsid w:val="00472A0E"/>
    <w:rsid w:val="00492D9F"/>
    <w:rsid w:val="004B30DA"/>
    <w:rsid w:val="004D45A8"/>
    <w:rsid w:val="004E2B69"/>
    <w:rsid w:val="004E40B9"/>
    <w:rsid w:val="004F411C"/>
    <w:rsid w:val="00531D4D"/>
    <w:rsid w:val="00535962"/>
    <w:rsid w:val="005817BA"/>
    <w:rsid w:val="00597957"/>
    <w:rsid w:val="00611A07"/>
    <w:rsid w:val="0062592A"/>
    <w:rsid w:val="0063198F"/>
    <w:rsid w:val="006506D0"/>
    <w:rsid w:val="00651E48"/>
    <w:rsid w:val="006561A2"/>
    <w:rsid w:val="00666D56"/>
    <w:rsid w:val="006709BC"/>
    <w:rsid w:val="006A5FDB"/>
    <w:rsid w:val="006E1520"/>
    <w:rsid w:val="006F231C"/>
    <w:rsid w:val="006F567F"/>
    <w:rsid w:val="006F5755"/>
    <w:rsid w:val="00705B80"/>
    <w:rsid w:val="00725091"/>
    <w:rsid w:val="00780880"/>
    <w:rsid w:val="00782650"/>
    <w:rsid w:val="007912F6"/>
    <w:rsid w:val="007A0BB2"/>
    <w:rsid w:val="007B0E1F"/>
    <w:rsid w:val="007B6F6F"/>
    <w:rsid w:val="007C3AA8"/>
    <w:rsid w:val="007C72AD"/>
    <w:rsid w:val="00820C9F"/>
    <w:rsid w:val="0082707E"/>
    <w:rsid w:val="008315B0"/>
    <w:rsid w:val="00854398"/>
    <w:rsid w:val="008647C3"/>
    <w:rsid w:val="008873D9"/>
    <w:rsid w:val="0089256D"/>
    <w:rsid w:val="008B3AE5"/>
    <w:rsid w:val="008C388B"/>
    <w:rsid w:val="008C57AE"/>
    <w:rsid w:val="008D5685"/>
    <w:rsid w:val="008F373B"/>
    <w:rsid w:val="008F4734"/>
    <w:rsid w:val="009138C5"/>
    <w:rsid w:val="0096276C"/>
    <w:rsid w:val="00966EEE"/>
    <w:rsid w:val="0096782C"/>
    <w:rsid w:val="00972160"/>
    <w:rsid w:val="00977C54"/>
    <w:rsid w:val="00983859"/>
    <w:rsid w:val="009869E3"/>
    <w:rsid w:val="00986F82"/>
    <w:rsid w:val="009A0035"/>
    <w:rsid w:val="009D0B6F"/>
    <w:rsid w:val="00A10D26"/>
    <w:rsid w:val="00A16099"/>
    <w:rsid w:val="00A640BD"/>
    <w:rsid w:val="00A641A7"/>
    <w:rsid w:val="00A72F42"/>
    <w:rsid w:val="00A73D89"/>
    <w:rsid w:val="00AD7919"/>
    <w:rsid w:val="00AF1496"/>
    <w:rsid w:val="00AF2E6B"/>
    <w:rsid w:val="00B0155C"/>
    <w:rsid w:val="00B62EEF"/>
    <w:rsid w:val="00B74A48"/>
    <w:rsid w:val="00B8728E"/>
    <w:rsid w:val="00B97B51"/>
    <w:rsid w:val="00BA0007"/>
    <w:rsid w:val="00BB1D79"/>
    <w:rsid w:val="00BB4FF4"/>
    <w:rsid w:val="00BC1D0C"/>
    <w:rsid w:val="00BC61BD"/>
    <w:rsid w:val="00BD1586"/>
    <w:rsid w:val="00BE4972"/>
    <w:rsid w:val="00C078CB"/>
    <w:rsid w:val="00C22DBE"/>
    <w:rsid w:val="00C46B53"/>
    <w:rsid w:val="00C5078F"/>
    <w:rsid w:val="00C66D08"/>
    <w:rsid w:val="00C7470C"/>
    <w:rsid w:val="00CA0E82"/>
    <w:rsid w:val="00CA164C"/>
    <w:rsid w:val="00CA4661"/>
    <w:rsid w:val="00CD045A"/>
    <w:rsid w:val="00CD4610"/>
    <w:rsid w:val="00CE67A3"/>
    <w:rsid w:val="00D1201E"/>
    <w:rsid w:val="00D24FA7"/>
    <w:rsid w:val="00D41DB0"/>
    <w:rsid w:val="00D45A3E"/>
    <w:rsid w:val="00D47282"/>
    <w:rsid w:val="00D64696"/>
    <w:rsid w:val="00D7710E"/>
    <w:rsid w:val="00D90D49"/>
    <w:rsid w:val="00D9600B"/>
    <w:rsid w:val="00D9734F"/>
    <w:rsid w:val="00DA15F8"/>
    <w:rsid w:val="00DB4BE2"/>
    <w:rsid w:val="00DC2EE7"/>
    <w:rsid w:val="00DC5D96"/>
    <w:rsid w:val="00DD4F3E"/>
    <w:rsid w:val="00E05E8D"/>
    <w:rsid w:val="00E13E55"/>
    <w:rsid w:val="00E510B0"/>
    <w:rsid w:val="00E53440"/>
    <w:rsid w:val="00E80FC7"/>
    <w:rsid w:val="00E82502"/>
    <w:rsid w:val="00EA6B34"/>
    <w:rsid w:val="00EA7406"/>
    <w:rsid w:val="00EE1E7B"/>
    <w:rsid w:val="00EE4BE6"/>
    <w:rsid w:val="00F02990"/>
    <w:rsid w:val="00F15A74"/>
    <w:rsid w:val="00F225BF"/>
    <w:rsid w:val="00F33332"/>
    <w:rsid w:val="00F53753"/>
    <w:rsid w:val="00F7167E"/>
    <w:rsid w:val="00F7443C"/>
    <w:rsid w:val="00F84D68"/>
    <w:rsid w:val="00F9504D"/>
    <w:rsid w:val="00F95073"/>
    <w:rsid w:val="00FA01DC"/>
    <w:rsid w:val="00FA5C54"/>
    <w:rsid w:val="00FC1126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C9A5D2"/>
  <w15:docId w15:val="{2F0EE3A9-FD31-4336-BC33-CBDD94CA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BA619-963E-4E04-AB58-7BED1E16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Enc-Compras</cp:lastModifiedBy>
  <cp:revision>39</cp:revision>
  <cp:lastPrinted>2011-03-04T18:48:00Z</cp:lastPrinted>
  <dcterms:created xsi:type="dcterms:W3CDTF">2017-02-22T18:19:00Z</dcterms:created>
  <dcterms:modified xsi:type="dcterms:W3CDTF">2026-09-22T06:02:00Z</dcterms:modified>
</cp:coreProperties>
</file>