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77777777" w:rsidR="00535962" w:rsidRPr="00F7167E" w:rsidRDefault="007A5A87">
      <w:r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27AED5F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57F91742" w:rsidR="0026335F" w:rsidRPr="0026335F" w:rsidRDefault="0003364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22</w:t>
                                </w:r>
                                <w:r w:rsidR="00E40549">
                                  <w:rPr>
                                    <w:rStyle w:val="Style5"/>
                                    <w:lang w:val="es-DO"/>
                                  </w:rPr>
                                  <w:t xml:space="preserve">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4653FD5" w14:textId="57F91742" w:rsidR="0026335F" w:rsidRPr="0026335F" w:rsidRDefault="0003364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22</w:t>
                          </w:r>
                          <w:r w:rsidR="00E40549">
                            <w:rPr>
                              <w:rStyle w:val="Style5"/>
                              <w:lang w:val="es-DO"/>
                            </w:rPr>
                            <w:t xml:space="preserve">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5D97EE5B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033646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5D97EE5B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033646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122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03364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03364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279FB" w14:textId="77777777" w:rsidR="00847C16" w:rsidRDefault="00847C16" w:rsidP="001007E7">
      <w:pPr>
        <w:spacing w:after="0" w:line="240" w:lineRule="auto"/>
      </w:pPr>
      <w:r>
        <w:separator/>
      </w:r>
    </w:p>
  </w:endnote>
  <w:endnote w:type="continuationSeparator" w:id="0">
    <w:p w14:paraId="17A7CB64" w14:textId="77777777" w:rsidR="00847C16" w:rsidRDefault="00847C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05750" w14:textId="77777777" w:rsidR="00847C16" w:rsidRDefault="00847C16" w:rsidP="001007E7">
      <w:pPr>
        <w:spacing w:after="0" w:line="240" w:lineRule="auto"/>
      </w:pPr>
      <w:r>
        <w:separator/>
      </w:r>
    </w:p>
  </w:footnote>
  <w:footnote w:type="continuationSeparator" w:id="0">
    <w:p w14:paraId="003DF19E" w14:textId="77777777" w:rsidR="00847C16" w:rsidRDefault="00847C1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3646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A12B4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47C16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2AF"/>
    <w:rsid w:val="00AD7919"/>
    <w:rsid w:val="00AE0C29"/>
    <w:rsid w:val="00AE49C9"/>
    <w:rsid w:val="00AF2E6B"/>
    <w:rsid w:val="00AF3BBD"/>
    <w:rsid w:val="00B071D0"/>
    <w:rsid w:val="00B121A1"/>
    <w:rsid w:val="00B16F10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40549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C5B6E-250D-446C-B8F8-EE59A5CF9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Wendy Miranda</cp:lastModifiedBy>
  <cp:revision>30</cp:revision>
  <cp:lastPrinted>2011-03-04T18:48:00Z</cp:lastPrinted>
  <dcterms:created xsi:type="dcterms:W3CDTF">2023-02-26T17:21:00Z</dcterms:created>
  <dcterms:modified xsi:type="dcterms:W3CDTF">2026-09-22T20:05:00Z</dcterms:modified>
</cp:coreProperties>
</file>