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74539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4AEBF460" w:rsidR="009005C3" w:rsidRPr="00134CBA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4760C0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134CBA" w:rsidRPr="00134CBA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74539F">
                                      <w:t>22</w:t>
                                    </w:r>
                                  </w:p>
                                  <w:p w14:paraId="335646C0" w14:textId="77777777" w:rsidR="00957FDA" w:rsidRPr="00535962" w:rsidRDefault="0074539F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4AEBF460" w:rsidR="009005C3" w:rsidRPr="00134CBA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4760C0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134CBA" w:rsidRPr="00134CBA">
                                <w:rPr>
                                  <w:lang w:val="en-US"/>
                                </w:rPr>
                                <w:t>1</w:t>
                              </w:r>
                              <w:r w:rsidR="0074539F">
                                <w:t>22</w:t>
                              </w:r>
                            </w:p>
                            <w:p w14:paraId="335646C0" w14:textId="77777777" w:rsidR="00957FDA" w:rsidRPr="00535962" w:rsidRDefault="0074539F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33E21307" w:rsidR="00535962" w:rsidRPr="00535962" w:rsidRDefault="006D755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19D254A5">
                <wp:simplePos x="0" y="0"/>
                <wp:positionH relativeFrom="column">
                  <wp:posOffset>7753350</wp:posOffset>
                </wp:positionH>
                <wp:positionV relativeFrom="paragraph">
                  <wp:posOffset>36195</wp:posOffset>
                </wp:positionV>
                <wp:extent cx="13716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6CCB44E4" w:rsidR="0026335F" w:rsidRPr="0026335F" w:rsidRDefault="0074539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>
                              <w:rPr>
                                <w:rStyle w:val="Style5"/>
                              </w:rPr>
                              <w:t>22</w:t>
                            </w:r>
                            <w:r w:rsidR="0035061D">
                              <w:rPr>
                                <w:rStyle w:val="Style5"/>
                              </w:rPr>
                              <w:t>/09</w:t>
                            </w:r>
                            <w:r w:rsidR="00B31159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610.5pt;margin-top:2.85pt;width:10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" filled="f" stroked="f">
                <v:textbox>
                  <w:txbxContent>
                    <w:p w14:paraId="7883E488" w14:textId="6CCB44E4" w:rsidR="0026335F" w:rsidRPr="0026335F" w:rsidRDefault="0074539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22</w:t>
                      </w:r>
                      <w:r w:rsidR="0035061D">
                        <w:rPr>
                          <w:rStyle w:val="Style5"/>
                        </w:rPr>
                        <w:t>/09</w:t>
                      </w:r>
                      <w:r w:rsidR="00B31159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1D22516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74539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5AFF24D" w14:textId="77777777" w:rsidR="00F7443C" w:rsidRPr="004767CC" w:rsidRDefault="00F444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bookmarkStart w:id="0" w:name="_GoBack"/>
      <w:bookmarkEnd w:id="0"/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D2437" w14:textId="77777777" w:rsidR="00496397" w:rsidRDefault="00496397" w:rsidP="001007E7">
      <w:pPr>
        <w:spacing w:after="0" w:line="240" w:lineRule="auto"/>
      </w:pPr>
      <w:r>
        <w:separator/>
      </w:r>
    </w:p>
  </w:endnote>
  <w:endnote w:type="continuationSeparator" w:id="0">
    <w:p w14:paraId="4A87B407" w14:textId="77777777" w:rsidR="00496397" w:rsidRDefault="0049639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0ACCB" w14:textId="77777777" w:rsidR="00496397" w:rsidRDefault="00496397" w:rsidP="001007E7">
      <w:pPr>
        <w:spacing w:after="0" w:line="240" w:lineRule="auto"/>
      </w:pPr>
      <w:r>
        <w:separator/>
      </w:r>
    </w:p>
  </w:footnote>
  <w:footnote w:type="continuationSeparator" w:id="0">
    <w:p w14:paraId="22015FE9" w14:textId="77777777" w:rsidR="00496397" w:rsidRDefault="00496397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355F"/>
    <w:rsid w:val="00034DD9"/>
    <w:rsid w:val="000824CE"/>
    <w:rsid w:val="000F7C12"/>
    <w:rsid w:val="001007E7"/>
    <w:rsid w:val="001020C0"/>
    <w:rsid w:val="00123B8D"/>
    <w:rsid w:val="00134CBA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061D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0C0"/>
    <w:rsid w:val="004767CC"/>
    <w:rsid w:val="00494137"/>
    <w:rsid w:val="0049639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D7557"/>
    <w:rsid w:val="006F1F5D"/>
    <w:rsid w:val="0074539F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22DB"/>
    <w:rsid w:val="00957FDA"/>
    <w:rsid w:val="009773D3"/>
    <w:rsid w:val="00982515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2AF"/>
    <w:rsid w:val="00AD7919"/>
    <w:rsid w:val="00AF0D2F"/>
    <w:rsid w:val="00AF4A4D"/>
    <w:rsid w:val="00B3101F"/>
    <w:rsid w:val="00B31159"/>
    <w:rsid w:val="00B420BA"/>
    <w:rsid w:val="00B53449"/>
    <w:rsid w:val="00B61D08"/>
    <w:rsid w:val="00B62EEF"/>
    <w:rsid w:val="00B6627F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44456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95D2A-12C3-4A8D-87B2-AFE76A9A7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Wendy Miranda</cp:lastModifiedBy>
  <cp:revision>31</cp:revision>
  <cp:lastPrinted>2011-03-04T18:27:00Z</cp:lastPrinted>
  <dcterms:created xsi:type="dcterms:W3CDTF">2023-02-26T17:19:00Z</dcterms:created>
  <dcterms:modified xsi:type="dcterms:W3CDTF">2026-09-22T20:06:00Z</dcterms:modified>
</cp:coreProperties>
</file>