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7AC6EC23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337D0D">
                                          <w:rPr>
                                            <w:lang w:val="en-US"/>
                                          </w:rPr>
                                          <w:t>1</w:t>
                                        </w:r>
                                        <w:r w:rsidR="002C4459">
                                          <w:t>22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2C4459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7AC6EC23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337D0D">
                                    <w:rPr>
                                      <w:lang w:val="en-US"/>
                                    </w:rPr>
                                    <w:t>1</w:t>
                                  </w:r>
                                  <w:r w:rsidR="002C4459">
                                    <w:t>22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2C4459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2C4459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2C4459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4DF6D5FF">
                <wp:simplePos x="0" y="0"/>
                <wp:positionH relativeFrom="column">
                  <wp:posOffset>7486650</wp:posOffset>
                </wp:positionH>
                <wp:positionV relativeFrom="paragraph">
                  <wp:posOffset>96520</wp:posOffset>
                </wp:positionV>
                <wp:extent cx="142621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6E25B35C" w:rsidR="0026335F" w:rsidRPr="0026335F" w:rsidRDefault="00C4766F">
                            <w:r>
                              <w:t>F</w:t>
                            </w:r>
                            <w:r w:rsidR="00E113A9">
                              <w:t>echa</w:t>
                            </w:r>
                            <w:r>
                              <w:t xml:space="preserve"> </w:t>
                            </w:r>
                            <w:r w:rsidR="002C4459">
                              <w:t>22</w:t>
                            </w:r>
                            <w:r w:rsidR="005C641E">
                              <w:t>/</w:t>
                            </w:r>
                            <w:r w:rsidR="00337D0D">
                              <w:t>09</w:t>
                            </w:r>
                            <w: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89.5pt;margin-top:7.6pt;width:112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THq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" filled="f" stroked="f">
                <v:textbox>
                  <w:txbxContent>
                    <w:p w14:paraId="71FB5569" w14:textId="6E25B35C" w:rsidR="0026335F" w:rsidRPr="0026335F" w:rsidRDefault="00C4766F">
                      <w:r>
                        <w:t>F</w:t>
                      </w:r>
                      <w:r w:rsidR="00E113A9">
                        <w:t>echa</w:t>
                      </w:r>
                      <w:r>
                        <w:t xml:space="preserve"> </w:t>
                      </w:r>
                      <w:r w:rsidR="002C4459">
                        <w:t>22</w:t>
                      </w:r>
                      <w:r w:rsidR="005C641E">
                        <w:t>/</w:t>
                      </w:r>
                      <w:r w:rsidR="00337D0D">
                        <w:t>09</w:t>
                      </w:r>
                      <w: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0D921" w14:textId="77777777" w:rsidR="00D21111" w:rsidRDefault="00D21111" w:rsidP="001007E7">
      <w:pPr>
        <w:spacing w:after="0" w:line="240" w:lineRule="auto"/>
      </w:pPr>
      <w:r>
        <w:separator/>
      </w:r>
    </w:p>
  </w:endnote>
  <w:endnote w:type="continuationSeparator" w:id="0">
    <w:p w14:paraId="31C3D8E3" w14:textId="77777777" w:rsidR="00D21111" w:rsidRDefault="00D2111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CD37B" w14:textId="77777777" w:rsidR="00D21111" w:rsidRDefault="00D21111" w:rsidP="001007E7">
      <w:pPr>
        <w:spacing w:after="0" w:line="240" w:lineRule="auto"/>
      </w:pPr>
      <w:r>
        <w:separator/>
      </w:r>
    </w:p>
  </w:footnote>
  <w:footnote w:type="continuationSeparator" w:id="0">
    <w:p w14:paraId="71A64786" w14:textId="77777777" w:rsidR="00D21111" w:rsidRDefault="00D21111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3CA9"/>
    <w:rsid w:val="00034DD9"/>
    <w:rsid w:val="00045479"/>
    <w:rsid w:val="000824CE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C4459"/>
    <w:rsid w:val="002E1412"/>
    <w:rsid w:val="002E6B9A"/>
    <w:rsid w:val="00314023"/>
    <w:rsid w:val="00332B0B"/>
    <w:rsid w:val="0033702A"/>
    <w:rsid w:val="00337D0D"/>
    <w:rsid w:val="003A751B"/>
    <w:rsid w:val="003B01B8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21D9D"/>
    <w:rsid w:val="00535962"/>
    <w:rsid w:val="00574DDE"/>
    <w:rsid w:val="00587691"/>
    <w:rsid w:val="005C0FD4"/>
    <w:rsid w:val="005C641E"/>
    <w:rsid w:val="005C72BC"/>
    <w:rsid w:val="005D0CD9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F490D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82515"/>
    <w:rsid w:val="009B42B9"/>
    <w:rsid w:val="00A16099"/>
    <w:rsid w:val="00A640BD"/>
    <w:rsid w:val="00A969B3"/>
    <w:rsid w:val="00AC0CC2"/>
    <w:rsid w:val="00AD72AF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57D9"/>
    <w:rsid w:val="00C95C21"/>
    <w:rsid w:val="00CA0E82"/>
    <w:rsid w:val="00CA3513"/>
    <w:rsid w:val="00CA4661"/>
    <w:rsid w:val="00CE58A6"/>
    <w:rsid w:val="00CE67A3"/>
    <w:rsid w:val="00D02754"/>
    <w:rsid w:val="00D05214"/>
    <w:rsid w:val="00D0542A"/>
    <w:rsid w:val="00D21111"/>
    <w:rsid w:val="00D24FA7"/>
    <w:rsid w:val="00D64696"/>
    <w:rsid w:val="00D75193"/>
    <w:rsid w:val="00D90D49"/>
    <w:rsid w:val="00DC0B85"/>
    <w:rsid w:val="00DC5D96"/>
    <w:rsid w:val="00DD4F3E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8324E-FF15-4C00-A6E1-4C6FE008C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9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Wendy Miranda</cp:lastModifiedBy>
  <cp:revision>26</cp:revision>
  <cp:lastPrinted>2011-03-04T18:41:00Z</cp:lastPrinted>
  <dcterms:created xsi:type="dcterms:W3CDTF">2025-01-13T15:23:00Z</dcterms:created>
  <dcterms:modified xsi:type="dcterms:W3CDTF">2026-09-22T20:04:00Z</dcterms:modified>
</cp:coreProperties>
</file>