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62BCA" w14:textId="1D1AC63A" w:rsidR="00535962" w:rsidRPr="00F7167E" w:rsidRDefault="006233E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25CDC24" w14:textId="7C51BC38" w:rsidR="003473D4" w:rsidRPr="00A8363F" w:rsidRDefault="00A8363F" w:rsidP="00840E00">
                                    <w:pPr>
                                      <w:jc w:val="center"/>
                                      <w:rPr>
                                        <w:rStyle w:val="Style2"/>
                                        <w:lang w:val="en-US"/>
                                      </w:rPr>
                                    </w:pPr>
                                    <w:r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  <w:r w:rsidR="006233E2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HOSPI</w:t>
                                    </w:r>
                                    <w:r w:rsidR="003473D4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656AA5">
                                      <w:rPr>
                                        <w:rStyle w:val="Style2"/>
                                        <w:lang w:val="en-US"/>
                                      </w:rPr>
                                      <w:t>122</w:t>
                                    </w:r>
                                  </w:p>
                                  <w:p w14:paraId="16337020" w14:textId="2A6FE97B" w:rsidR="00840E00" w:rsidRPr="00535962" w:rsidRDefault="00656AA5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25CDC24" w14:textId="7C51BC38" w:rsidR="003473D4" w:rsidRPr="00A8363F" w:rsidRDefault="00A8363F" w:rsidP="00840E00">
                              <w:pPr>
                                <w:jc w:val="center"/>
                                <w:rPr>
                                  <w:rStyle w:val="Style2"/>
                                  <w:lang w:val="en-US"/>
                                </w:rPr>
                              </w:pPr>
                              <w:r w:rsidRPr="00A8363F">
                                <w:rPr>
                                  <w:rStyle w:val="Style2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  <w:r w:rsidR="006233E2" w:rsidRPr="00A8363F">
                                <w:rPr>
                                  <w:rStyle w:val="Style2"/>
                                  <w:lang w:val="en-US"/>
                                </w:rPr>
                                <w:t>HOSPI</w:t>
                              </w:r>
                              <w:r w:rsidR="003473D4" w:rsidRPr="00A8363F">
                                <w:rPr>
                                  <w:rStyle w:val="Style2"/>
                                  <w:lang w:val="en-US"/>
                                </w:rPr>
                                <w:t>TAL CENTRAL FFA-DAF-CM-2026-0</w:t>
                              </w:r>
                              <w:r w:rsidR="00656AA5">
                                <w:rPr>
                                  <w:rStyle w:val="Style2"/>
                                  <w:lang w:val="en-US"/>
                                </w:rPr>
                                <w:t>122</w:t>
                              </w:r>
                            </w:p>
                            <w:p w14:paraId="16337020" w14:textId="2A6FE97B" w:rsidR="00840E00" w:rsidRPr="00535962" w:rsidRDefault="00656AA5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51A5469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656AA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897C67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F5EB2BA" w14:textId="77777777" w:rsidR="002E1412" w:rsidRPr="002E1412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26D7D42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77777777" w:rsidR="0026335F" w:rsidRPr="0026335F" w:rsidRDefault="00656AA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C926274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45763D25" w14:textId="77777777" w:rsidR="0026335F" w:rsidRPr="0026335F" w:rsidRDefault="0050301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656AA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5B13A2A" w14:textId="77777777" w:rsidR="00F7443C" w:rsidRPr="004767CC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A92D8" w14:textId="77777777" w:rsidR="00E32D7E" w:rsidRDefault="00E32D7E" w:rsidP="001007E7">
      <w:pPr>
        <w:spacing w:after="0" w:line="240" w:lineRule="auto"/>
      </w:pPr>
      <w:r>
        <w:separator/>
      </w:r>
    </w:p>
  </w:endnote>
  <w:endnote w:type="continuationSeparator" w:id="0">
    <w:p w14:paraId="4EE38221" w14:textId="77777777" w:rsidR="00E32D7E" w:rsidRDefault="00E32D7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59D9A" w14:textId="77777777" w:rsidR="00E32D7E" w:rsidRDefault="00E32D7E" w:rsidP="001007E7">
      <w:pPr>
        <w:spacing w:after="0" w:line="240" w:lineRule="auto"/>
      </w:pPr>
      <w:r>
        <w:separator/>
      </w:r>
    </w:p>
  </w:footnote>
  <w:footnote w:type="continuationSeparator" w:id="0">
    <w:p w14:paraId="71F4CA3D" w14:textId="77777777" w:rsidR="00E32D7E" w:rsidRDefault="00E32D7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EA"/>
    <w:rsid w:val="0001679F"/>
    <w:rsid w:val="00034DD9"/>
    <w:rsid w:val="000824CE"/>
    <w:rsid w:val="00090E8D"/>
    <w:rsid w:val="000A5DAC"/>
    <w:rsid w:val="000B3B70"/>
    <w:rsid w:val="001007E7"/>
    <w:rsid w:val="001020C0"/>
    <w:rsid w:val="00103FD6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02FCF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473D4"/>
    <w:rsid w:val="003B38E0"/>
    <w:rsid w:val="003F0543"/>
    <w:rsid w:val="0042490F"/>
    <w:rsid w:val="00466B9C"/>
    <w:rsid w:val="004762B3"/>
    <w:rsid w:val="004767CC"/>
    <w:rsid w:val="004C198D"/>
    <w:rsid w:val="004C4743"/>
    <w:rsid w:val="0050301F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56AA5"/>
    <w:rsid w:val="006709BC"/>
    <w:rsid w:val="006758C0"/>
    <w:rsid w:val="006A43C4"/>
    <w:rsid w:val="0073719C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8363F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10FAA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927D1"/>
    <w:rsid w:val="00DC5D96"/>
    <w:rsid w:val="00DD4F3E"/>
    <w:rsid w:val="00E13E55"/>
    <w:rsid w:val="00E32D7E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96024-529E-417B-9874-4C5287A7F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3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Wendy Miranda</cp:lastModifiedBy>
  <cp:revision>6</cp:revision>
  <cp:lastPrinted>2011-03-04T19:05:00Z</cp:lastPrinted>
  <dcterms:created xsi:type="dcterms:W3CDTF">2026-07-22T18:43:00Z</dcterms:created>
  <dcterms:modified xsi:type="dcterms:W3CDTF">2026-09-22T20:03:00Z</dcterms:modified>
</cp:coreProperties>
</file>